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04752" w14:textId="77777777" w:rsidR="00253963" w:rsidRPr="00F929FD" w:rsidRDefault="00253963" w:rsidP="00253963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F929FD">
        <w:rPr>
          <w:rFonts w:ascii="Verdana" w:hAnsi="Verdana"/>
          <w:sz w:val="18"/>
          <w:szCs w:val="18"/>
        </w:rPr>
        <w:t>Kraków dnia: 2026-11-06</w:t>
      </w:r>
    </w:p>
    <w:p w14:paraId="6B8D0062" w14:textId="77777777" w:rsidR="00253963" w:rsidRPr="00F929FD" w:rsidRDefault="00253963" w:rsidP="00253963">
      <w:pPr>
        <w:rPr>
          <w:rFonts w:ascii="Verdana" w:hAnsi="Verdana"/>
          <w:sz w:val="18"/>
          <w:szCs w:val="18"/>
        </w:rPr>
      </w:pPr>
    </w:p>
    <w:p w14:paraId="1B54A983" w14:textId="77777777" w:rsidR="00253963" w:rsidRPr="00F929FD" w:rsidRDefault="00253963" w:rsidP="00253963">
      <w:pPr>
        <w:rPr>
          <w:rFonts w:ascii="Verdana" w:hAnsi="Verdana"/>
          <w:b/>
          <w:bCs/>
          <w:sz w:val="18"/>
          <w:szCs w:val="18"/>
        </w:rPr>
      </w:pPr>
      <w:r w:rsidRPr="00F929F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9F7CE73" w14:textId="77777777" w:rsidR="00253963" w:rsidRPr="00F929FD" w:rsidRDefault="00253963" w:rsidP="00253963">
      <w:pPr>
        <w:rPr>
          <w:rFonts w:ascii="Verdana" w:hAnsi="Verdana"/>
          <w:b/>
          <w:bCs/>
          <w:sz w:val="18"/>
          <w:szCs w:val="18"/>
        </w:rPr>
      </w:pPr>
      <w:r w:rsidRPr="00F929F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2B7CCAC" w14:textId="77777777" w:rsidR="00253963" w:rsidRPr="00F929FD" w:rsidRDefault="00253963" w:rsidP="00253963">
      <w:pPr>
        <w:rPr>
          <w:rFonts w:ascii="Verdana" w:hAnsi="Verdana"/>
          <w:b/>
          <w:bCs/>
          <w:sz w:val="18"/>
          <w:szCs w:val="18"/>
        </w:rPr>
      </w:pPr>
      <w:r w:rsidRPr="00F929F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033B37B" w14:textId="77777777" w:rsidR="00253963" w:rsidRPr="00F929FD" w:rsidRDefault="00253963" w:rsidP="00253963">
      <w:pPr>
        <w:rPr>
          <w:rFonts w:ascii="Verdana" w:hAnsi="Verdana"/>
          <w:sz w:val="18"/>
          <w:szCs w:val="18"/>
        </w:rPr>
      </w:pPr>
      <w:r w:rsidRPr="00F929FD">
        <w:rPr>
          <w:rFonts w:ascii="Verdana" w:hAnsi="Verdana"/>
          <w:sz w:val="18"/>
          <w:szCs w:val="18"/>
        </w:rPr>
        <w:t>Al. Mickiewicza 30</w:t>
      </w:r>
    </w:p>
    <w:p w14:paraId="0A795D17" w14:textId="77777777" w:rsidR="00253963" w:rsidRPr="00F929FD" w:rsidRDefault="00253963" w:rsidP="00253963">
      <w:pPr>
        <w:rPr>
          <w:rFonts w:ascii="Verdana" w:hAnsi="Verdana"/>
          <w:sz w:val="18"/>
          <w:szCs w:val="18"/>
        </w:rPr>
      </w:pPr>
      <w:r w:rsidRPr="00F929FD">
        <w:rPr>
          <w:rFonts w:ascii="Verdana" w:hAnsi="Verdana"/>
          <w:sz w:val="18"/>
          <w:szCs w:val="18"/>
        </w:rPr>
        <w:t>30-059 Kraków</w:t>
      </w:r>
    </w:p>
    <w:p w14:paraId="6CF4E1F1" w14:textId="77777777" w:rsidR="00253963" w:rsidRPr="00F929FD" w:rsidRDefault="00253963" w:rsidP="00253963">
      <w:pPr>
        <w:rPr>
          <w:rFonts w:ascii="Verdana" w:hAnsi="Verdana"/>
          <w:sz w:val="18"/>
          <w:szCs w:val="18"/>
        </w:rPr>
      </w:pPr>
      <w:r w:rsidRPr="00F929FD">
        <w:rPr>
          <w:rFonts w:ascii="Verdana" w:hAnsi="Verdana"/>
          <w:sz w:val="18"/>
          <w:szCs w:val="18"/>
        </w:rPr>
        <w:t>Pismo:</w:t>
      </w:r>
      <w:r w:rsidRPr="00F929FD">
        <w:rPr>
          <w:rFonts w:ascii="Verdana" w:hAnsi="Verdana"/>
          <w:b/>
          <w:bCs/>
          <w:sz w:val="18"/>
          <w:szCs w:val="18"/>
        </w:rPr>
        <w:t xml:space="preserve"> </w:t>
      </w:r>
      <w:r w:rsidRPr="00F929FD">
        <w:rPr>
          <w:rFonts w:ascii="Verdana" w:hAnsi="Verdana"/>
          <w:bCs/>
          <w:sz w:val="18"/>
          <w:szCs w:val="18"/>
        </w:rPr>
        <w:t>KC-DE-zp.25.470.2026</w:t>
      </w:r>
    </w:p>
    <w:p w14:paraId="098CC94C" w14:textId="77777777" w:rsidR="00253963" w:rsidRPr="00F929FD" w:rsidRDefault="00253963" w:rsidP="00253963">
      <w:pPr>
        <w:rPr>
          <w:rFonts w:ascii="Verdana" w:hAnsi="Verdana"/>
          <w:sz w:val="18"/>
          <w:szCs w:val="18"/>
        </w:rPr>
      </w:pPr>
    </w:p>
    <w:p w14:paraId="79132E11" w14:textId="77777777" w:rsidR="00253963" w:rsidRPr="00F929FD" w:rsidRDefault="00253963" w:rsidP="00253963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F929FD">
        <w:rPr>
          <w:rFonts w:ascii="Verdana" w:hAnsi="Verdana"/>
          <w:b/>
          <w:sz w:val="18"/>
          <w:szCs w:val="18"/>
        </w:rPr>
        <w:t>WYKONAWCY</w:t>
      </w:r>
    </w:p>
    <w:p w14:paraId="6FDB2AA0" w14:textId="77777777" w:rsidR="00253963" w:rsidRDefault="00253963" w:rsidP="00253963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F929FD">
        <w:rPr>
          <w:rFonts w:ascii="Verdana" w:hAnsi="Verdana"/>
          <w:sz w:val="18"/>
          <w:szCs w:val="18"/>
        </w:rPr>
        <w:t>ubiegający się o zamówienie</w:t>
      </w:r>
    </w:p>
    <w:p w14:paraId="45FF1E0E" w14:textId="77777777" w:rsidR="00253963" w:rsidRPr="00F929FD" w:rsidRDefault="00253963" w:rsidP="00253963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6730E882" w14:textId="63B36BAB" w:rsidR="00253963" w:rsidRPr="00F929FD" w:rsidRDefault="00253963" w:rsidP="00253963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5A54B2DE" w14:textId="77777777" w:rsidR="00253963" w:rsidRDefault="00253963" w:rsidP="00253963">
      <w:pPr>
        <w:jc w:val="center"/>
        <w:rPr>
          <w:rFonts w:ascii="Verdana" w:hAnsi="Verdana"/>
          <w:b/>
          <w:sz w:val="18"/>
          <w:szCs w:val="18"/>
        </w:rPr>
      </w:pPr>
      <w:r w:rsidRPr="00F929FD">
        <w:rPr>
          <w:rFonts w:ascii="Verdana" w:hAnsi="Verdana"/>
          <w:b/>
          <w:sz w:val="18"/>
          <w:szCs w:val="18"/>
        </w:rPr>
        <w:t>o wyborze najkorzystniejszej oferty</w:t>
      </w:r>
    </w:p>
    <w:p w14:paraId="7E5EE136" w14:textId="77777777" w:rsidR="00253963" w:rsidRPr="00F929FD" w:rsidRDefault="00253963" w:rsidP="00253963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253963" w:rsidRPr="00F929FD" w14:paraId="360F30F5" w14:textId="77777777" w:rsidTr="00B902BA">
        <w:trPr>
          <w:trHeight w:val="638"/>
        </w:trPr>
        <w:tc>
          <w:tcPr>
            <w:tcW w:w="959" w:type="dxa"/>
          </w:tcPr>
          <w:p w14:paraId="18F2CA68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54BBFF0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929F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929F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929FD">
              <w:rPr>
                <w:rFonts w:ascii="Verdana" w:hAnsi="Verdana"/>
                <w:sz w:val="18"/>
                <w:szCs w:val="18"/>
              </w:rPr>
              <w:t>pn.</w:t>
            </w:r>
            <w:r w:rsidRPr="00F929F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929F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929FD">
              <w:rPr>
                <w:rFonts w:ascii="Verdana" w:hAnsi="Verdana"/>
                <w:b/>
                <w:bCs/>
                <w:sz w:val="18"/>
                <w:szCs w:val="18"/>
              </w:rPr>
              <w:t>Wykonywanie drobnych prac budowlanych i instalacyjnych w obiektach AGH w Krakowie - KC-DE-zp.25.470.2026</w:t>
            </w:r>
            <w:r w:rsidRPr="00F929FD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7FD5E783" w14:textId="77777777" w:rsidR="00253963" w:rsidRDefault="00253963" w:rsidP="00253963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4C1F9BDA" w14:textId="66CA6E35" w:rsidR="00253963" w:rsidRDefault="00253963" w:rsidP="00253963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F929FD">
        <w:rPr>
          <w:rFonts w:ascii="Verdana" w:hAnsi="Verdana"/>
          <w:sz w:val="18"/>
          <w:szCs w:val="18"/>
        </w:rPr>
        <w:t>Zamawiający, działając na podstawie art. 253 ust. 1</w:t>
      </w:r>
      <w:r>
        <w:rPr>
          <w:rFonts w:ascii="Verdana" w:hAnsi="Verdana"/>
          <w:sz w:val="18"/>
          <w:szCs w:val="18"/>
        </w:rPr>
        <w:t xml:space="preserve"> i 2</w:t>
      </w:r>
      <w:r w:rsidRPr="00F929FD">
        <w:rPr>
          <w:rFonts w:ascii="Verdana" w:hAnsi="Verdana"/>
          <w:sz w:val="18"/>
          <w:szCs w:val="18"/>
        </w:rPr>
        <w:t xml:space="preserve"> ustawy z dnia 11 września 2019r. Prawo zamówień publicznych (Dz.U.2026 poz. 793 ze zm.) zwanej dalej „ustawą </w:t>
      </w:r>
      <w:proofErr w:type="spellStart"/>
      <w:r w:rsidRPr="00F929FD">
        <w:rPr>
          <w:rFonts w:ascii="Verdana" w:hAnsi="Verdana"/>
          <w:sz w:val="18"/>
          <w:szCs w:val="18"/>
        </w:rPr>
        <w:t>Pzp</w:t>
      </w:r>
      <w:proofErr w:type="spellEnd"/>
      <w:r w:rsidRPr="00F929FD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73AADF6C" w14:textId="77777777" w:rsidR="00253963" w:rsidRPr="00F929FD" w:rsidRDefault="00253963" w:rsidP="00253963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3963" w:rsidRPr="00F929FD" w14:paraId="2CA14283" w14:textId="77777777" w:rsidTr="00B902BA">
        <w:trPr>
          <w:cantSplit/>
        </w:trPr>
        <w:tc>
          <w:tcPr>
            <w:tcW w:w="9498" w:type="dxa"/>
          </w:tcPr>
          <w:p w14:paraId="7D4A1B48" w14:textId="77777777" w:rsidR="00253963" w:rsidRPr="00F929FD" w:rsidRDefault="00253963" w:rsidP="00B902B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sz w:val="18"/>
                <w:szCs w:val="18"/>
              </w:rPr>
              <w:t>"RAD-REM" Usługi Remontowo Budowlane Radomir Kowalczyk</w:t>
            </w:r>
          </w:p>
          <w:p w14:paraId="1F058C79" w14:textId="77777777" w:rsidR="00253963" w:rsidRPr="00F929FD" w:rsidRDefault="00253963" w:rsidP="00B902B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Cs/>
                <w:sz w:val="18"/>
                <w:szCs w:val="18"/>
              </w:rPr>
              <w:t>Filtrowa 4 /22</w:t>
            </w:r>
          </w:p>
          <w:p w14:paraId="32EAC66A" w14:textId="77777777" w:rsidR="00253963" w:rsidRPr="00F929FD" w:rsidRDefault="00253963" w:rsidP="00B902B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Cs/>
                <w:sz w:val="18"/>
                <w:szCs w:val="18"/>
              </w:rPr>
              <w:t>30-148 Kraków</w:t>
            </w:r>
          </w:p>
          <w:p w14:paraId="73CA9CC8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na:</w:t>
            </w:r>
          </w:p>
          <w:p w14:paraId="3EEDA16A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Zadanie nr 1: Wykonywanie drobnych prac budowlanych i instalacyjnych w kompleksie pawilonów "A" - KC-DE-zp.25.470.2026 za cenę brutto </w:t>
            </w:r>
            <w:r w:rsidRPr="00F929FD">
              <w:rPr>
                <w:rFonts w:ascii="Verdana" w:hAnsi="Verdana"/>
                <w:b/>
                <w:sz w:val="18"/>
                <w:szCs w:val="18"/>
              </w:rPr>
              <w:t>1 124 809.11 zł</w:t>
            </w:r>
            <w:r w:rsidRPr="00F929F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D56239E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F929F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253963" w:rsidRPr="00F929FD" w14:paraId="5F5C9C07" w14:textId="77777777" w:rsidTr="00B902BA">
        <w:trPr>
          <w:cantSplit/>
        </w:trPr>
        <w:tc>
          <w:tcPr>
            <w:tcW w:w="9498" w:type="dxa"/>
          </w:tcPr>
          <w:p w14:paraId="41815476" w14:textId="77777777" w:rsidR="00253963" w:rsidRPr="00F929FD" w:rsidRDefault="00253963" w:rsidP="00B902B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sz w:val="18"/>
                <w:szCs w:val="18"/>
              </w:rPr>
              <w:t>F.H.U "BARTEK" ROMAN ŻUREK</w:t>
            </w:r>
          </w:p>
          <w:p w14:paraId="1992078A" w14:textId="77777777" w:rsidR="00253963" w:rsidRPr="00F929FD" w:rsidRDefault="00253963" w:rsidP="00B902B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Cs/>
                <w:sz w:val="18"/>
                <w:szCs w:val="18"/>
              </w:rPr>
              <w:t>Praska 54 /23</w:t>
            </w:r>
          </w:p>
          <w:p w14:paraId="1237F65A" w14:textId="77777777" w:rsidR="00253963" w:rsidRPr="00F929FD" w:rsidRDefault="00253963" w:rsidP="00B902B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Cs/>
                <w:sz w:val="18"/>
                <w:szCs w:val="18"/>
              </w:rPr>
              <w:t>30-322 Kraków</w:t>
            </w:r>
          </w:p>
          <w:p w14:paraId="07F29D89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na:</w:t>
            </w:r>
          </w:p>
          <w:p w14:paraId="01924526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Zadanie nr 2: Wykonywanie drobnych prac budowlanych i instalacyjnych w kompleksie pawilonów "B" - KC-DE-zp.25.470.2026 za cenę brutto </w:t>
            </w:r>
            <w:r w:rsidRPr="00F929FD">
              <w:rPr>
                <w:rFonts w:ascii="Verdana" w:hAnsi="Verdana"/>
                <w:b/>
                <w:sz w:val="18"/>
                <w:szCs w:val="18"/>
              </w:rPr>
              <w:t>1 129 465.40 zł</w:t>
            </w:r>
            <w:r w:rsidRPr="00F929F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3737501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F929F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253963" w:rsidRPr="00F929FD" w14:paraId="2DB87CC7" w14:textId="77777777" w:rsidTr="00B902BA">
        <w:trPr>
          <w:cantSplit/>
        </w:trPr>
        <w:tc>
          <w:tcPr>
            <w:tcW w:w="9498" w:type="dxa"/>
          </w:tcPr>
          <w:p w14:paraId="7EDA96B9" w14:textId="77777777" w:rsidR="00253963" w:rsidRPr="00F929FD" w:rsidRDefault="00253963" w:rsidP="00B902B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sz w:val="18"/>
                <w:szCs w:val="18"/>
              </w:rPr>
              <w:t>FRB "MASTER" Bartłomiej Żurek</w:t>
            </w:r>
          </w:p>
          <w:p w14:paraId="22D543C6" w14:textId="77777777" w:rsidR="00253963" w:rsidRPr="00F929FD" w:rsidRDefault="00253963" w:rsidP="00B902B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Cs/>
                <w:sz w:val="18"/>
                <w:szCs w:val="18"/>
              </w:rPr>
              <w:t>Bęczarka 270 /270</w:t>
            </w:r>
          </w:p>
          <w:p w14:paraId="6A95D37A" w14:textId="77777777" w:rsidR="00253963" w:rsidRPr="00F929FD" w:rsidRDefault="00253963" w:rsidP="00B902B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Cs/>
                <w:sz w:val="18"/>
                <w:szCs w:val="18"/>
              </w:rPr>
              <w:t>32-444 Bęczarka</w:t>
            </w:r>
          </w:p>
          <w:p w14:paraId="10DED347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na:</w:t>
            </w:r>
          </w:p>
          <w:p w14:paraId="4F5C0A1B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Zadanie nr 3: Wykonywanie drobnych prac budowlanych i instalacyjnych w kompleksie pawilonów "C" - KC-DE-zp.25.470.2026 za cenę brutto </w:t>
            </w:r>
            <w:r w:rsidRPr="00F929FD">
              <w:rPr>
                <w:rFonts w:ascii="Verdana" w:hAnsi="Verdana"/>
                <w:b/>
                <w:sz w:val="18"/>
                <w:szCs w:val="18"/>
              </w:rPr>
              <w:t>1 131 921.93 zł</w:t>
            </w:r>
            <w:r w:rsidRPr="00F929F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8FC9A4F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F929F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253963" w:rsidRPr="00F929FD" w14:paraId="1AA81160" w14:textId="77777777" w:rsidTr="00B902BA">
        <w:trPr>
          <w:cantSplit/>
        </w:trPr>
        <w:tc>
          <w:tcPr>
            <w:tcW w:w="9498" w:type="dxa"/>
          </w:tcPr>
          <w:p w14:paraId="19979AFD" w14:textId="77777777" w:rsidR="00253963" w:rsidRPr="00F929FD" w:rsidRDefault="00253963" w:rsidP="00B902B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sz w:val="18"/>
                <w:szCs w:val="18"/>
              </w:rPr>
              <w:t>Zakład Budowlano-Ślusarski TOMBUDOS Kazimierz Tomczyk</w:t>
            </w:r>
          </w:p>
          <w:p w14:paraId="68219454" w14:textId="77777777" w:rsidR="00253963" w:rsidRPr="00F929FD" w:rsidRDefault="00253963" w:rsidP="00B902B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Cs/>
                <w:sz w:val="18"/>
                <w:szCs w:val="18"/>
              </w:rPr>
              <w:t xml:space="preserve">Zręczyce 60 </w:t>
            </w:r>
          </w:p>
          <w:p w14:paraId="6B445219" w14:textId="77777777" w:rsidR="00253963" w:rsidRPr="00F929FD" w:rsidRDefault="00253963" w:rsidP="00B902B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Cs/>
                <w:sz w:val="18"/>
                <w:szCs w:val="18"/>
              </w:rPr>
              <w:t>32-420 Gdów</w:t>
            </w:r>
          </w:p>
          <w:p w14:paraId="370E8564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na:</w:t>
            </w:r>
          </w:p>
          <w:p w14:paraId="43200DFE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Zadanie nr 4: Wykonywanie drobnych prac budowlanych i instalacyjnych w kompleksie pawilonów "S, U, Z" - KC-DE-zp.25.470.2026 za cenę brutto </w:t>
            </w:r>
            <w:r w:rsidRPr="00F929FD">
              <w:rPr>
                <w:rFonts w:ascii="Verdana" w:hAnsi="Verdana"/>
                <w:b/>
                <w:sz w:val="18"/>
                <w:szCs w:val="18"/>
              </w:rPr>
              <w:t>1 118 449.83 zł</w:t>
            </w:r>
            <w:r w:rsidRPr="00F929F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FC599BF" w14:textId="77777777" w:rsidR="00253963" w:rsidRPr="00F929FD" w:rsidRDefault="00253963" w:rsidP="00B902B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F929F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CAF5350" w14:textId="77777777" w:rsidR="00253963" w:rsidRDefault="00253963" w:rsidP="00253963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2D1BE9D2" w14:textId="77777777" w:rsidR="00253963" w:rsidRDefault="00253963" w:rsidP="00253963">
      <w:pPr>
        <w:jc w:val="both"/>
        <w:rPr>
          <w:rFonts w:ascii="Verdana" w:hAnsi="Verdana"/>
          <w:color w:val="000000"/>
          <w:sz w:val="18"/>
          <w:szCs w:val="18"/>
        </w:rPr>
      </w:pPr>
      <w:r w:rsidRPr="00F929F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22E5FB40" w14:textId="77777777" w:rsidR="00253963" w:rsidRPr="00F929FD" w:rsidRDefault="00253963" w:rsidP="00253963">
      <w:pPr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3420"/>
        <w:gridCol w:w="2340"/>
        <w:gridCol w:w="948"/>
      </w:tblGrid>
      <w:tr w:rsidR="00253963" w:rsidRPr="00F929FD" w14:paraId="75245A68" w14:textId="77777777" w:rsidTr="00B902BA">
        <w:tc>
          <w:tcPr>
            <w:tcW w:w="2790" w:type="dxa"/>
            <w:shd w:val="clear" w:color="auto" w:fill="F3F3F3"/>
          </w:tcPr>
          <w:p w14:paraId="6BE4978B" w14:textId="77777777" w:rsidR="00253963" w:rsidRPr="00F929FD" w:rsidRDefault="00253963" w:rsidP="00B902BA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3420" w:type="dxa"/>
            <w:shd w:val="clear" w:color="auto" w:fill="F3F3F3"/>
          </w:tcPr>
          <w:p w14:paraId="3B96B2C5" w14:textId="77777777" w:rsidR="00253963" w:rsidRPr="00F929FD" w:rsidRDefault="00253963" w:rsidP="00B902BA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340" w:type="dxa"/>
            <w:shd w:val="clear" w:color="auto" w:fill="F3F3F3"/>
          </w:tcPr>
          <w:p w14:paraId="1F551266" w14:textId="77777777" w:rsidR="00253963" w:rsidRPr="00F929FD" w:rsidRDefault="00253963" w:rsidP="00B902BA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948" w:type="dxa"/>
            <w:shd w:val="clear" w:color="auto" w:fill="F3F3F3"/>
          </w:tcPr>
          <w:p w14:paraId="1DAF9CF0" w14:textId="77777777" w:rsidR="00253963" w:rsidRPr="00F929FD" w:rsidRDefault="00253963" w:rsidP="00B902BA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253963" w:rsidRPr="00F929FD" w14:paraId="3C43973B" w14:textId="77777777" w:rsidTr="00B902BA">
        <w:tc>
          <w:tcPr>
            <w:tcW w:w="2790" w:type="dxa"/>
          </w:tcPr>
          <w:p w14:paraId="0EAD42F7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1 - Wykonywanie drobnych prac budowlanych i instalacyjnych w kompleksie pawilonów "A"</w:t>
            </w:r>
          </w:p>
        </w:tc>
        <w:tc>
          <w:tcPr>
            <w:tcW w:w="3420" w:type="dxa"/>
          </w:tcPr>
          <w:p w14:paraId="27EEC8E3" w14:textId="77777777" w:rsidR="00253963" w:rsidRPr="00F929FD" w:rsidRDefault="00253963" w:rsidP="00B902B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bCs/>
                <w:sz w:val="18"/>
                <w:szCs w:val="18"/>
              </w:rPr>
              <w:t>"RAD-REM" Usługi Remontowo Budowlane Radomir Kowalczyk</w:t>
            </w:r>
          </w:p>
          <w:p w14:paraId="0E9D6710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Filtrowa 4/22</w:t>
            </w:r>
          </w:p>
          <w:p w14:paraId="478785F0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30-148 Kraków</w:t>
            </w:r>
          </w:p>
        </w:tc>
        <w:tc>
          <w:tcPr>
            <w:tcW w:w="2340" w:type="dxa"/>
          </w:tcPr>
          <w:p w14:paraId="352A19B6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2B292692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2 - Gwarancja - 40.00</w:t>
            </w:r>
          </w:p>
        </w:tc>
        <w:tc>
          <w:tcPr>
            <w:tcW w:w="948" w:type="dxa"/>
            <w:vAlign w:val="center"/>
          </w:tcPr>
          <w:p w14:paraId="64B98581" w14:textId="77777777" w:rsidR="00253963" w:rsidRPr="00F929FD" w:rsidRDefault="00253963" w:rsidP="00B902B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253963" w:rsidRPr="00F929FD" w14:paraId="5F102159" w14:textId="77777777" w:rsidTr="00B902BA">
        <w:tc>
          <w:tcPr>
            <w:tcW w:w="2790" w:type="dxa"/>
          </w:tcPr>
          <w:p w14:paraId="080D8575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1 - Wykonywanie drobnych prac budowlanych i instalacyjnych w </w:t>
            </w:r>
            <w:r w:rsidRPr="00F929FD">
              <w:rPr>
                <w:rFonts w:ascii="Verdana" w:hAnsi="Verdana"/>
                <w:sz w:val="18"/>
                <w:szCs w:val="18"/>
              </w:rPr>
              <w:lastRenderedPageBreak/>
              <w:t>kompleksie pawilonów "A"</w:t>
            </w:r>
          </w:p>
        </w:tc>
        <w:tc>
          <w:tcPr>
            <w:tcW w:w="3420" w:type="dxa"/>
          </w:tcPr>
          <w:p w14:paraId="09C596E0" w14:textId="77777777" w:rsidR="00253963" w:rsidRPr="00F929FD" w:rsidRDefault="00253963" w:rsidP="00B902B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F.H.U "BARTEK" ROMAN ŻUREK</w:t>
            </w:r>
          </w:p>
          <w:p w14:paraId="7C39B9C8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Praska 54/23</w:t>
            </w:r>
          </w:p>
          <w:p w14:paraId="4D992684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30-322 Kraków</w:t>
            </w:r>
          </w:p>
        </w:tc>
        <w:tc>
          <w:tcPr>
            <w:tcW w:w="2340" w:type="dxa"/>
          </w:tcPr>
          <w:p w14:paraId="07676F59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1 - Cena - 59.47</w:t>
            </w:r>
          </w:p>
          <w:p w14:paraId="26275132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2 - Gwarancja - 40.00</w:t>
            </w:r>
          </w:p>
        </w:tc>
        <w:tc>
          <w:tcPr>
            <w:tcW w:w="948" w:type="dxa"/>
            <w:vAlign w:val="center"/>
          </w:tcPr>
          <w:p w14:paraId="4D62B6EB" w14:textId="77777777" w:rsidR="00253963" w:rsidRPr="00F929FD" w:rsidRDefault="00253963" w:rsidP="00B902B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  99,47</w:t>
            </w:r>
          </w:p>
        </w:tc>
      </w:tr>
      <w:tr w:rsidR="00253963" w:rsidRPr="00F929FD" w14:paraId="2C36230A" w14:textId="77777777" w:rsidTr="00B902BA">
        <w:tc>
          <w:tcPr>
            <w:tcW w:w="2790" w:type="dxa"/>
          </w:tcPr>
          <w:p w14:paraId="08DC3438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2 - Wykonywanie drobnych prac budowlanych i instalacyjnych w kompleksie pawilonów "B"</w:t>
            </w:r>
          </w:p>
        </w:tc>
        <w:tc>
          <w:tcPr>
            <w:tcW w:w="3420" w:type="dxa"/>
          </w:tcPr>
          <w:p w14:paraId="02CBF681" w14:textId="77777777" w:rsidR="00253963" w:rsidRPr="00F929FD" w:rsidRDefault="00253963" w:rsidP="00B902B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bCs/>
                <w:sz w:val="18"/>
                <w:szCs w:val="18"/>
              </w:rPr>
              <w:t>F.H.U "BARTEK" ROMAN ŻUREK</w:t>
            </w:r>
          </w:p>
          <w:p w14:paraId="65BC6224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Praska 54/23</w:t>
            </w:r>
          </w:p>
          <w:p w14:paraId="070DF087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30-322 Kraków</w:t>
            </w:r>
          </w:p>
        </w:tc>
        <w:tc>
          <w:tcPr>
            <w:tcW w:w="2340" w:type="dxa"/>
          </w:tcPr>
          <w:p w14:paraId="3CD10F4F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3B45203E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2 - Gwarancja - 40.00</w:t>
            </w:r>
          </w:p>
        </w:tc>
        <w:tc>
          <w:tcPr>
            <w:tcW w:w="948" w:type="dxa"/>
            <w:vAlign w:val="center"/>
          </w:tcPr>
          <w:p w14:paraId="65F2BC7E" w14:textId="77777777" w:rsidR="00253963" w:rsidRPr="00F929FD" w:rsidRDefault="00253963" w:rsidP="00B902B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253963" w:rsidRPr="00F929FD" w14:paraId="4FD79051" w14:textId="77777777" w:rsidTr="00B902BA">
        <w:tc>
          <w:tcPr>
            <w:tcW w:w="2790" w:type="dxa"/>
          </w:tcPr>
          <w:p w14:paraId="33EAF460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2 - Wykonywanie drobnych prac budowlanych i instalacyjnych w kompleksie pawilonów "B"</w:t>
            </w:r>
          </w:p>
        </w:tc>
        <w:tc>
          <w:tcPr>
            <w:tcW w:w="3420" w:type="dxa"/>
          </w:tcPr>
          <w:p w14:paraId="57ADD420" w14:textId="77777777" w:rsidR="00253963" w:rsidRPr="00F929FD" w:rsidRDefault="00253963" w:rsidP="00B902B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bCs/>
                <w:sz w:val="18"/>
                <w:szCs w:val="18"/>
              </w:rPr>
              <w:t>"RAD-REM" Usługi Remontowo Budowlane Radomir Kowalczyk</w:t>
            </w:r>
          </w:p>
          <w:p w14:paraId="42AFB3E1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Filtrowa 4/22</w:t>
            </w:r>
          </w:p>
          <w:p w14:paraId="699499EC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30-148 Kraków</w:t>
            </w:r>
          </w:p>
        </w:tc>
        <w:tc>
          <w:tcPr>
            <w:tcW w:w="2340" w:type="dxa"/>
          </w:tcPr>
          <w:p w14:paraId="04E1F51D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1 - Cena - 57.53</w:t>
            </w:r>
          </w:p>
          <w:p w14:paraId="6B850F1B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2 - Gwarancja - 40.00</w:t>
            </w:r>
          </w:p>
        </w:tc>
        <w:tc>
          <w:tcPr>
            <w:tcW w:w="948" w:type="dxa"/>
            <w:vAlign w:val="center"/>
          </w:tcPr>
          <w:p w14:paraId="6AA17A23" w14:textId="77777777" w:rsidR="00253963" w:rsidRPr="00F929FD" w:rsidRDefault="00253963" w:rsidP="00B902B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  97,53</w:t>
            </w:r>
          </w:p>
        </w:tc>
      </w:tr>
      <w:tr w:rsidR="00253963" w:rsidRPr="00F929FD" w14:paraId="773EB57C" w14:textId="77777777" w:rsidTr="00B902BA">
        <w:tc>
          <w:tcPr>
            <w:tcW w:w="2790" w:type="dxa"/>
          </w:tcPr>
          <w:p w14:paraId="1BC85A14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3 - Wykonywanie drobnych prac budowlanych i instalacyjnych w kompleksie pawilonów "C"</w:t>
            </w:r>
          </w:p>
        </w:tc>
        <w:tc>
          <w:tcPr>
            <w:tcW w:w="3420" w:type="dxa"/>
          </w:tcPr>
          <w:p w14:paraId="70348542" w14:textId="77777777" w:rsidR="00253963" w:rsidRPr="00F929FD" w:rsidRDefault="00253963" w:rsidP="00B902B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bCs/>
                <w:sz w:val="18"/>
                <w:szCs w:val="18"/>
              </w:rPr>
              <w:t>FRB "MASTER" Bartłomiej Żurek</w:t>
            </w:r>
          </w:p>
          <w:p w14:paraId="29E92692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Bęczarka 270/270</w:t>
            </w:r>
          </w:p>
          <w:p w14:paraId="70797099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32-444 Bęczarka</w:t>
            </w:r>
          </w:p>
        </w:tc>
        <w:tc>
          <w:tcPr>
            <w:tcW w:w="2340" w:type="dxa"/>
          </w:tcPr>
          <w:p w14:paraId="7DE19B4F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53101E1C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2 - Gwarancja - 40.00</w:t>
            </w:r>
          </w:p>
        </w:tc>
        <w:tc>
          <w:tcPr>
            <w:tcW w:w="948" w:type="dxa"/>
            <w:vAlign w:val="center"/>
          </w:tcPr>
          <w:p w14:paraId="2C5FEE1E" w14:textId="77777777" w:rsidR="00253963" w:rsidRPr="00F929FD" w:rsidRDefault="00253963" w:rsidP="00B902B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253963" w:rsidRPr="00F929FD" w14:paraId="16797F94" w14:textId="77777777" w:rsidTr="00B902BA">
        <w:tc>
          <w:tcPr>
            <w:tcW w:w="2790" w:type="dxa"/>
          </w:tcPr>
          <w:p w14:paraId="3BC545EA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3 - Wykonywanie drobnych prac budowlanych i instalacyjnych w kompleksie pawilonów "C"</w:t>
            </w:r>
          </w:p>
        </w:tc>
        <w:tc>
          <w:tcPr>
            <w:tcW w:w="3420" w:type="dxa"/>
          </w:tcPr>
          <w:p w14:paraId="1A180331" w14:textId="77777777" w:rsidR="00253963" w:rsidRPr="00F929FD" w:rsidRDefault="00253963" w:rsidP="00B902B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bCs/>
                <w:sz w:val="18"/>
                <w:szCs w:val="18"/>
              </w:rPr>
              <w:t>Hydro - Tech Ewelina Małkiewicz</w:t>
            </w:r>
          </w:p>
          <w:p w14:paraId="263F38D5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Dobczycka 4</w:t>
            </w:r>
          </w:p>
          <w:p w14:paraId="62740889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30-620 Kraków</w:t>
            </w:r>
          </w:p>
        </w:tc>
        <w:tc>
          <w:tcPr>
            <w:tcW w:w="2340" w:type="dxa"/>
          </w:tcPr>
          <w:p w14:paraId="5D6FAC05" w14:textId="708CBFCD" w:rsidR="00253963" w:rsidRPr="00F929FD" w:rsidRDefault="002F6AAA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48" w:type="dxa"/>
            <w:vAlign w:val="center"/>
          </w:tcPr>
          <w:p w14:paraId="202715BC" w14:textId="3D8D683C" w:rsidR="00253963" w:rsidRPr="00F929FD" w:rsidRDefault="00253963" w:rsidP="00B902B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  </w:t>
            </w:r>
            <w:r w:rsidR="002F6AAA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253963" w:rsidRPr="00F929FD" w14:paraId="2AB047F7" w14:textId="77777777" w:rsidTr="00B902BA">
        <w:tc>
          <w:tcPr>
            <w:tcW w:w="2790" w:type="dxa"/>
          </w:tcPr>
          <w:p w14:paraId="4E1FFFAC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4 - Wykonywanie drobnych prac budowlanych i instalacyjnych w kompleksie pawilonów "S, U, Z"</w:t>
            </w:r>
          </w:p>
        </w:tc>
        <w:tc>
          <w:tcPr>
            <w:tcW w:w="3420" w:type="dxa"/>
          </w:tcPr>
          <w:p w14:paraId="3CA03816" w14:textId="77777777" w:rsidR="00253963" w:rsidRPr="00F929FD" w:rsidRDefault="00253963" w:rsidP="00B902B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bCs/>
                <w:sz w:val="18"/>
                <w:szCs w:val="18"/>
              </w:rPr>
              <w:t>Zakład Budowlano-Ślusarski TOMBUDOS Kazimierz Tomczyk</w:t>
            </w:r>
          </w:p>
          <w:p w14:paraId="69946C39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Zręczyce 60</w:t>
            </w:r>
          </w:p>
          <w:p w14:paraId="7E08A470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32-420 Gdów</w:t>
            </w:r>
          </w:p>
        </w:tc>
        <w:tc>
          <w:tcPr>
            <w:tcW w:w="2340" w:type="dxa"/>
          </w:tcPr>
          <w:p w14:paraId="2C9965CF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13E37943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2 - Gwarancja - 40.00</w:t>
            </w:r>
          </w:p>
        </w:tc>
        <w:tc>
          <w:tcPr>
            <w:tcW w:w="948" w:type="dxa"/>
            <w:vAlign w:val="center"/>
          </w:tcPr>
          <w:p w14:paraId="18AFC89F" w14:textId="77777777" w:rsidR="00253963" w:rsidRPr="00F929FD" w:rsidRDefault="00253963" w:rsidP="00B902B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253963" w:rsidRPr="00F929FD" w14:paraId="1A2D5953" w14:textId="77777777" w:rsidTr="00B902BA">
        <w:tc>
          <w:tcPr>
            <w:tcW w:w="2790" w:type="dxa"/>
          </w:tcPr>
          <w:p w14:paraId="47C59E28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4 - Wykonywanie drobnych prac budowlanych i instalacyjnych w kompleksie pawilonów "S, U, Z"</w:t>
            </w:r>
          </w:p>
        </w:tc>
        <w:tc>
          <w:tcPr>
            <w:tcW w:w="3420" w:type="dxa"/>
          </w:tcPr>
          <w:p w14:paraId="03512CB1" w14:textId="77777777" w:rsidR="00253963" w:rsidRPr="00F929FD" w:rsidRDefault="00253963" w:rsidP="00B902B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929FD">
              <w:rPr>
                <w:rFonts w:ascii="Verdana" w:hAnsi="Verdana"/>
                <w:b/>
                <w:bCs/>
                <w:sz w:val="18"/>
                <w:szCs w:val="18"/>
              </w:rPr>
              <w:t>Hydro - Tech Ewelina Małkiewicz</w:t>
            </w:r>
          </w:p>
          <w:p w14:paraId="5C2C32B4" w14:textId="77777777" w:rsidR="00253963" w:rsidRPr="00F929FD" w:rsidRDefault="00253963" w:rsidP="00B902BA">
            <w:pPr>
              <w:rPr>
                <w:rFonts w:ascii="Verdana" w:hAnsi="Verdana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Dobczycka 4</w:t>
            </w:r>
          </w:p>
          <w:p w14:paraId="26A20A45" w14:textId="77777777" w:rsidR="00253963" w:rsidRPr="00F929FD" w:rsidRDefault="00253963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>30-620 Kraków</w:t>
            </w:r>
          </w:p>
        </w:tc>
        <w:tc>
          <w:tcPr>
            <w:tcW w:w="2340" w:type="dxa"/>
          </w:tcPr>
          <w:p w14:paraId="504C6078" w14:textId="02F7A726" w:rsidR="00253963" w:rsidRPr="00F929FD" w:rsidRDefault="002F6AAA" w:rsidP="00B902B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48" w:type="dxa"/>
            <w:vAlign w:val="center"/>
          </w:tcPr>
          <w:p w14:paraId="1D1DC578" w14:textId="0384CE1B" w:rsidR="00253963" w:rsidRPr="00F929FD" w:rsidRDefault="00253963" w:rsidP="00B902B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929FD">
              <w:rPr>
                <w:rFonts w:ascii="Verdana" w:hAnsi="Verdana"/>
                <w:sz w:val="18"/>
                <w:szCs w:val="18"/>
              </w:rPr>
              <w:t xml:space="preserve">  </w:t>
            </w:r>
            <w:r w:rsidR="002F6AAA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</w:tbl>
    <w:p w14:paraId="58C878A0" w14:textId="77777777" w:rsidR="00253963" w:rsidRPr="00F929FD" w:rsidRDefault="00253963" w:rsidP="00253963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7C09F525" w14:textId="19CDDD77" w:rsidR="00253963" w:rsidRPr="00F929FD" w:rsidRDefault="002F6AAA" w:rsidP="00253963">
      <w:pPr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bookmarkEnd w:id="0"/>
    <w:p w14:paraId="250E8CDF" w14:textId="77777777" w:rsidR="00253963" w:rsidRPr="00F929FD" w:rsidRDefault="00253963" w:rsidP="00253963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70FB7FB3" w14:textId="77777777" w:rsidR="008642B3" w:rsidRPr="00253963" w:rsidRDefault="008642B3" w:rsidP="00253963"/>
    <w:sectPr w:rsidR="008642B3" w:rsidRPr="0025396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A10E9" w14:textId="77777777" w:rsidR="00056671" w:rsidRDefault="00056671">
      <w:r>
        <w:separator/>
      </w:r>
    </w:p>
  </w:endnote>
  <w:endnote w:type="continuationSeparator" w:id="0">
    <w:p w14:paraId="44017679" w14:textId="77777777" w:rsidR="00056671" w:rsidRDefault="00056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E12F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D017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3D0D4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3424E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F342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88FEC" w14:textId="77777777" w:rsidR="00056671" w:rsidRDefault="00056671">
      <w:r>
        <w:separator/>
      </w:r>
    </w:p>
  </w:footnote>
  <w:footnote w:type="continuationSeparator" w:id="0">
    <w:p w14:paraId="11B87E83" w14:textId="77777777" w:rsidR="00056671" w:rsidRDefault="00056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C309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51B4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9688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A46"/>
    <w:rsid w:val="00022322"/>
    <w:rsid w:val="00042497"/>
    <w:rsid w:val="00056671"/>
    <w:rsid w:val="000C1E6F"/>
    <w:rsid w:val="000E4E56"/>
    <w:rsid w:val="001A1468"/>
    <w:rsid w:val="001B7815"/>
    <w:rsid w:val="00211A34"/>
    <w:rsid w:val="00253963"/>
    <w:rsid w:val="002B1E4F"/>
    <w:rsid w:val="002B6761"/>
    <w:rsid w:val="002F6AAA"/>
    <w:rsid w:val="003445A0"/>
    <w:rsid w:val="003A0AFC"/>
    <w:rsid w:val="003D611C"/>
    <w:rsid w:val="00431C0B"/>
    <w:rsid w:val="00437CAD"/>
    <w:rsid w:val="00445B7A"/>
    <w:rsid w:val="004657DA"/>
    <w:rsid w:val="00470EC4"/>
    <w:rsid w:val="004B2665"/>
    <w:rsid w:val="004B6229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05A46"/>
    <w:rsid w:val="00D26ED6"/>
    <w:rsid w:val="00D37889"/>
    <w:rsid w:val="00D42C90"/>
    <w:rsid w:val="00D8427E"/>
    <w:rsid w:val="00E30B2D"/>
    <w:rsid w:val="00E62859"/>
    <w:rsid w:val="00E85D70"/>
    <w:rsid w:val="00ED51FB"/>
    <w:rsid w:val="00F160E8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3FE469"/>
  <w15:chartTrackingRefBased/>
  <w15:docId w15:val="{46A182BB-E8E2-4632-B970-C670269F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5396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2026-11-06T14:01:00Z</cp:lastPrinted>
  <dcterms:created xsi:type="dcterms:W3CDTF">2026-11-06T14:01:00Z</dcterms:created>
  <dcterms:modified xsi:type="dcterms:W3CDTF">2026-11-06T14:01:00Z</dcterms:modified>
</cp:coreProperties>
</file>