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E466C" w14:textId="6094B9E4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4E0DE5">
        <w:rPr>
          <w:rFonts w:ascii="Arial" w:hAnsi="Arial" w:cs="Arial"/>
          <w:b w:val="0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7FB140BB" w14:textId="77777777" w:rsidTr="005844F6">
        <w:tc>
          <w:tcPr>
            <w:tcW w:w="9104" w:type="dxa"/>
            <w:shd w:val="clear" w:color="auto" w:fill="F2F2F2"/>
          </w:tcPr>
          <w:p w14:paraId="57308828" w14:textId="77777777" w:rsidR="00F31EAC" w:rsidRDefault="00F31EAC" w:rsidP="00FF2E6B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14:paraId="7BE44829" w14:textId="77777777" w:rsidR="00FF2E6B" w:rsidRPr="00FF2E6B" w:rsidRDefault="00FF2E6B" w:rsidP="00FF2E6B">
            <w:pPr>
              <w:spacing w:after="240"/>
              <w:jc w:val="center"/>
            </w:pPr>
          </w:p>
        </w:tc>
      </w:tr>
    </w:tbl>
    <w:p w14:paraId="4E0D3F3E" w14:textId="77777777" w:rsidR="00140C27" w:rsidRPr="00140C27" w:rsidRDefault="006F3D52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6F3D52">
        <w:rPr>
          <w:rFonts w:ascii="Arial" w:hAnsi="Arial" w:cs="Arial"/>
          <w:b/>
          <w:bCs/>
        </w:rPr>
        <w:t>Szpital Specjalistyczny im. Stefana Żeromskiego SP ZOZ w Krakowie</w:t>
      </w:r>
    </w:p>
    <w:p w14:paraId="6D400A5B" w14:textId="77777777" w:rsidR="00140C27" w:rsidRPr="00140C27" w:rsidRDefault="006F3D52" w:rsidP="00140C27">
      <w:pPr>
        <w:spacing w:line="360" w:lineRule="auto"/>
        <w:ind w:left="3969"/>
        <w:rPr>
          <w:rFonts w:ascii="Arial" w:hAnsi="Arial" w:cs="Arial"/>
        </w:rPr>
      </w:pPr>
      <w:r w:rsidRPr="006F3D52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6F3D52">
        <w:rPr>
          <w:rFonts w:ascii="Arial" w:hAnsi="Arial" w:cs="Arial"/>
        </w:rPr>
        <w:t>66</w:t>
      </w:r>
    </w:p>
    <w:p w14:paraId="4CDA4749" w14:textId="77777777" w:rsidR="00140C27" w:rsidRPr="00140C27" w:rsidRDefault="006F3D52" w:rsidP="00140C27">
      <w:pPr>
        <w:ind w:left="3969"/>
        <w:rPr>
          <w:rFonts w:ascii="Arial" w:hAnsi="Arial" w:cs="Arial"/>
        </w:rPr>
      </w:pPr>
      <w:r w:rsidRPr="006F3D52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6F3D52">
        <w:rPr>
          <w:rFonts w:ascii="Arial" w:hAnsi="Arial" w:cs="Arial"/>
        </w:rPr>
        <w:t>Kraków</w:t>
      </w:r>
    </w:p>
    <w:p w14:paraId="6CED89AB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FC75044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4C5F3750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66151037" w14:textId="77777777">
        <w:tc>
          <w:tcPr>
            <w:tcW w:w="2268" w:type="dxa"/>
          </w:tcPr>
          <w:p w14:paraId="7BD9E694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716FB8E5" w14:textId="77777777" w:rsidR="00140C27" w:rsidRPr="00140C27" w:rsidRDefault="006F3D52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F3D52">
              <w:rPr>
                <w:rFonts w:ascii="Arial" w:hAnsi="Arial" w:cs="Arial"/>
                <w:bCs/>
              </w:rPr>
              <w:t>Dostawa produktów leczniczych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6F3D52" w:rsidRPr="00140C27" w14:paraId="514A1855" w14:textId="77777777" w:rsidTr="00847CA9">
        <w:tc>
          <w:tcPr>
            <w:tcW w:w="2268" w:type="dxa"/>
          </w:tcPr>
          <w:p w14:paraId="511C04E4" w14:textId="77777777" w:rsidR="006F3D52" w:rsidRPr="00140C27" w:rsidRDefault="006F3D52" w:rsidP="00847C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3AF482C8" w14:textId="77777777" w:rsidR="006F3D52" w:rsidRPr="00140C27" w:rsidRDefault="006F3D52" w:rsidP="00847C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F3D52">
              <w:rPr>
                <w:rFonts w:ascii="Arial" w:hAnsi="Arial" w:cs="Arial"/>
                <w:bCs/>
              </w:rPr>
              <w:t>DZP-271-66/26</w:t>
            </w:r>
          </w:p>
        </w:tc>
      </w:tr>
    </w:tbl>
    <w:p w14:paraId="22946161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31687A51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1029321F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177487AF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6C8615CB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6EFF090D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16585391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490B1EC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4AA77C4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A4FCE38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558AA0FD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424EF66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ACFF954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12A71D67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FF2E6B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301FB0D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FF2E6B" w:rsidRPr="007677F8" w14:paraId="44F04E02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279CE176" w14:textId="77777777" w:rsidR="00FF2E6B" w:rsidRPr="00B42ED4" w:rsidRDefault="00FF2E6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48822C75" w14:textId="77777777" w:rsidR="00FF2E6B" w:rsidRPr="00B42ED4" w:rsidRDefault="00FF2E6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C1F871F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51ED83D5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FF2E6B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1FE76BCE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CE0839" w:rsidRPr="007677F8" w14:paraId="1BBF7F73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6BFF66C0" w14:textId="65CF664E" w:rsidR="00CE0839" w:rsidRPr="00B42ED4" w:rsidRDefault="00CE0839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CE0839">
              <w:rPr>
                <w:rFonts w:ascii="Arial" w:eastAsia="Calibri" w:hAnsi="Arial" w:cs="Arial"/>
              </w:rPr>
              <w:t>KRS/CEIDG</w:t>
            </w:r>
          </w:p>
        </w:tc>
        <w:tc>
          <w:tcPr>
            <w:tcW w:w="6520" w:type="dxa"/>
          </w:tcPr>
          <w:p w14:paraId="4015B4A2" w14:textId="77777777" w:rsidR="00CE0839" w:rsidRPr="00B42ED4" w:rsidRDefault="00CE0839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BD5BEFA" w14:textId="77777777" w:rsidTr="00A475A6">
        <w:trPr>
          <w:trHeight w:val="2259"/>
        </w:trPr>
        <w:tc>
          <w:tcPr>
            <w:tcW w:w="2552" w:type="dxa"/>
            <w:vAlign w:val="center"/>
          </w:tcPr>
          <w:p w14:paraId="308F561A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05E6F2E0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before="120"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Mikroprzedsiębiorstwo</w:t>
            </w:r>
          </w:p>
          <w:p w14:paraId="08001D2C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Małe przedsiębiorstwo</w:t>
            </w:r>
          </w:p>
          <w:p w14:paraId="076BD164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Średnie przedsiębiorstwo</w:t>
            </w:r>
          </w:p>
          <w:p w14:paraId="4E4CA9D7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Jednoosobowa działalność gospodarcza</w:t>
            </w:r>
          </w:p>
          <w:p w14:paraId="6E1C8601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Osoba fizyczna nieprowadząca działalności gospodarczej</w:t>
            </w:r>
          </w:p>
          <w:p w14:paraId="574DB997" w14:textId="77777777" w:rsidR="00497AEE" w:rsidRPr="00497AEE" w:rsidRDefault="00A475A6" w:rsidP="00A475A6">
            <w:pPr>
              <w:pStyle w:val="Akapitzlist"/>
              <w:autoSpaceDE w:val="0"/>
              <w:autoSpaceDN w:val="0"/>
              <w:adjustRightInd w:val="0"/>
              <w:spacing w:after="6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75A6">
              <w:rPr>
                <w:rFonts w:ascii="Arial" w:hAnsi="Arial" w:cs="Arial"/>
                <w:sz w:val="22"/>
                <w:szCs w:val="22"/>
              </w:rPr>
              <w:t>[</w:t>
            </w:r>
            <w:r w:rsidRPr="00A475A6">
              <w:rPr>
                <w:rFonts w:ascii="Arial" w:hAnsi="Arial" w:cs="Arial"/>
              </w:rPr>
              <w:t xml:space="preserve"> </w:t>
            </w:r>
            <w:r w:rsidRPr="00A475A6">
              <w:rPr>
                <w:rFonts w:ascii="Arial" w:hAnsi="Arial" w:cs="Arial"/>
                <w:sz w:val="22"/>
                <w:szCs w:val="22"/>
              </w:rPr>
              <w:t xml:space="preserve">  ] Inny rodzaj</w:t>
            </w:r>
          </w:p>
        </w:tc>
      </w:tr>
    </w:tbl>
    <w:p w14:paraId="320C76F4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233C4B54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346D0535" w14:textId="78A3A93A" w:rsidR="00E252CD" w:rsidRPr="00E252CD" w:rsidRDefault="00B964C4" w:rsidP="00E252CD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="00E252CD" w:rsidRPr="00E252CD">
        <w:rPr>
          <w:rFonts w:ascii="Arial" w:hAnsi="Arial" w:cs="Arial"/>
          <w:bCs/>
        </w:rPr>
        <w:t xml:space="preserve">wykonanie poszczególnych części przedmiotu zamówienia, tj. numer: </w:t>
      </w:r>
      <w:r w:rsidR="00E252CD" w:rsidRPr="00CE0839">
        <w:rPr>
          <w:rFonts w:ascii="Arial" w:hAnsi="Arial" w:cs="Arial"/>
          <w:bCs/>
          <w:highlight w:val="cyan"/>
        </w:rPr>
        <w:t>……………………………..…………</w:t>
      </w:r>
      <w:r w:rsidR="00E252CD" w:rsidRPr="00E252CD">
        <w:rPr>
          <w:rFonts w:ascii="Arial" w:hAnsi="Arial" w:cs="Arial"/>
          <w:bCs/>
        </w:rPr>
        <w:t xml:space="preserve"> (należy wpisać numery części, na które wykonawca składa ofertę) za cenę wskazaną w formularzu asortymentowo - cenowym (zał. nr </w:t>
      </w:r>
      <w:r w:rsidR="00E252CD">
        <w:rPr>
          <w:rFonts w:ascii="Arial" w:hAnsi="Arial" w:cs="Arial"/>
          <w:bCs/>
        </w:rPr>
        <w:t>1</w:t>
      </w:r>
      <w:r w:rsidR="00A854E3">
        <w:rPr>
          <w:rFonts w:ascii="Arial" w:hAnsi="Arial" w:cs="Arial"/>
          <w:bCs/>
        </w:rPr>
        <w:t>a</w:t>
      </w:r>
      <w:r w:rsidR="00E252CD" w:rsidRPr="00E252CD">
        <w:rPr>
          <w:rFonts w:ascii="Arial" w:hAnsi="Arial" w:cs="Arial"/>
          <w:bCs/>
        </w:rPr>
        <w:t xml:space="preserve"> do SWZ), </w:t>
      </w:r>
    </w:p>
    <w:p w14:paraId="6D13BFA5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29AC1DF8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4B0684D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54230C76" w14:textId="77777777" w:rsidR="006F3D52" w:rsidRPr="00C754AE" w:rsidRDefault="00FF57EE" w:rsidP="006F3D52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5FA1FB55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6433DE5E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646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3261"/>
        <w:gridCol w:w="2409"/>
        <w:gridCol w:w="2409"/>
      </w:tblGrid>
      <w:tr w:rsidR="00CE0839" w:rsidRPr="00BE474D" w14:paraId="1ADA8A52" w14:textId="2CDE8EDA" w:rsidTr="00CE0839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4E6AAF8" w14:textId="77777777" w:rsidR="00CE0839" w:rsidRPr="00BE474D" w:rsidRDefault="00CE083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039B860" w14:textId="77777777" w:rsidR="00CE0839" w:rsidRPr="00BE474D" w:rsidRDefault="00CE083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162EAE8" w14:textId="77777777" w:rsidR="00CE0839" w:rsidRPr="00BE474D" w:rsidRDefault="00CE083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711B09A6" w14:textId="6DCA7614" w:rsidR="00CE0839" w:rsidRPr="00BE474D" w:rsidRDefault="00CE083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CE0839">
              <w:rPr>
                <w:rFonts w:ascii="Arial" w:hAnsi="Arial" w:cs="Arial"/>
              </w:rPr>
              <w:t>Wartość części zamówienia stanowi ponad 10 % wartoś</w:t>
            </w:r>
            <w:r>
              <w:rPr>
                <w:rFonts w:ascii="Arial" w:hAnsi="Arial" w:cs="Arial"/>
              </w:rPr>
              <w:t>c</w:t>
            </w:r>
            <w:r w:rsidRPr="00CE0839">
              <w:rPr>
                <w:rFonts w:ascii="Arial" w:hAnsi="Arial" w:cs="Arial"/>
              </w:rPr>
              <w:t>i zamówienia Tak/Nie (wpisać)</w:t>
            </w:r>
          </w:p>
        </w:tc>
      </w:tr>
      <w:tr w:rsidR="00CE0839" w:rsidRPr="00BE474D" w14:paraId="75C8B0A0" w14:textId="354E17F2" w:rsidTr="00CE0839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91C91" w14:textId="77777777" w:rsidR="00CE0839" w:rsidRPr="00BE474D" w:rsidRDefault="00CE0839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9CA09" w14:textId="77777777" w:rsidR="00CE0839" w:rsidRPr="00BE474D" w:rsidRDefault="00CE0839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86933" w14:textId="77777777" w:rsidR="00CE0839" w:rsidRPr="00BE474D" w:rsidRDefault="00CE0839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97576" w14:textId="77777777" w:rsidR="00CE0839" w:rsidRPr="00BE474D" w:rsidRDefault="00CE0839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CE0839" w:rsidRPr="00BE474D" w14:paraId="7117D2A4" w14:textId="701BDB79" w:rsidTr="00CE0839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CE7EE" w14:textId="77777777" w:rsidR="00CE0839" w:rsidRPr="00BE474D" w:rsidRDefault="00CE0839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A6E66" w14:textId="77777777" w:rsidR="00CE0839" w:rsidRPr="00BE474D" w:rsidRDefault="00CE0839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A3032" w14:textId="77777777" w:rsidR="00CE0839" w:rsidRPr="00BE474D" w:rsidRDefault="00CE0839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FA637" w14:textId="77777777" w:rsidR="00CE0839" w:rsidRPr="00BE474D" w:rsidRDefault="00CE0839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39F8CDAC" w14:textId="77777777" w:rsidR="00B351D3" w:rsidRDefault="00B351D3" w:rsidP="00B351D3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18F70F23" w14:textId="6C92293E" w:rsidR="006522FA" w:rsidRDefault="00CE0839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CE0839">
        <w:rPr>
          <w:rFonts w:ascii="Arial" w:hAnsi="Arial" w:cs="Arial"/>
        </w:rPr>
        <w:t>minimalny okres przydatności do użycia oferowanego asortymentu wynosi min.12 miesięcy od daty dostawy</w:t>
      </w:r>
      <w:r w:rsidR="006522FA">
        <w:rPr>
          <w:rFonts w:ascii="Arial" w:hAnsi="Arial" w:cs="Arial"/>
        </w:rPr>
        <w:t>,</w:t>
      </w:r>
    </w:p>
    <w:p w14:paraId="3424C0F1" w14:textId="3E45132E" w:rsidR="00CE0839" w:rsidRDefault="00CE0839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CE0839">
        <w:rPr>
          <w:rFonts w:ascii="Arial" w:hAnsi="Arial" w:cs="Arial"/>
        </w:rPr>
        <w:t>wyrażamy zgodę na płatność przelewem w terminie 60 dni od dnia otrzymania faktury</w:t>
      </w:r>
      <w:r>
        <w:rPr>
          <w:rFonts w:ascii="Arial" w:hAnsi="Arial" w:cs="Arial"/>
        </w:rPr>
        <w:t>,</w:t>
      </w:r>
    </w:p>
    <w:p w14:paraId="590C6869" w14:textId="74386FC5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lastRenderedPageBreak/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C0E74E9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61A7F6A5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03ADF648" w14:textId="77777777" w:rsidR="00CE1552" w:rsidRPr="00CE1552" w:rsidRDefault="00692957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6C5484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2.75pt;height:17.55pt">
            <v:imagedata r:id="rId8" o:title=""/>
          </v:shape>
        </w:pict>
      </w:r>
    </w:p>
    <w:p w14:paraId="43CDCF92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FF2E6B" w:rsidRPr="00A05398">
        <w:rPr>
          <w:rFonts w:ascii="Arial" w:hAnsi="Arial" w:cs="Arial"/>
          <w:bCs/>
        </w:rPr>
        <w:t>t.j.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49A0DC58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3B3200AC" w14:textId="77777777" w:rsidR="003A37A9" w:rsidRDefault="00692957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016A0FD7">
          <v:shape id="_x0000_i1026" type="#_x0000_t75" style="width:180.95pt;height:21.9pt">
            <v:imagedata r:id="rId9" o:title=""/>
          </v:shape>
        </w:pict>
      </w:r>
    </w:p>
    <w:p w14:paraId="0850A51F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FF2E6B" w:rsidRPr="00A05398">
        <w:rPr>
          <w:rFonts w:ascii="Arial" w:hAnsi="Arial" w:cs="Arial"/>
          <w:bCs/>
        </w:rPr>
        <w:t>t.j.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AB80FDB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8DB59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2072E0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23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BE6F1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E43C503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52A6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7EC0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6E77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AA40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6C72F26F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9D27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F8E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9398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721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0CB85DD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5E64F683" w14:textId="77777777" w:rsidTr="00B56BE6">
        <w:tc>
          <w:tcPr>
            <w:tcW w:w="1984" w:type="dxa"/>
            <w:vAlign w:val="center"/>
          </w:tcPr>
          <w:p w14:paraId="6ADB2B4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751915C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071C8CC3" w14:textId="77777777" w:rsidTr="00B56BE6">
        <w:tc>
          <w:tcPr>
            <w:tcW w:w="1984" w:type="dxa"/>
            <w:vAlign w:val="center"/>
          </w:tcPr>
          <w:p w14:paraId="6251F89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7DBAECD4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A062ACF" w14:textId="77777777" w:rsidTr="00B56BE6">
        <w:tc>
          <w:tcPr>
            <w:tcW w:w="1984" w:type="dxa"/>
            <w:vAlign w:val="center"/>
          </w:tcPr>
          <w:p w14:paraId="6D50BF2C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4DC2ECE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69A53471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01D9CCD0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1B930169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71A9D550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1B694970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1330C67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0E6FA689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5A7D3" w14:textId="77777777" w:rsidR="00EF024B" w:rsidRDefault="00EF024B" w:rsidP="00FF57EE">
      <w:r>
        <w:separator/>
      </w:r>
    </w:p>
  </w:endnote>
  <w:endnote w:type="continuationSeparator" w:id="0">
    <w:p w14:paraId="512D7E1A" w14:textId="77777777" w:rsidR="00EF024B" w:rsidRDefault="00EF024B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C4C81" w14:textId="77777777" w:rsidR="006F3D52" w:rsidRDefault="006F3D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57AD4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1A774" w14:textId="77777777" w:rsidR="006F3D52" w:rsidRDefault="006F3D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E5DC" w14:textId="77777777" w:rsidR="00EF024B" w:rsidRDefault="00EF024B" w:rsidP="00FF57EE">
      <w:r>
        <w:separator/>
      </w:r>
    </w:p>
  </w:footnote>
  <w:footnote w:type="continuationSeparator" w:id="0">
    <w:p w14:paraId="18F6693E" w14:textId="77777777" w:rsidR="00EF024B" w:rsidRDefault="00EF024B" w:rsidP="00FF57EE">
      <w:r>
        <w:continuationSeparator/>
      </w:r>
    </w:p>
  </w:footnote>
  <w:footnote w:id="1">
    <w:p w14:paraId="193FB133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3B7DAD8C" w14:textId="77777777" w:rsidR="00A663E4" w:rsidRPr="00A663E4" w:rsidRDefault="00563DC0" w:rsidP="00A663E4">
      <w:pPr>
        <w:pStyle w:val="Tekstprzypisudolnego"/>
        <w:spacing w:after="60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A475A6">
        <w:rPr>
          <w:rFonts w:ascii="Arial" w:hAnsi="Arial" w:cs="Arial"/>
          <w:color w:val="0070C0"/>
          <w:sz w:val="18"/>
          <w:szCs w:val="18"/>
        </w:rPr>
        <w:t>5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 xml:space="preserve">r. poz. </w:t>
      </w:r>
      <w:r w:rsidR="00A475A6">
        <w:rPr>
          <w:rFonts w:ascii="Arial" w:hAnsi="Arial" w:cs="Arial"/>
          <w:color w:val="0070C0"/>
          <w:sz w:val="18"/>
          <w:szCs w:val="18"/>
        </w:rPr>
        <w:t>1480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5F779A4A" w14:textId="77777777" w:rsidR="00C754AE" w:rsidRDefault="00C754AE">
      <w:pPr>
        <w:pStyle w:val="Tekstprzypisudolnego"/>
        <w:rPr>
          <w:rFonts w:ascii="Arial" w:hAnsi="Arial" w:cs="Arial"/>
          <w:color w:val="0070C0"/>
          <w:sz w:val="18"/>
          <w:szCs w:val="18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  <w:p w14:paraId="0A66FF33" w14:textId="77777777" w:rsidR="00A663E4" w:rsidRPr="00A663E4" w:rsidRDefault="00A663E4">
      <w:pPr>
        <w:pStyle w:val="Tekstprzypisudolnego"/>
        <w:rPr>
          <w:rFonts w:ascii="Arial" w:hAnsi="Arial" w:cs="Arial"/>
          <w:color w:val="0070C0"/>
          <w:sz w:val="10"/>
          <w:szCs w:val="10"/>
        </w:rPr>
      </w:pPr>
    </w:p>
  </w:footnote>
  <w:footnote w:id="3">
    <w:p w14:paraId="2C58F3B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6B8B5394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5B123E43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65EB86F3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6BE3E" w14:textId="77777777" w:rsidR="006F3D52" w:rsidRDefault="006F3D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D9EDF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6F3D52">
      <w:rPr>
        <w:sz w:val="20"/>
        <w:szCs w:val="20"/>
      </w:rPr>
      <w:t>DZP-271-66/26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CFDB5" w14:textId="77777777" w:rsidR="006F3D52" w:rsidRDefault="006F3D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F535F"/>
    <w:multiLevelType w:val="hybridMultilevel"/>
    <w:tmpl w:val="767AC0EC"/>
    <w:lvl w:ilvl="0" w:tplc="664A8E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A55663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4819037">
    <w:abstractNumId w:val="3"/>
  </w:num>
  <w:num w:numId="2" w16cid:durableId="564024948">
    <w:abstractNumId w:val="1"/>
  </w:num>
  <w:num w:numId="3" w16cid:durableId="2041779372">
    <w:abstractNumId w:val="2"/>
  </w:num>
  <w:num w:numId="4" w16cid:durableId="873930821">
    <w:abstractNumId w:val="4"/>
  </w:num>
  <w:num w:numId="5" w16cid:durableId="590893400">
    <w:abstractNumId w:val="0"/>
  </w:num>
  <w:num w:numId="6" w16cid:durableId="17989096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024B"/>
    <w:rsid w:val="00025E59"/>
    <w:rsid w:val="00077EBA"/>
    <w:rsid w:val="001063D3"/>
    <w:rsid w:val="0011081E"/>
    <w:rsid w:val="001129C0"/>
    <w:rsid w:val="00125B5B"/>
    <w:rsid w:val="00140C27"/>
    <w:rsid w:val="00193F60"/>
    <w:rsid w:val="0019553A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717F6"/>
    <w:rsid w:val="00497AEE"/>
    <w:rsid w:val="004C59EC"/>
    <w:rsid w:val="004D4F17"/>
    <w:rsid w:val="004D5A42"/>
    <w:rsid w:val="004E0DE5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92957"/>
    <w:rsid w:val="006B63D6"/>
    <w:rsid w:val="006C641D"/>
    <w:rsid w:val="006D09E0"/>
    <w:rsid w:val="006E2F17"/>
    <w:rsid w:val="006E3E28"/>
    <w:rsid w:val="006F3D52"/>
    <w:rsid w:val="00773DD5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475A6"/>
    <w:rsid w:val="00A50E18"/>
    <w:rsid w:val="00A663E4"/>
    <w:rsid w:val="00A8509D"/>
    <w:rsid w:val="00A854E3"/>
    <w:rsid w:val="00AA39D6"/>
    <w:rsid w:val="00AC2F4B"/>
    <w:rsid w:val="00AE2ACB"/>
    <w:rsid w:val="00AF4AC3"/>
    <w:rsid w:val="00AF662E"/>
    <w:rsid w:val="00B351D3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A6EDB"/>
    <w:rsid w:val="00CE0839"/>
    <w:rsid w:val="00CE1552"/>
    <w:rsid w:val="00CE3AE6"/>
    <w:rsid w:val="00D55467"/>
    <w:rsid w:val="00D554C7"/>
    <w:rsid w:val="00D5631A"/>
    <w:rsid w:val="00D613AB"/>
    <w:rsid w:val="00DC336F"/>
    <w:rsid w:val="00DF04EA"/>
    <w:rsid w:val="00E13026"/>
    <w:rsid w:val="00E1735C"/>
    <w:rsid w:val="00E252CD"/>
    <w:rsid w:val="00EA28A0"/>
    <w:rsid w:val="00EB7584"/>
    <w:rsid w:val="00ED4154"/>
    <w:rsid w:val="00EF024B"/>
    <w:rsid w:val="00EF1FDB"/>
    <w:rsid w:val="00F11356"/>
    <w:rsid w:val="00F134D5"/>
    <w:rsid w:val="00F31EAC"/>
    <w:rsid w:val="00F7377B"/>
    <w:rsid w:val="00FA723B"/>
    <w:rsid w:val="00FB09C9"/>
    <w:rsid w:val="00FC151A"/>
    <w:rsid w:val="00FD166E"/>
    <w:rsid w:val="00FF2E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5CEAD949"/>
  <w15:chartTrackingRefBased/>
  <w15:docId w15:val="{539B3B21-A405-4DD7-86EE-D03103966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4</Pages>
  <Words>522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5</cp:revision>
  <cp:lastPrinted>2026-11-04T13:20:00Z</cp:lastPrinted>
  <dcterms:created xsi:type="dcterms:W3CDTF">2026-11-04T12:02:00Z</dcterms:created>
  <dcterms:modified xsi:type="dcterms:W3CDTF">2026-11-04T13:21:00Z</dcterms:modified>
</cp:coreProperties>
</file>