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36C25" w14:textId="77777777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4A49CC" w:rsidRPr="004A49CC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DD8BE93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7F140642" w14:textId="77777777" w:rsidR="00B95C96" w:rsidRPr="0012157F" w:rsidRDefault="004A49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49CC">
        <w:rPr>
          <w:rFonts w:ascii="Arial" w:hAnsi="Arial" w:cs="Arial"/>
        </w:rPr>
        <w:t>Szpital Specjalistyczny im. Stefana Żeromskiego SPZOZ w Krakowie</w:t>
      </w:r>
    </w:p>
    <w:p w14:paraId="3E4111BB" w14:textId="77777777" w:rsidR="00B95C96" w:rsidRPr="0012157F" w:rsidRDefault="004A49CC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A49CC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4A49CC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6152013B" w14:textId="77777777" w:rsidR="00B95C96" w:rsidRDefault="004A49CC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4A49CC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4A49CC">
        <w:rPr>
          <w:rFonts w:ascii="Arial" w:hAnsi="Arial" w:cs="Arial"/>
        </w:rPr>
        <w:t>Kraków</w:t>
      </w:r>
    </w:p>
    <w:p w14:paraId="22062D85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20D0F2C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A0BEC3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205FA016" w14:textId="77777777" w:rsidTr="006C3667">
        <w:tc>
          <w:tcPr>
            <w:tcW w:w="2800" w:type="dxa"/>
          </w:tcPr>
          <w:p w14:paraId="2672D78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EC2F0B8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7998FCC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2E4D7E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0DBDA10" w14:textId="77777777" w:rsidTr="006C3667">
        <w:tc>
          <w:tcPr>
            <w:tcW w:w="2800" w:type="dxa"/>
          </w:tcPr>
          <w:p w14:paraId="0F8D2025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416EF1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EDF931B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21B6AC6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D497120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A49CC" w:rsidRPr="0012157F" w14:paraId="2688907A" w14:textId="77777777" w:rsidTr="00FC7F0E">
        <w:tc>
          <w:tcPr>
            <w:tcW w:w="9104" w:type="dxa"/>
            <w:shd w:val="clear" w:color="auto" w:fill="D9D9D9"/>
          </w:tcPr>
          <w:p w14:paraId="1585C63F" w14:textId="77777777" w:rsidR="004A49CC" w:rsidRPr="0012157F" w:rsidRDefault="004A49CC" w:rsidP="00FC7F0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8132EC3" w14:textId="4B058AE7" w:rsidR="004A49CC" w:rsidRPr="00094F76" w:rsidRDefault="004A49CC" w:rsidP="00FC7F0E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4A49CC">
              <w:rPr>
                <w:rFonts w:ascii="Arial" w:hAnsi="Arial" w:cs="Arial"/>
                <w:sz w:val="24"/>
                <w:szCs w:val="24"/>
              </w:rPr>
              <w:t>(t.j. Dz. U. z 2026 r. poz. 793</w:t>
            </w:r>
            <w:r w:rsidR="009C3796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4A49CC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2F5BA72" w14:textId="77777777" w:rsidR="004A49CC" w:rsidRPr="0017574D" w:rsidRDefault="004A49CC" w:rsidP="00FC7F0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47FE6574" w14:textId="77777777" w:rsidR="004A49CC" w:rsidRDefault="004A49CC" w:rsidP="00FC7F0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586FC45" w14:textId="77777777" w:rsidR="004A49CC" w:rsidRPr="002C3302" w:rsidRDefault="004A49CC" w:rsidP="00FC7F0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01B4EA4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2A4DDDF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0D7C3C45" w14:textId="77777777" w:rsidTr="006C3667">
        <w:tc>
          <w:tcPr>
            <w:tcW w:w="2269" w:type="dxa"/>
          </w:tcPr>
          <w:p w14:paraId="59E063E4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064FE4B" w14:textId="77777777" w:rsidR="00B95C96" w:rsidRPr="00A2540E" w:rsidRDefault="004A49C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49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A49CC" w:rsidRPr="00A2540E" w14:paraId="5EE5044B" w14:textId="77777777" w:rsidTr="00FC7F0E">
        <w:tc>
          <w:tcPr>
            <w:tcW w:w="2269" w:type="dxa"/>
          </w:tcPr>
          <w:p w14:paraId="7220DF4E" w14:textId="77777777" w:rsidR="004A49CC" w:rsidRPr="00A2540E" w:rsidRDefault="004A49CC" w:rsidP="00FC7F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223B509" w14:textId="77777777" w:rsidR="004A49CC" w:rsidRPr="00A2540E" w:rsidRDefault="004A49CC" w:rsidP="00FC7F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49C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DZP-271-66/26</w:t>
            </w:r>
          </w:p>
        </w:tc>
      </w:tr>
    </w:tbl>
    <w:p w14:paraId="12E28BFD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18211B1D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4A49CC" w:rsidRPr="004A49CC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4919F5D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3F8E578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E87CE15" w14:textId="04837F0E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400C3F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</w:t>
      </w:r>
      <w:r w:rsidR="001B16D9">
        <w:rPr>
          <w:rFonts w:ascii="Arial" w:hAnsi="Arial" w:cs="Arial"/>
          <w:sz w:val="24"/>
          <w:szCs w:val="24"/>
        </w:rPr>
        <w:t>,</w:t>
      </w:r>
    </w:p>
    <w:p w14:paraId="3AFA0340" w14:textId="00FD065D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400C3F">
        <w:rPr>
          <w:rFonts w:ascii="Arial" w:hAnsi="Arial" w:cs="Arial"/>
          <w:sz w:val="24"/>
          <w:szCs w:val="24"/>
        </w:rPr>
        <w:t xml:space="preserve"> dotyczących zawarcia z innymi wykonawcami porozumienia mającego na celu zakłócenie konkurencji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45B7F66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333B07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96C669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EA98487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 w:rsidR="00C90B4D">
        <w:rPr>
          <w:rFonts w:ascii="Arial" w:hAnsi="Arial" w:cs="Arial"/>
          <w:bCs/>
          <w:sz w:val="24"/>
          <w:szCs w:val="24"/>
        </w:rPr>
        <w:t>.</w:t>
      </w:r>
    </w:p>
    <w:p w14:paraId="584E13AC" w14:textId="77777777" w:rsidR="004A49CC" w:rsidRDefault="00C90B4D" w:rsidP="004A49CC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90B4D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</w:t>
      </w:r>
      <w:r>
        <w:rPr>
          <w:rFonts w:ascii="Arial" w:hAnsi="Arial" w:cs="Arial"/>
          <w:bCs/>
          <w:sz w:val="24"/>
          <w:szCs w:val="24"/>
        </w:rPr>
        <w:t xml:space="preserve">. </w:t>
      </w:r>
    </w:p>
    <w:p w14:paraId="46558527" w14:textId="77777777" w:rsidR="00C90B4D" w:rsidRDefault="00C90B4D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14:paraId="59E1F093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BD71536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555A258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141C8C3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3BF9C8F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04144FF" w14:textId="77777777" w:rsidTr="006C3667">
        <w:tc>
          <w:tcPr>
            <w:tcW w:w="2660" w:type="dxa"/>
          </w:tcPr>
          <w:p w14:paraId="08E5EAE0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7704D71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A57DF7D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0825869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2A83F72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B96B8EE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49C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300CFDD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92596" w14:textId="77777777" w:rsidR="00900C9F" w:rsidRDefault="00900C9F" w:rsidP="0038231F">
      <w:pPr>
        <w:spacing w:after="0" w:line="240" w:lineRule="auto"/>
      </w:pPr>
      <w:r>
        <w:separator/>
      </w:r>
    </w:p>
  </w:endnote>
  <w:endnote w:type="continuationSeparator" w:id="0">
    <w:p w14:paraId="0CAA4AF4" w14:textId="77777777" w:rsidR="00900C9F" w:rsidRDefault="00900C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E1A7C" w14:textId="77777777" w:rsidR="004A49CC" w:rsidRDefault="004A49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80A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31913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5859F" w14:textId="77777777" w:rsidR="004A49CC" w:rsidRDefault="004A49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67E77" w14:textId="77777777" w:rsidR="00900C9F" w:rsidRDefault="00900C9F" w:rsidP="0038231F">
      <w:pPr>
        <w:spacing w:after="0" w:line="240" w:lineRule="auto"/>
      </w:pPr>
      <w:r>
        <w:separator/>
      </w:r>
    </w:p>
  </w:footnote>
  <w:footnote w:type="continuationSeparator" w:id="0">
    <w:p w14:paraId="0FFF7459" w14:textId="77777777" w:rsidR="00900C9F" w:rsidRDefault="00900C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ED80D" w14:textId="77777777" w:rsidR="004A49CC" w:rsidRDefault="004A49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921C" w14:textId="77777777" w:rsidR="004A49CC" w:rsidRDefault="004A49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DF8F3" w14:textId="77777777" w:rsidR="004A49CC" w:rsidRDefault="004A49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080075">
    <w:abstractNumId w:val="12"/>
  </w:num>
  <w:num w:numId="2" w16cid:durableId="1559777413">
    <w:abstractNumId w:val="0"/>
  </w:num>
  <w:num w:numId="3" w16cid:durableId="939727976">
    <w:abstractNumId w:val="11"/>
  </w:num>
  <w:num w:numId="4" w16cid:durableId="1710714487">
    <w:abstractNumId w:val="16"/>
  </w:num>
  <w:num w:numId="5" w16cid:durableId="279804397">
    <w:abstractNumId w:val="13"/>
  </w:num>
  <w:num w:numId="6" w16cid:durableId="1531793771">
    <w:abstractNumId w:val="10"/>
  </w:num>
  <w:num w:numId="7" w16cid:durableId="1192034698">
    <w:abstractNumId w:val="1"/>
  </w:num>
  <w:num w:numId="8" w16cid:durableId="825056095">
    <w:abstractNumId w:val="6"/>
  </w:num>
  <w:num w:numId="9" w16cid:durableId="637421006">
    <w:abstractNumId w:val="4"/>
  </w:num>
  <w:num w:numId="10" w16cid:durableId="1129930630">
    <w:abstractNumId w:val="7"/>
  </w:num>
  <w:num w:numId="11" w16cid:durableId="1517386644">
    <w:abstractNumId w:val="5"/>
  </w:num>
  <w:num w:numId="12" w16cid:durableId="531038802">
    <w:abstractNumId w:val="9"/>
  </w:num>
  <w:num w:numId="13" w16cid:durableId="569582617">
    <w:abstractNumId w:val="3"/>
  </w:num>
  <w:num w:numId="14" w16cid:durableId="231936330">
    <w:abstractNumId w:val="2"/>
  </w:num>
  <w:num w:numId="15" w16cid:durableId="1745028984">
    <w:abstractNumId w:val="15"/>
  </w:num>
  <w:num w:numId="16" w16cid:durableId="1163164830">
    <w:abstractNumId w:val="8"/>
  </w:num>
  <w:num w:numId="17" w16cid:durableId="2563771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0C3F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A49CC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00C9F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3796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04EA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AFB541"/>
  <w15:docId w15:val="{B15E1FC8-7D13-42A8-8E34-60D38486C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472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4</cp:revision>
  <cp:lastPrinted>2016-07-26T10:32:00Z</cp:lastPrinted>
  <dcterms:created xsi:type="dcterms:W3CDTF">2026-11-02T10:07:00Z</dcterms:created>
  <dcterms:modified xsi:type="dcterms:W3CDTF">2026-11-04T13:35:00Z</dcterms:modified>
</cp:coreProperties>
</file>