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2F5B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B49D5" w:rsidRPr="00EB49D5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BC8C590" w14:textId="77777777" w:rsidTr="00D62E6E">
        <w:tc>
          <w:tcPr>
            <w:tcW w:w="2800" w:type="dxa"/>
          </w:tcPr>
          <w:p w14:paraId="30D5AA4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FF20E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2DCFD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8B6C5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BCE3520" w14:textId="77777777" w:rsidTr="00D62E6E">
        <w:tc>
          <w:tcPr>
            <w:tcW w:w="2800" w:type="dxa"/>
          </w:tcPr>
          <w:p w14:paraId="304FEB5F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5056EF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7F7A5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85F9D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D8D0D1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49D5" w:rsidRPr="00C14101" w14:paraId="28888E50" w14:textId="77777777" w:rsidTr="00297D4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CF85C8" w14:textId="77777777" w:rsidR="00EB49D5" w:rsidRPr="00C14101" w:rsidRDefault="00EB49D5" w:rsidP="00297D4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C4C0D0E" w14:textId="1C9B2A80" w:rsidR="00EB49D5" w:rsidRPr="00C14101" w:rsidRDefault="00EB49D5" w:rsidP="00297D4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B49D5">
              <w:rPr>
                <w:rFonts w:ascii="Arial" w:eastAsia="Times New Roman" w:hAnsi="Arial" w:cs="Arial"/>
                <w:lang w:eastAsia="pl-PL"/>
              </w:rPr>
              <w:t>(t.j. Dz. U. z 2026 r. poz. 793</w:t>
            </w:r>
            <w:r w:rsidR="00C33221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EB49D5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C9DB30B" w14:textId="77777777" w:rsidR="00EB49D5" w:rsidRPr="00C14101" w:rsidRDefault="00EB49D5" w:rsidP="00297D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8EA88A3" w14:textId="77777777" w:rsidR="00EB49D5" w:rsidRPr="00C14101" w:rsidRDefault="00EB49D5" w:rsidP="00297D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9C85647" w14:textId="77777777" w:rsidR="00BC121E" w:rsidRPr="00C14101" w:rsidRDefault="00EB49D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E8A36E1" w14:textId="77777777" w:rsidTr="00D62E6E">
        <w:tc>
          <w:tcPr>
            <w:tcW w:w="2269" w:type="dxa"/>
          </w:tcPr>
          <w:p w14:paraId="35A292A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8E0AE44" w14:textId="53B72FD6" w:rsidR="00D62E6E" w:rsidRPr="00D62E6E" w:rsidRDefault="00EB49D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9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produktów leczniczych </w:t>
            </w:r>
          </w:p>
        </w:tc>
      </w:tr>
      <w:tr w:rsidR="00EB49D5" w:rsidRPr="00D62E6E" w14:paraId="7E69AC28" w14:textId="77777777" w:rsidTr="00297D41">
        <w:tc>
          <w:tcPr>
            <w:tcW w:w="2269" w:type="dxa"/>
          </w:tcPr>
          <w:p w14:paraId="376816DA" w14:textId="77777777" w:rsidR="00EB49D5" w:rsidRPr="00D62E6E" w:rsidRDefault="00EB49D5" w:rsidP="00297D4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417D1E" w14:textId="77777777" w:rsidR="00EB49D5" w:rsidRPr="00D62E6E" w:rsidRDefault="00EB49D5" w:rsidP="00297D4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9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DZP-271-66/26</w:t>
            </w:r>
          </w:p>
        </w:tc>
      </w:tr>
    </w:tbl>
    <w:p w14:paraId="36FE6694" w14:textId="77777777" w:rsidR="00BC121E" w:rsidRDefault="00EB49D5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B49D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8B212E8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28C31A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E1060DF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0E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785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05F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3E7283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10E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76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D22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846E1E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FC43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54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142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54F8F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0DFEF5A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9EE1E71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6F12D194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FFF169F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D445225" w14:textId="77777777" w:rsidTr="00620E37">
        <w:tc>
          <w:tcPr>
            <w:tcW w:w="2660" w:type="dxa"/>
          </w:tcPr>
          <w:p w14:paraId="3813B55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20B3CD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C9EC09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214E9FF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5BBB8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A36A42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49D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1103773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AF231" w14:textId="77777777" w:rsidR="008B0F23" w:rsidRDefault="008B0F23">
      <w:r>
        <w:separator/>
      </w:r>
    </w:p>
  </w:endnote>
  <w:endnote w:type="continuationSeparator" w:id="0">
    <w:p w14:paraId="6EE6DD1D" w14:textId="77777777" w:rsidR="008B0F23" w:rsidRDefault="008B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71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9CE12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2266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3574289" w14:textId="77777777" w:rsidR="009A4CD3" w:rsidRDefault="00C3322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1CAA8E6">
        <v:line id="_x0000_s1025" style="position:absolute;left:0;text-align:left;z-index:251657728" from="-3.85pt,8.7pt" to="455.15pt,8.7pt"/>
      </w:pict>
    </w:r>
  </w:p>
  <w:p w14:paraId="25A05FC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9F9B9" w14:textId="77777777" w:rsidR="00EB49D5" w:rsidRDefault="00EB49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66058" w14:textId="77777777" w:rsidR="008B0F23" w:rsidRDefault="008B0F23">
      <w:r>
        <w:separator/>
      </w:r>
    </w:p>
  </w:footnote>
  <w:footnote w:type="continuationSeparator" w:id="0">
    <w:p w14:paraId="53DEA956" w14:textId="77777777" w:rsidR="008B0F23" w:rsidRDefault="008B0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0E5CD" w14:textId="77777777" w:rsidR="00EB49D5" w:rsidRDefault="00EB4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7CF49" w14:textId="77777777" w:rsidR="00EB49D5" w:rsidRDefault="00EB49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9D03C" w14:textId="77777777" w:rsidR="00EB49D5" w:rsidRDefault="00EB49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7772854">
    <w:abstractNumId w:val="13"/>
  </w:num>
  <w:num w:numId="2" w16cid:durableId="1706373072">
    <w:abstractNumId w:val="0"/>
  </w:num>
  <w:num w:numId="3" w16cid:durableId="20322654">
    <w:abstractNumId w:val="11"/>
  </w:num>
  <w:num w:numId="4" w16cid:durableId="1426727913">
    <w:abstractNumId w:val="8"/>
  </w:num>
  <w:num w:numId="5" w16cid:durableId="1769078818">
    <w:abstractNumId w:val="7"/>
  </w:num>
  <w:num w:numId="6" w16cid:durableId="1065640851">
    <w:abstractNumId w:val="1"/>
  </w:num>
  <w:num w:numId="7" w16cid:durableId="1293171723">
    <w:abstractNumId w:val="6"/>
  </w:num>
  <w:num w:numId="8" w16cid:durableId="959840397">
    <w:abstractNumId w:val="3"/>
  </w:num>
  <w:num w:numId="9" w16cid:durableId="1181964926">
    <w:abstractNumId w:val="2"/>
  </w:num>
  <w:num w:numId="10" w16cid:durableId="1458257854">
    <w:abstractNumId w:val="5"/>
  </w:num>
  <w:num w:numId="11" w16cid:durableId="569657689">
    <w:abstractNumId w:val="10"/>
  </w:num>
  <w:num w:numId="12" w16cid:durableId="413355694">
    <w:abstractNumId w:val="4"/>
  </w:num>
  <w:num w:numId="13" w16cid:durableId="1011949391">
    <w:abstractNumId w:val="9"/>
  </w:num>
  <w:num w:numId="14" w16cid:durableId="16204080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F2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0F23"/>
    <w:rsid w:val="008B3C7B"/>
    <w:rsid w:val="008C2CBF"/>
    <w:rsid w:val="008D4B1A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221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F04EA"/>
    <w:rsid w:val="00E0229C"/>
    <w:rsid w:val="00E37A20"/>
    <w:rsid w:val="00E9061B"/>
    <w:rsid w:val="00EB49D5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B06E7A"/>
  <w15:chartTrackingRefBased/>
  <w15:docId w15:val="{AFA95141-A50F-46DC-AA52-A2123DED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190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2026-11-02T09:55:00Z</dcterms:created>
  <dcterms:modified xsi:type="dcterms:W3CDTF">2026-11-04T13:34:00Z</dcterms:modified>
</cp:coreProperties>
</file>