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A969B" w14:textId="27DC34EC" w:rsidR="0040509B" w:rsidRDefault="0046052B">
      <w:pPr>
        <w:pStyle w:val="Nagwek3"/>
        <w:rPr>
          <w:rFonts w:ascii="Times New Roman" w:hAnsi="Times New Roman"/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CCFBA71" wp14:editId="346C80A7">
                <wp:simplePos x="0" y="0"/>
                <wp:positionH relativeFrom="column">
                  <wp:posOffset>-229870</wp:posOffset>
                </wp:positionH>
                <wp:positionV relativeFrom="paragraph">
                  <wp:posOffset>6985</wp:posOffset>
                </wp:positionV>
                <wp:extent cx="4968240" cy="1616710"/>
                <wp:effectExtent l="0" t="0" r="0" b="0"/>
                <wp:wrapNone/>
                <wp:docPr id="61740975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68240" cy="16167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D4EA87E" w14:textId="77777777" w:rsidR="0040509B" w:rsidRDefault="0040509B"/>
                          <w:tbl>
                            <w:tblPr>
                              <w:tblW w:w="6272" w:type="dxa"/>
                              <w:tblInd w:w="10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9396"/>
                            </w:tblGrid>
                            <w:tr w:rsidR="00600904" w:rsidRPr="00A2540E" w14:paraId="1B4138F1" w14:textId="77777777" w:rsidTr="00600904">
                              <w:tc>
                                <w:tcPr>
                                  <w:tcW w:w="6272" w:type="dxa"/>
                                </w:tcPr>
                                <w:tbl>
                                  <w:tblPr>
                                    <w:tblW w:w="9072" w:type="dxa"/>
                                    <w:tblInd w:w="108" w:type="dxa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800"/>
                                    <w:gridCol w:w="6272"/>
                                  </w:tblGrid>
                                  <w:tr w:rsidR="00600904" w:rsidRPr="00D62E6E" w14:paraId="62640198" w14:textId="77777777" w:rsidTr="00085BC2">
                                    <w:tc>
                                      <w:tcPr>
                                        <w:tcW w:w="2800" w:type="dxa"/>
                                      </w:tcPr>
                                      <w:p w14:paraId="0B3DCEF4" w14:textId="77777777" w:rsidR="00600904" w:rsidRPr="00D62E6E" w:rsidRDefault="00600904" w:rsidP="00600904">
                                        <w:pPr>
                                          <w:tabs>
                                            <w:tab w:val="center" w:pos="4536"/>
                                            <w:tab w:val="right" w:pos="9072"/>
                                          </w:tabs>
                                          <w:ind w:left="-105"/>
                                          <w:rPr>
                                            <w:rFonts w:ascii="Arial" w:hAnsi="Arial" w:cs="Arial"/>
                                            <w:b/>
                                            <w:sz w:val="24"/>
                                            <w:szCs w:val="24"/>
                                          </w:rPr>
                                        </w:pPr>
                                        <w:r w:rsidRPr="00D62E6E">
                                          <w:rPr>
                                            <w:rFonts w:ascii="Arial" w:hAnsi="Arial" w:cs="Arial"/>
                                            <w:b/>
                                            <w:sz w:val="24"/>
                                            <w:szCs w:val="24"/>
                                          </w:rPr>
                                          <w:t>Wykonawca</w:t>
                                        </w:r>
                                        <w:r w:rsidRPr="00D62E6E">
                                          <w:rPr>
                                            <w:rFonts w:ascii="Arial" w:hAnsi="Arial" w:cs="Arial"/>
                                            <w:bCs/>
                                            <w:sz w:val="24"/>
                                            <w:szCs w:val="24"/>
                                          </w:rPr>
                                          <w:t>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72" w:type="dxa"/>
                                      </w:tcPr>
                                      <w:p w14:paraId="5D390F8D" w14:textId="77777777" w:rsidR="00600904" w:rsidRPr="00D62E6E" w:rsidRDefault="00600904" w:rsidP="00600904">
                                        <w:pPr>
                                          <w:jc w:val="both"/>
                                          <w:rPr>
                                            <w:rFonts w:ascii="Arial" w:hAnsi="Arial" w:cs="Arial"/>
                                            <w:bCs/>
                                            <w:sz w:val="24"/>
                                            <w:szCs w:val="24"/>
                                          </w:rPr>
                                        </w:pPr>
                                      </w:p>
                                      <w:p w14:paraId="711674CD" w14:textId="77777777" w:rsidR="00600904" w:rsidRPr="00D62E6E" w:rsidRDefault="00600904" w:rsidP="00600904">
                                        <w:pPr>
                                          <w:ind w:left="-321"/>
                                          <w:jc w:val="both"/>
                                          <w:rPr>
                                            <w:rFonts w:ascii="Arial" w:hAnsi="Arial" w:cs="Arial"/>
                                            <w:bCs/>
                                            <w:sz w:val="24"/>
                                            <w:szCs w:val="24"/>
                                            <w:vertAlign w:val="superscript"/>
                                          </w:rPr>
                                        </w:pPr>
                                        <w:r w:rsidRPr="00D62E6E">
                                          <w:rPr>
                                            <w:rFonts w:ascii="Arial" w:hAnsi="Arial" w:cs="Arial"/>
                                            <w:bCs/>
                                            <w:sz w:val="24"/>
                                            <w:szCs w:val="24"/>
                                            <w:vertAlign w:val="superscript"/>
                                          </w:rPr>
                                          <w:t>…………………………………………………………………………………………..</w:t>
                                        </w:r>
                                      </w:p>
                                      <w:p w14:paraId="560AFD1B" w14:textId="77777777" w:rsidR="00600904" w:rsidRDefault="00600904" w:rsidP="00600904">
                                        <w:pPr>
                                          <w:spacing w:after="120"/>
                                          <w:rPr>
                                            <w:rFonts w:ascii="Arial" w:hAnsi="Arial" w:cs="Arial"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D62E6E">
                                          <w:rPr>
                                            <w:rFonts w:ascii="Arial" w:hAnsi="Arial" w:cs="Arial"/>
                                            <w:bCs/>
                                            <w:sz w:val="18"/>
                                            <w:szCs w:val="18"/>
                                          </w:rPr>
                                          <w:t>[nazwa, adres,</w:t>
                                        </w:r>
                                        <w:r w:rsidRPr="00D62E6E">
                                          <w:t xml:space="preserve"> </w:t>
                                        </w:r>
                                        <w:r w:rsidRPr="00D62E6E">
                                          <w:rPr>
                                            <w:rFonts w:ascii="Arial" w:hAnsi="Arial" w:cs="Arial"/>
                                            <w:bCs/>
                                            <w:sz w:val="18"/>
                                            <w:szCs w:val="18"/>
                                          </w:rPr>
                                          <w:t>w zależności od podmiotu: NIP/PESEL,</w:t>
                                        </w:r>
                                      </w:p>
                                      <w:p w14:paraId="058BE1D9" w14:textId="3CBDBD11" w:rsidR="00600904" w:rsidRPr="00D62E6E" w:rsidRDefault="00600904" w:rsidP="00600904">
                                        <w:pPr>
                                          <w:spacing w:after="120"/>
                                          <w:rPr>
                                            <w:rFonts w:ascii="Arial" w:hAnsi="Arial" w:cs="Arial"/>
                                            <w:b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62E6E">
                                          <w:rPr>
                                            <w:rFonts w:ascii="Arial" w:hAnsi="Arial" w:cs="Arial"/>
                                            <w:bCs/>
                                            <w:sz w:val="18"/>
                                            <w:szCs w:val="18"/>
                                          </w:rPr>
                                          <w:t xml:space="preserve"> KRS/CEiDG]</w:t>
                                        </w:r>
                                      </w:p>
                                    </w:tc>
                                  </w:tr>
                                  <w:tr w:rsidR="00600904" w:rsidRPr="00D62E6E" w14:paraId="0840EFCD" w14:textId="77777777" w:rsidTr="00085BC2">
                                    <w:tc>
                                      <w:tcPr>
                                        <w:tcW w:w="2800" w:type="dxa"/>
                                      </w:tcPr>
                                      <w:p w14:paraId="319E142A" w14:textId="77777777" w:rsidR="00600904" w:rsidRPr="00D62E6E" w:rsidRDefault="00600904" w:rsidP="00600904">
                                        <w:pPr>
                                          <w:tabs>
                                            <w:tab w:val="center" w:pos="4536"/>
                                          </w:tabs>
                                          <w:ind w:left="-105"/>
                                          <w:rPr>
                                            <w:rFonts w:ascii="Arial" w:hAnsi="Arial" w:cs="Arial"/>
                                            <w:b/>
                                            <w:sz w:val="24"/>
                                            <w:szCs w:val="24"/>
                                          </w:rPr>
                                        </w:pPr>
                                        <w:r w:rsidRPr="00D62E6E">
                                          <w:rPr>
                                            <w:rFonts w:ascii="Arial" w:hAnsi="Arial" w:cs="Arial"/>
                                            <w:sz w:val="24"/>
                                            <w:szCs w:val="24"/>
                                          </w:rPr>
                                          <w:t>reprezentowany przez: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72" w:type="dxa"/>
                                      </w:tcPr>
                                      <w:p w14:paraId="187850F9" w14:textId="77777777" w:rsidR="00600904" w:rsidRPr="00D62E6E" w:rsidRDefault="00600904" w:rsidP="00600904">
                                        <w:pPr>
                                          <w:jc w:val="both"/>
                                          <w:rPr>
                                            <w:rFonts w:ascii="Arial" w:hAnsi="Arial" w:cs="Arial"/>
                                            <w:bCs/>
                                            <w:sz w:val="24"/>
                                            <w:szCs w:val="24"/>
                                          </w:rPr>
                                        </w:pPr>
                                      </w:p>
                                      <w:p w14:paraId="5AC71F65" w14:textId="77777777" w:rsidR="00600904" w:rsidRPr="00D62E6E" w:rsidRDefault="00600904" w:rsidP="00600904">
                                        <w:pPr>
                                          <w:jc w:val="both"/>
                                          <w:rPr>
                                            <w:rFonts w:ascii="Arial" w:hAnsi="Arial" w:cs="Arial"/>
                                            <w:bCs/>
                                            <w:sz w:val="24"/>
                                            <w:szCs w:val="24"/>
                                            <w:vertAlign w:val="superscript"/>
                                          </w:rPr>
                                        </w:pPr>
                                        <w:r w:rsidRPr="00D62E6E">
                                          <w:rPr>
                                            <w:rFonts w:ascii="Arial" w:hAnsi="Arial" w:cs="Arial"/>
                                            <w:bCs/>
                                            <w:sz w:val="24"/>
                                            <w:szCs w:val="24"/>
                                            <w:vertAlign w:val="superscript"/>
                                          </w:rPr>
                                          <w:t>…………………………………………………………………………………………..</w:t>
                                        </w:r>
                                      </w:p>
                                      <w:p w14:paraId="2A67FB21" w14:textId="77777777" w:rsidR="00600904" w:rsidRDefault="00600904" w:rsidP="00600904">
                                        <w:pPr>
                                          <w:tabs>
                                            <w:tab w:val="left" w:pos="7023"/>
                                          </w:tabs>
                                          <w:spacing w:after="120"/>
                                          <w:ind w:right="-108"/>
                                          <w:rPr>
                                            <w:rFonts w:ascii="Arial" w:hAnsi="Arial" w:cs="Arial"/>
                                            <w:iCs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D62E6E">
                                          <w:rPr>
                                            <w:rFonts w:ascii="Arial" w:hAnsi="Arial" w:cs="Arial"/>
                                            <w:bCs/>
                                            <w:sz w:val="18"/>
                                            <w:szCs w:val="18"/>
                                          </w:rPr>
                                          <w:t>[</w:t>
                                        </w:r>
                                        <w:r w:rsidRPr="00D62E6E">
                                          <w:rPr>
                                            <w:rFonts w:ascii="Arial" w:hAnsi="Arial" w:cs="Arial"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>imię, nazwisko, stanowisko/podstawa do reprezentacji</w:t>
                                        </w:r>
                                      </w:p>
                                      <w:p w14:paraId="240C55B6" w14:textId="226C28DA" w:rsidR="00600904" w:rsidRPr="00D62E6E" w:rsidRDefault="00600904" w:rsidP="00600904">
                                        <w:pPr>
                                          <w:tabs>
                                            <w:tab w:val="left" w:pos="7023"/>
                                          </w:tabs>
                                          <w:spacing w:after="120"/>
                                          <w:ind w:right="-108"/>
                                          <w:rPr>
                                            <w:rFonts w:ascii="Arial" w:hAnsi="Arial" w:cs="Arial"/>
                                            <w:iCs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D62E6E">
                                          <w:rPr>
                                            <w:rFonts w:ascii="Arial" w:hAnsi="Arial" w:cs="Arial"/>
                                            <w:bCs/>
                                            <w:sz w:val="18"/>
                                            <w:szCs w:val="18"/>
                                          </w:rPr>
                                          <w:t>]</w:t>
                                        </w:r>
                                      </w:p>
                                    </w:tc>
                                  </w:tr>
                                </w:tbl>
                                <w:p w14:paraId="5196A4E8" w14:textId="1ECE7199" w:rsidR="00600904" w:rsidRPr="00A2540E" w:rsidRDefault="00600904" w:rsidP="00600904">
                                  <w:pPr>
                                    <w:tabs>
                                      <w:tab w:val="left" w:pos="7023"/>
                                    </w:tabs>
                                    <w:spacing w:after="120"/>
                                    <w:ind w:right="-108"/>
                                    <w:rPr>
                                      <w:rFonts w:ascii="Arial" w:hAnsi="Arial" w:cs="Arial"/>
                                      <w:i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38EAA81" w14:textId="77777777" w:rsidR="0040509B" w:rsidRDefault="0040509B">
                            <w:pPr>
                              <w:rPr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CCFBA71" id="AutoShape 2" o:spid="_x0000_s1026" style="position:absolute;left:0;text-align:left;margin-left:-18.1pt;margin-top:.55pt;width:391.2pt;height:127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" filled="f" strokeweight=".25pt">
                <v:textbox inset="1pt,1pt,1pt,1pt">
                  <w:txbxContent>
                    <w:p w14:paraId="0D4EA87E" w14:textId="77777777" w:rsidR="0040509B" w:rsidRDefault="0040509B"/>
                    <w:tbl>
                      <w:tblPr>
                        <w:tblW w:w="6272" w:type="dxa"/>
                        <w:tblInd w:w="108" w:type="dxa"/>
                        <w:tblLook w:val="04A0" w:firstRow="1" w:lastRow="0" w:firstColumn="1" w:lastColumn="0" w:noHBand="0" w:noVBand="1"/>
                      </w:tblPr>
                      <w:tblGrid>
                        <w:gridCol w:w="9396"/>
                      </w:tblGrid>
                      <w:tr w:rsidR="00600904" w:rsidRPr="00A2540E" w14:paraId="1B4138F1" w14:textId="77777777" w:rsidTr="00600904">
                        <w:tc>
                          <w:tcPr>
                            <w:tcW w:w="6272" w:type="dxa"/>
                          </w:tcPr>
                          <w:tbl>
                            <w:tblPr>
                              <w:tblW w:w="9072" w:type="dxa"/>
                              <w:tblInd w:w="10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800"/>
                              <w:gridCol w:w="6272"/>
                            </w:tblGrid>
                            <w:tr w:rsidR="00600904" w:rsidRPr="00D62E6E" w14:paraId="62640198" w14:textId="77777777" w:rsidTr="00085BC2">
                              <w:tc>
                                <w:tcPr>
                                  <w:tcW w:w="2800" w:type="dxa"/>
                                </w:tcPr>
                                <w:p w14:paraId="0B3DCEF4" w14:textId="77777777" w:rsidR="00600904" w:rsidRPr="00D62E6E" w:rsidRDefault="00600904" w:rsidP="00600904">
                                  <w:pPr>
                                    <w:tabs>
                                      <w:tab w:val="center" w:pos="4536"/>
                                      <w:tab w:val="right" w:pos="9072"/>
                                    </w:tabs>
                                    <w:ind w:left="-105"/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D62E6E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Wykonawca</w:t>
                                  </w:r>
                                  <w:r w:rsidRPr="00D62E6E">
                                    <w:rPr>
                                      <w:rFonts w:ascii="Arial" w:hAnsi="Arial" w:cs="Arial"/>
                                      <w:bCs/>
                                      <w:sz w:val="24"/>
                                      <w:szCs w:val="24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6272" w:type="dxa"/>
                                </w:tcPr>
                                <w:p w14:paraId="5D390F8D" w14:textId="77777777" w:rsidR="00600904" w:rsidRPr="00D62E6E" w:rsidRDefault="00600904" w:rsidP="00600904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711674CD" w14:textId="77777777" w:rsidR="00600904" w:rsidRPr="00D62E6E" w:rsidRDefault="00600904" w:rsidP="00600904">
                                  <w:pPr>
                                    <w:ind w:left="-321"/>
                                    <w:jc w:val="both"/>
                                    <w:rPr>
                                      <w:rFonts w:ascii="Arial" w:hAnsi="Arial" w:cs="Arial"/>
                                      <w:bCs/>
                                      <w:sz w:val="24"/>
                                      <w:szCs w:val="24"/>
                                      <w:vertAlign w:val="superscript"/>
                                    </w:rPr>
                                  </w:pPr>
                                  <w:r w:rsidRPr="00D62E6E">
                                    <w:rPr>
                                      <w:rFonts w:ascii="Arial" w:hAnsi="Arial" w:cs="Arial"/>
                                      <w:bCs/>
                                      <w:sz w:val="24"/>
                                      <w:szCs w:val="24"/>
                                      <w:vertAlign w:val="superscript"/>
                                    </w:rPr>
                                    <w:t>…………………………………………………………………………………………..</w:t>
                                  </w:r>
                                </w:p>
                                <w:p w14:paraId="560AFD1B" w14:textId="77777777" w:rsidR="00600904" w:rsidRDefault="00600904" w:rsidP="00600904">
                                  <w:pPr>
                                    <w:spacing w:after="120"/>
                                    <w:rPr>
                                      <w:rFonts w:ascii="Arial" w:hAnsi="Arial" w:cs="Arial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D62E6E">
                                    <w:rPr>
                                      <w:rFonts w:ascii="Arial" w:hAnsi="Arial" w:cs="Arial"/>
                                      <w:bCs/>
                                      <w:sz w:val="18"/>
                                      <w:szCs w:val="18"/>
                                    </w:rPr>
                                    <w:t>[nazwa, adres,</w:t>
                                  </w:r>
                                  <w:r w:rsidRPr="00D62E6E">
                                    <w:t xml:space="preserve"> </w:t>
                                  </w:r>
                                  <w:r w:rsidRPr="00D62E6E">
                                    <w:rPr>
                                      <w:rFonts w:ascii="Arial" w:hAnsi="Arial" w:cs="Arial"/>
                                      <w:bCs/>
                                      <w:sz w:val="18"/>
                                      <w:szCs w:val="18"/>
                                    </w:rPr>
                                    <w:t>w zależności od podmiotu: NIP/PESEL,</w:t>
                                  </w:r>
                                </w:p>
                                <w:p w14:paraId="058BE1D9" w14:textId="3CBDBD11" w:rsidR="00600904" w:rsidRPr="00D62E6E" w:rsidRDefault="00600904" w:rsidP="00600904">
                                  <w:pPr>
                                    <w:spacing w:after="120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D62E6E">
                                    <w:rPr>
                                      <w:rFonts w:ascii="Arial" w:hAnsi="Arial" w:cs="Arial"/>
                                      <w:bCs/>
                                      <w:sz w:val="18"/>
                                      <w:szCs w:val="18"/>
                                    </w:rPr>
                                    <w:t xml:space="preserve"> KRS/CEiDG]</w:t>
                                  </w:r>
                                </w:p>
                              </w:tc>
                            </w:tr>
                            <w:tr w:rsidR="00600904" w:rsidRPr="00D62E6E" w14:paraId="0840EFCD" w14:textId="77777777" w:rsidTr="00085BC2">
                              <w:tc>
                                <w:tcPr>
                                  <w:tcW w:w="2800" w:type="dxa"/>
                                </w:tcPr>
                                <w:p w14:paraId="319E142A" w14:textId="77777777" w:rsidR="00600904" w:rsidRPr="00D62E6E" w:rsidRDefault="00600904" w:rsidP="00600904">
                                  <w:pPr>
                                    <w:tabs>
                                      <w:tab w:val="center" w:pos="4536"/>
                                    </w:tabs>
                                    <w:ind w:left="-105"/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D62E6E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reprezentowany przez:</w:t>
                                  </w:r>
                                </w:p>
                              </w:tc>
                              <w:tc>
                                <w:tcPr>
                                  <w:tcW w:w="6272" w:type="dxa"/>
                                </w:tcPr>
                                <w:p w14:paraId="187850F9" w14:textId="77777777" w:rsidR="00600904" w:rsidRPr="00D62E6E" w:rsidRDefault="00600904" w:rsidP="00600904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5AC71F65" w14:textId="77777777" w:rsidR="00600904" w:rsidRPr="00D62E6E" w:rsidRDefault="00600904" w:rsidP="00600904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bCs/>
                                      <w:sz w:val="24"/>
                                      <w:szCs w:val="24"/>
                                      <w:vertAlign w:val="superscript"/>
                                    </w:rPr>
                                  </w:pPr>
                                  <w:r w:rsidRPr="00D62E6E">
                                    <w:rPr>
                                      <w:rFonts w:ascii="Arial" w:hAnsi="Arial" w:cs="Arial"/>
                                      <w:bCs/>
                                      <w:sz w:val="24"/>
                                      <w:szCs w:val="24"/>
                                      <w:vertAlign w:val="superscript"/>
                                    </w:rPr>
                                    <w:t>…………………………………………………………………………………………..</w:t>
                                  </w:r>
                                </w:p>
                                <w:p w14:paraId="2A67FB21" w14:textId="77777777" w:rsidR="00600904" w:rsidRDefault="00600904" w:rsidP="00600904">
                                  <w:pPr>
                                    <w:tabs>
                                      <w:tab w:val="left" w:pos="7023"/>
                                    </w:tabs>
                                    <w:spacing w:after="120"/>
                                    <w:ind w:right="-108"/>
                                    <w:rPr>
                                      <w:rFonts w:ascii="Arial" w:hAnsi="Arial" w:cs="Arial"/>
                                      <w:iCs/>
                                      <w:sz w:val="18"/>
                                      <w:szCs w:val="18"/>
                                    </w:rPr>
                                  </w:pPr>
                                  <w:r w:rsidRPr="00D62E6E">
                                    <w:rPr>
                                      <w:rFonts w:ascii="Arial" w:hAnsi="Arial" w:cs="Arial"/>
                                      <w:bCs/>
                                      <w:sz w:val="18"/>
                                      <w:szCs w:val="18"/>
                                    </w:rPr>
                                    <w:t>[</w:t>
                                  </w:r>
                                  <w:r w:rsidRPr="00D62E6E">
                                    <w:rPr>
                                      <w:rFonts w:ascii="Arial" w:hAnsi="Arial" w:cs="Arial"/>
                                      <w:iCs/>
                                      <w:sz w:val="18"/>
                                      <w:szCs w:val="18"/>
                                    </w:rPr>
                                    <w:t>imię, nazwisko, stanowisko/podstawa do reprezentacji</w:t>
                                  </w:r>
                                </w:p>
                                <w:p w14:paraId="240C55B6" w14:textId="226C28DA" w:rsidR="00600904" w:rsidRPr="00D62E6E" w:rsidRDefault="00600904" w:rsidP="00600904">
                                  <w:pPr>
                                    <w:tabs>
                                      <w:tab w:val="left" w:pos="7023"/>
                                    </w:tabs>
                                    <w:spacing w:after="120"/>
                                    <w:ind w:right="-108"/>
                                    <w:rPr>
                                      <w:rFonts w:ascii="Arial" w:hAnsi="Arial" w:cs="Arial"/>
                                      <w:iCs/>
                                      <w:sz w:val="18"/>
                                      <w:szCs w:val="18"/>
                                    </w:rPr>
                                  </w:pPr>
                                  <w:r w:rsidRPr="00D62E6E">
                                    <w:rPr>
                                      <w:rFonts w:ascii="Arial" w:hAnsi="Arial" w:cs="Arial"/>
                                      <w:bCs/>
                                      <w:sz w:val="18"/>
                                      <w:szCs w:val="18"/>
                                    </w:rPr>
                                    <w:t>]</w:t>
                                  </w:r>
                                </w:p>
                              </w:tc>
                            </w:tr>
                          </w:tbl>
                          <w:p w14:paraId="5196A4E8" w14:textId="1ECE7199" w:rsidR="00600904" w:rsidRPr="00A2540E" w:rsidRDefault="00600904" w:rsidP="00600904">
                            <w:pPr>
                              <w:tabs>
                                <w:tab w:val="left" w:pos="7023"/>
                              </w:tabs>
                              <w:spacing w:after="120"/>
                              <w:ind w:right="-108"/>
                              <w:rPr>
                                <w:rFonts w:ascii="Arial" w:hAnsi="Arial" w:cs="Arial"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238EAA81" w14:textId="77777777" w:rsidR="0040509B" w:rsidRDefault="0040509B">
                      <w:pPr>
                        <w:rPr>
                          <w:sz w:val="1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40509B">
        <w:rPr>
          <w:rFonts w:ascii="Times New Roman" w:hAnsi="Times New Roman"/>
          <w:sz w:val="24"/>
        </w:rPr>
        <w:t>Załącznik nr</w:t>
      </w:r>
      <w:bookmarkStart w:id="0" w:name="Tekst4"/>
      <w:r w:rsidR="00FF285D">
        <w:rPr>
          <w:rFonts w:ascii="Times New Roman" w:hAnsi="Times New Roman"/>
          <w:sz w:val="24"/>
        </w:rPr>
        <w:t xml:space="preserve"> </w:t>
      </w:r>
      <w:bookmarkEnd w:id="0"/>
      <w:r w:rsidR="00FF285D">
        <w:rPr>
          <w:rFonts w:ascii="Times New Roman" w:hAnsi="Times New Roman"/>
          <w:sz w:val="24"/>
        </w:rPr>
        <w:t>4</w:t>
      </w:r>
    </w:p>
    <w:p w14:paraId="3250A747" w14:textId="47DD4F2F" w:rsidR="0040509B" w:rsidRDefault="0040509B">
      <w:pPr>
        <w:rPr>
          <w:sz w:val="22"/>
        </w:rPr>
      </w:pPr>
    </w:p>
    <w:p w14:paraId="5B2E2901" w14:textId="77777777" w:rsidR="0040509B" w:rsidRDefault="0040509B">
      <w:pPr>
        <w:rPr>
          <w:sz w:val="22"/>
        </w:rPr>
      </w:pPr>
    </w:p>
    <w:p w14:paraId="14E7FFE1" w14:textId="77777777" w:rsidR="0040509B" w:rsidRDefault="0040509B">
      <w:pPr>
        <w:rPr>
          <w:sz w:val="22"/>
        </w:rPr>
      </w:pPr>
    </w:p>
    <w:p w14:paraId="23501F86" w14:textId="77777777" w:rsidR="0040509B" w:rsidRDefault="0040509B">
      <w:pPr>
        <w:rPr>
          <w:sz w:val="22"/>
        </w:rPr>
      </w:pPr>
    </w:p>
    <w:p w14:paraId="53D627C7" w14:textId="77777777" w:rsidR="0040509B" w:rsidRDefault="0040509B">
      <w:pPr>
        <w:pStyle w:val="Nagwek4"/>
        <w:rPr>
          <w:rFonts w:ascii="Times New Roman" w:hAnsi="Times New Roman"/>
          <w:sz w:val="28"/>
        </w:rPr>
      </w:pPr>
    </w:p>
    <w:p w14:paraId="62D86F25" w14:textId="77777777" w:rsidR="00600904" w:rsidRDefault="00600904" w:rsidP="00770AFB">
      <w:pPr>
        <w:spacing w:before="120" w:line="360" w:lineRule="auto"/>
        <w:jc w:val="center"/>
        <w:rPr>
          <w:b/>
          <w:sz w:val="28"/>
        </w:rPr>
      </w:pPr>
    </w:p>
    <w:p w14:paraId="64C2DB83" w14:textId="77777777" w:rsidR="00600904" w:rsidRDefault="00600904" w:rsidP="00770AFB">
      <w:pPr>
        <w:spacing w:before="120" w:line="360" w:lineRule="auto"/>
        <w:jc w:val="center"/>
        <w:rPr>
          <w:b/>
          <w:sz w:val="28"/>
        </w:rPr>
      </w:pPr>
    </w:p>
    <w:p w14:paraId="07E6B34B" w14:textId="242CC65E" w:rsidR="00770AFB" w:rsidRPr="00600904" w:rsidRDefault="00770AFB" w:rsidP="00770AFB">
      <w:pPr>
        <w:spacing w:before="120" w:line="360" w:lineRule="auto"/>
        <w:jc w:val="center"/>
        <w:rPr>
          <w:rFonts w:ascii="Arial" w:hAnsi="Arial" w:cs="Arial"/>
          <w:b/>
          <w:sz w:val="28"/>
        </w:rPr>
      </w:pPr>
      <w:r w:rsidRPr="00600904">
        <w:rPr>
          <w:rFonts w:ascii="Arial" w:hAnsi="Arial" w:cs="Arial"/>
          <w:b/>
          <w:sz w:val="28"/>
        </w:rPr>
        <w:t>OŚWIADCZENIE WYKONAWCY</w:t>
      </w:r>
    </w:p>
    <w:p w14:paraId="3878F028" w14:textId="77777777" w:rsidR="00770AFB" w:rsidRPr="00600904" w:rsidRDefault="00770AFB" w:rsidP="00770AFB">
      <w:pPr>
        <w:spacing w:before="120" w:line="360" w:lineRule="auto"/>
        <w:jc w:val="center"/>
        <w:rPr>
          <w:rFonts w:ascii="Arial" w:hAnsi="Arial" w:cs="Arial"/>
          <w:b/>
          <w:sz w:val="28"/>
        </w:rPr>
      </w:pPr>
      <w:r w:rsidRPr="00600904">
        <w:rPr>
          <w:rFonts w:ascii="Arial" w:hAnsi="Arial" w:cs="Arial"/>
          <w:b/>
          <w:sz w:val="28"/>
        </w:rPr>
        <w:t>DOTYCZĄCE DOPUSZCZENIA DO OBROTU OFEROWANEGO PRZEDMIOTU ZAMÓWIENIA</w:t>
      </w:r>
    </w:p>
    <w:p w14:paraId="7E71F5BB" w14:textId="77777777" w:rsidR="00770AFB" w:rsidRPr="00600904" w:rsidRDefault="00770AFB" w:rsidP="00770AFB">
      <w:pPr>
        <w:spacing w:before="120" w:line="360" w:lineRule="auto"/>
        <w:jc w:val="right"/>
        <w:rPr>
          <w:rFonts w:ascii="Arial" w:hAnsi="Arial" w:cs="Arial"/>
          <w:b/>
          <w:sz w:val="28"/>
        </w:rPr>
      </w:pPr>
    </w:p>
    <w:p w14:paraId="74ED0376" w14:textId="08BF5D1E" w:rsidR="00770AFB" w:rsidRPr="00600904" w:rsidRDefault="00770AFB" w:rsidP="00770AFB">
      <w:pPr>
        <w:spacing w:before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00904">
        <w:rPr>
          <w:rFonts w:ascii="Arial" w:hAnsi="Arial" w:cs="Arial"/>
          <w:bCs/>
          <w:sz w:val="24"/>
          <w:szCs w:val="24"/>
        </w:rPr>
        <w:t>1.</w:t>
      </w:r>
      <w:r w:rsidRPr="00600904">
        <w:rPr>
          <w:rFonts w:ascii="Arial" w:hAnsi="Arial" w:cs="Arial"/>
          <w:bCs/>
          <w:sz w:val="24"/>
          <w:szCs w:val="24"/>
        </w:rPr>
        <w:tab/>
        <w:t>Oświadczamy, że zaoferowane produkty lecznicze są dopuszczone do obrotu na terytorium Rzeczpospolitej Polskiej, zgodnie z postanowieniami ustawy z dnia 6 września 2001 r.  Prawo farmaceutyczne (tekst jednolity Dz. U. z 202</w:t>
      </w:r>
      <w:r w:rsidR="006D14B9">
        <w:rPr>
          <w:rFonts w:ascii="Arial" w:hAnsi="Arial" w:cs="Arial"/>
          <w:bCs/>
          <w:sz w:val="24"/>
          <w:szCs w:val="24"/>
        </w:rPr>
        <w:t>6</w:t>
      </w:r>
      <w:r w:rsidRPr="00600904">
        <w:rPr>
          <w:rFonts w:ascii="Arial" w:hAnsi="Arial" w:cs="Arial"/>
          <w:bCs/>
          <w:sz w:val="24"/>
          <w:szCs w:val="24"/>
        </w:rPr>
        <w:t xml:space="preserve"> r., poz. </w:t>
      </w:r>
      <w:r w:rsidR="006D14B9">
        <w:rPr>
          <w:rFonts w:ascii="Arial" w:hAnsi="Arial" w:cs="Arial"/>
          <w:bCs/>
          <w:sz w:val="24"/>
          <w:szCs w:val="24"/>
        </w:rPr>
        <w:t>612</w:t>
      </w:r>
      <w:r w:rsidRPr="00600904">
        <w:rPr>
          <w:rFonts w:ascii="Arial" w:hAnsi="Arial" w:cs="Arial"/>
          <w:bCs/>
          <w:sz w:val="24"/>
          <w:szCs w:val="24"/>
        </w:rPr>
        <w:t xml:space="preserve"> ze zm.)</w:t>
      </w:r>
      <w:r w:rsidR="00C17825">
        <w:rPr>
          <w:rFonts w:ascii="Arial" w:hAnsi="Arial" w:cs="Arial"/>
          <w:bCs/>
          <w:sz w:val="24"/>
          <w:szCs w:val="24"/>
        </w:rPr>
        <w:t xml:space="preserve"> – </w:t>
      </w:r>
      <w:r w:rsidR="00C17825" w:rsidRPr="00C17825">
        <w:rPr>
          <w:rFonts w:ascii="Arial" w:hAnsi="Arial" w:cs="Arial"/>
          <w:bCs/>
          <w:sz w:val="24"/>
          <w:szCs w:val="24"/>
          <w:u w:val="single"/>
        </w:rPr>
        <w:t>nie dotyczy</w:t>
      </w:r>
      <w:r w:rsidR="00C17825">
        <w:rPr>
          <w:rFonts w:ascii="Arial" w:hAnsi="Arial" w:cs="Arial"/>
          <w:bCs/>
          <w:sz w:val="24"/>
          <w:szCs w:val="24"/>
        </w:rPr>
        <w:t xml:space="preserve"> grupy 10, 11, 20</w:t>
      </w:r>
      <w:r w:rsidR="00B968D8">
        <w:rPr>
          <w:rFonts w:ascii="Arial" w:hAnsi="Arial" w:cs="Arial"/>
          <w:bCs/>
          <w:sz w:val="24"/>
          <w:szCs w:val="24"/>
        </w:rPr>
        <w:t xml:space="preserve"> poz.2</w:t>
      </w:r>
      <w:r w:rsidRPr="00600904">
        <w:rPr>
          <w:rFonts w:ascii="Arial" w:hAnsi="Arial" w:cs="Arial"/>
          <w:bCs/>
          <w:sz w:val="24"/>
          <w:szCs w:val="24"/>
        </w:rPr>
        <w:t xml:space="preserve">, </w:t>
      </w:r>
    </w:p>
    <w:p w14:paraId="196410DE" w14:textId="402BA93D" w:rsidR="00C17825" w:rsidRPr="00C17825" w:rsidRDefault="00770AFB" w:rsidP="00C17825">
      <w:pPr>
        <w:spacing w:before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00904">
        <w:rPr>
          <w:rFonts w:ascii="Arial" w:hAnsi="Arial" w:cs="Arial"/>
          <w:bCs/>
          <w:sz w:val="24"/>
          <w:szCs w:val="24"/>
        </w:rPr>
        <w:t>2.</w:t>
      </w:r>
      <w:r w:rsidRPr="00600904">
        <w:rPr>
          <w:rFonts w:ascii="Arial" w:hAnsi="Arial" w:cs="Arial"/>
          <w:bCs/>
          <w:sz w:val="24"/>
          <w:szCs w:val="24"/>
        </w:rPr>
        <w:tab/>
      </w:r>
      <w:r w:rsidR="00C17825">
        <w:rPr>
          <w:rFonts w:ascii="Arial" w:hAnsi="Arial" w:cs="Arial"/>
          <w:bCs/>
          <w:sz w:val="24"/>
          <w:szCs w:val="24"/>
        </w:rPr>
        <w:t>Oświadczamy, że zaoferowane ś</w:t>
      </w:r>
      <w:r w:rsidR="00C17825" w:rsidRPr="00C17825">
        <w:rPr>
          <w:rFonts w:ascii="Arial" w:hAnsi="Arial" w:cs="Arial"/>
          <w:bCs/>
          <w:sz w:val="24"/>
          <w:szCs w:val="24"/>
        </w:rPr>
        <w:t xml:space="preserve">rodki spożywcze specjalnego przeznaczenia żywieniowego oferowane przez Wykonawcę muszą spełniać wymagania wynikające z ustawy z dnia 25 sierpnia 2006r. o bezpieczeństwie żywności i żywienia (tj. Dz. U.  2023r. poz. 1448 z zm.) oraz Rozporządzenia Ministra Zdrowia z dnia 16 września 2010r. w sprawie środków spożywczych specjalnego przeznaczenia żywieniowego (Dz.U. 2015 poz. 1026) - </w:t>
      </w:r>
      <w:r w:rsidR="00C17825" w:rsidRPr="00C17825">
        <w:rPr>
          <w:rFonts w:ascii="Arial" w:hAnsi="Arial" w:cs="Arial"/>
          <w:bCs/>
          <w:sz w:val="24"/>
          <w:szCs w:val="24"/>
          <w:u w:val="single"/>
        </w:rPr>
        <w:t>dotyczy</w:t>
      </w:r>
      <w:r w:rsidR="00C17825" w:rsidRPr="00C17825">
        <w:rPr>
          <w:rFonts w:ascii="Arial" w:hAnsi="Arial" w:cs="Arial"/>
          <w:bCs/>
          <w:sz w:val="24"/>
          <w:szCs w:val="24"/>
        </w:rPr>
        <w:t xml:space="preserve"> grupy 10 i 11</w:t>
      </w:r>
      <w:r w:rsidR="00C17825">
        <w:rPr>
          <w:rFonts w:ascii="Arial" w:hAnsi="Arial" w:cs="Arial"/>
          <w:bCs/>
          <w:sz w:val="24"/>
          <w:szCs w:val="24"/>
        </w:rPr>
        <w:t>,</w:t>
      </w:r>
    </w:p>
    <w:p w14:paraId="2EE7D7DC" w14:textId="24D0B0B1" w:rsidR="00C17825" w:rsidRPr="00C17825" w:rsidRDefault="00C17825" w:rsidP="00C17825">
      <w:pPr>
        <w:spacing w:before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3.       Oświadczamy, że zaoferowane w</w:t>
      </w:r>
      <w:r w:rsidRPr="00C17825">
        <w:rPr>
          <w:rFonts w:ascii="Arial" w:hAnsi="Arial" w:cs="Arial"/>
          <w:bCs/>
          <w:sz w:val="24"/>
          <w:szCs w:val="24"/>
        </w:rPr>
        <w:t xml:space="preserve">yroby medyczne muszą być dopuszczone do obrotu i używania zgodnie z obowiązującymi przepisami, w szczególności zgodnie z: </w:t>
      </w:r>
    </w:p>
    <w:p w14:paraId="0F50EA24" w14:textId="77777777" w:rsidR="00C17825" w:rsidRPr="00C17825" w:rsidRDefault="00C17825" w:rsidP="00C17825">
      <w:pPr>
        <w:spacing w:before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17825">
        <w:rPr>
          <w:rFonts w:ascii="Arial" w:hAnsi="Arial" w:cs="Arial"/>
          <w:bCs/>
          <w:sz w:val="24"/>
          <w:szCs w:val="24"/>
        </w:rPr>
        <w:t>1)</w:t>
      </w:r>
      <w:r w:rsidRPr="00C17825">
        <w:rPr>
          <w:rFonts w:ascii="Arial" w:hAnsi="Arial" w:cs="Arial"/>
          <w:bCs/>
          <w:sz w:val="24"/>
          <w:szCs w:val="24"/>
        </w:rPr>
        <w:tab/>
        <w:t xml:space="preserve"> Ustawą z dnia 7 kwietnia 2022 r o wyrobach medycznych (tj. Dz. U. Nr 2024 r. poz. 1620), </w:t>
      </w:r>
    </w:p>
    <w:p w14:paraId="0D2F1101" w14:textId="4EAA4499" w:rsidR="00770AFB" w:rsidRPr="00600904" w:rsidRDefault="00C17825" w:rsidP="00C17825">
      <w:pPr>
        <w:spacing w:before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17825">
        <w:rPr>
          <w:rFonts w:ascii="Arial" w:hAnsi="Arial" w:cs="Arial"/>
          <w:bCs/>
          <w:sz w:val="24"/>
          <w:szCs w:val="24"/>
        </w:rPr>
        <w:t>2)</w:t>
      </w:r>
      <w:r w:rsidRPr="00C17825">
        <w:rPr>
          <w:rFonts w:ascii="Arial" w:hAnsi="Arial" w:cs="Arial"/>
          <w:bCs/>
          <w:sz w:val="24"/>
          <w:szCs w:val="24"/>
        </w:rPr>
        <w:tab/>
        <w:t xml:space="preserve">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</w:t>
      </w:r>
      <w:r w:rsidRPr="00C17825">
        <w:rPr>
          <w:rFonts w:ascii="Arial" w:hAnsi="Arial" w:cs="Arial"/>
          <w:bCs/>
          <w:sz w:val="24"/>
          <w:szCs w:val="24"/>
        </w:rPr>
        <w:lastRenderedPageBreak/>
        <w:t>Rozporządzenie Parlamentu Europejskiego i Rady (UE) 2023/607 z dnia 15 marca 2023 r. w sprawie zmiany rozporządzeń (UE) 2017/745 i (UE) 2017/746 w odniesieniu do przepisów przejściowych dotyczących niektórych wyrobów medycznych i wyrobów medycznych do diagnostyki in vitro; jak również posiadać wymagane dokumenty</w:t>
      </w:r>
      <w:r>
        <w:rPr>
          <w:rFonts w:ascii="Arial" w:hAnsi="Arial" w:cs="Arial"/>
          <w:bCs/>
          <w:sz w:val="24"/>
          <w:szCs w:val="24"/>
        </w:rPr>
        <w:t xml:space="preserve"> – </w:t>
      </w:r>
      <w:r w:rsidRPr="00C17825">
        <w:rPr>
          <w:rFonts w:ascii="Arial" w:hAnsi="Arial" w:cs="Arial"/>
          <w:bCs/>
          <w:sz w:val="24"/>
          <w:szCs w:val="24"/>
          <w:u w:val="single"/>
        </w:rPr>
        <w:t>dotyczy</w:t>
      </w:r>
      <w:r>
        <w:rPr>
          <w:rFonts w:ascii="Arial" w:hAnsi="Arial" w:cs="Arial"/>
          <w:bCs/>
          <w:sz w:val="24"/>
          <w:szCs w:val="24"/>
        </w:rPr>
        <w:t xml:space="preserve"> grupy 20</w:t>
      </w:r>
      <w:r w:rsidR="00B968D8">
        <w:rPr>
          <w:rFonts w:ascii="Arial" w:hAnsi="Arial" w:cs="Arial"/>
          <w:bCs/>
          <w:sz w:val="24"/>
          <w:szCs w:val="24"/>
        </w:rPr>
        <w:t xml:space="preserve"> poz.2</w:t>
      </w:r>
      <w:r>
        <w:rPr>
          <w:rFonts w:ascii="Arial" w:hAnsi="Arial" w:cs="Arial"/>
          <w:bCs/>
          <w:sz w:val="24"/>
          <w:szCs w:val="24"/>
        </w:rPr>
        <w:t>.</w:t>
      </w:r>
    </w:p>
    <w:p w14:paraId="3D5B0A6F" w14:textId="77777777" w:rsidR="00C17825" w:rsidRDefault="00C17825" w:rsidP="00770AFB">
      <w:pPr>
        <w:spacing w:before="120" w:line="360" w:lineRule="auto"/>
        <w:rPr>
          <w:rFonts w:ascii="Arial" w:hAnsi="Arial" w:cs="Arial"/>
          <w:bCs/>
          <w:sz w:val="24"/>
          <w:szCs w:val="24"/>
        </w:rPr>
      </w:pPr>
    </w:p>
    <w:p w14:paraId="4545AB76" w14:textId="3FEE8B19" w:rsidR="0040509B" w:rsidRPr="00600904" w:rsidRDefault="00770AFB" w:rsidP="00770AFB">
      <w:pPr>
        <w:spacing w:before="120" w:line="360" w:lineRule="auto"/>
        <w:rPr>
          <w:rFonts w:ascii="Arial" w:hAnsi="Arial" w:cs="Arial"/>
          <w:bCs/>
          <w:sz w:val="24"/>
          <w:szCs w:val="24"/>
        </w:rPr>
      </w:pPr>
      <w:r w:rsidRPr="00600904">
        <w:rPr>
          <w:rFonts w:ascii="Arial" w:hAnsi="Arial" w:cs="Arial"/>
          <w:bCs/>
          <w:sz w:val="24"/>
          <w:szCs w:val="24"/>
        </w:rPr>
        <w:t>Jednocześnie stwierdzamy, ze jesteśmy świadomi odpowiedzialności karnej za składanie fałszywych oświadczeń.</w:t>
      </w:r>
    </w:p>
    <w:p w14:paraId="656D5D76" w14:textId="77777777" w:rsidR="00CA5CB6" w:rsidRDefault="00CA5CB6" w:rsidP="00770AFB">
      <w:pPr>
        <w:spacing w:before="120" w:line="360" w:lineRule="auto"/>
        <w:rPr>
          <w:bCs/>
          <w:sz w:val="28"/>
        </w:rPr>
      </w:pPr>
    </w:p>
    <w:p w14:paraId="0DDA2030" w14:textId="77777777" w:rsidR="00600904" w:rsidRDefault="00600904" w:rsidP="00770AFB">
      <w:pPr>
        <w:spacing w:before="120" w:line="360" w:lineRule="auto"/>
        <w:rPr>
          <w:bCs/>
          <w:sz w:val="28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CA5CB6" w:rsidRPr="00844A96" w14:paraId="1ECC9C31" w14:textId="77777777" w:rsidTr="00085BC2">
        <w:tc>
          <w:tcPr>
            <w:tcW w:w="2660" w:type="dxa"/>
          </w:tcPr>
          <w:p w14:paraId="67C39BAB" w14:textId="77777777" w:rsidR="00CA5CB6" w:rsidRPr="00D62E6E" w:rsidRDefault="00CA5CB6" w:rsidP="00085BC2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5637E309" w14:textId="77777777" w:rsidR="00CA5CB6" w:rsidRPr="002D1740" w:rsidRDefault="00CA5CB6" w:rsidP="00085BC2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C14101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</w:t>
            </w:r>
            <w:r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</w:t>
            </w:r>
          </w:p>
          <w:p w14:paraId="390DAA09" w14:textId="77777777" w:rsidR="00CA5CB6" w:rsidRPr="00844A96" w:rsidRDefault="00CA5CB6" w:rsidP="00085BC2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844A9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662" w:type="dxa"/>
          </w:tcPr>
          <w:p w14:paraId="5C40E5F9" w14:textId="77777777" w:rsidR="00CA5CB6" w:rsidRPr="00D62E6E" w:rsidRDefault="00CA5CB6" w:rsidP="00085BC2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40C35EF8" w14:textId="687B230B" w:rsidR="00CA5CB6" w:rsidRPr="00C14101" w:rsidRDefault="00600904" w:rsidP="00085BC2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>
              <w:rPr>
                <w:rFonts w:ascii="Arial" w:hAnsi="Arial" w:cs="Arial"/>
                <w:iCs/>
                <w:sz w:val="24"/>
                <w:szCs w:val="24"/>
                <w:vertAlign w:val="superscript"/>
              </w:rPr>
              <w:t xml:space="preserve">                 </w:t>
            </w:r>
            <w:r w:rsidR="00CA5CB6" w:rsidRPr="00C14101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</w:t>
            </w:r>
            <w:r w:rsidR="00CA5CB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</w:t>
            </w:r>
            <w:r w:rsidR="00CA5CB6" w:rsidRPr="00C14101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</w:t>
            </w:r>
          </w:p>
          <w:p w14:paraId="31EDB69C" w14:textId="686C8D88" w:rsidR="00600904" w:rsidRDefault="00600904" w:rsidP="00085BC2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          </w:t>
            </w:r>
            <w:r w:rsidR="00CA5CB6" w:rsidRPr="00844A96">
              <w:rPr>
                <w:rFonts w:ascii="Arial" w:hAnsi="Arial" w:cs="Arial"/>
                <w:iCs/>
                <w:sz w:val="18"/>
                <w:szCs w:val="18"/>
              </w:rPr>
              <w:t>[kwalifikowany podpis elektroniczny osoby / osób uprawnionych</w:t>
            </w:r>
          </w:p>
          <w:p w14:paraId="221F1DF2" w14:textId="54560DE5" w:rsidR="00CA5CB6" w:rsidRPr="00844A96" w:rsidRDefault="00CA5CB6" w:rsidP="00085BC2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844A96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="00600904">
              <w:rPr>
                <w:rFonts w:ascii="Arial" w:hAnsi="Arial" w:cs="Arial"/>
                <w:iCs/>
                <w:sz w:val="18"/>
                <w:szCs w:val="18"/>
              </w:rPr>
              <w:t xml:space="preserve">                                             </w:t>
            </w:r>
            <w:r w:rsidRPr="00844A96">
              <w:rPr>
                <w:rFonts w:ascii="Arial" w:hAnsi="Arial" w:cs="Arial"/>
                <w:iCs/>
                <w:sz w:val="18"/>
                <w:szCs w:val="18"/>
              </w:rPr>
              <w:t>do reprezentacji Wykonawcy]</w:t>
            </w:r>
          </w:p>
        </w:tc>
      </w:tr>
    </w:tbl>
    <w:p w14:paraId="0D6E9E82" w14:textId="77777777" w:rsidR="00CA5CB6" w:rsidRDefault="00CA5CB6" w:rsidP="00770AFB">
      <w:pPr>
        <w:spacing w:before="120" w:line="360" w:lineRule="auto"/>
      </w:pPr>
    </w:p>
    <w:sectPr w:rsidR="00CA5C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26E40" w14:textId="77777777" w:rsidR="001241FE" w:rsidRDefault="001241FE">
      <w:r>
        <w:separator/>
      </w:r>
    </w:p>
  </w:endnote>
  <w:endnote w:type="continuationSeparator" w:id="0">
    <w:p w14:paraId="0D4CC2BF" w14:textId="77777777" w:rsidR="001241FE" w:rsidRDefault="00124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4748B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97C23A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941E8" w14:textId="3C1A44C8" w:rsidR="0040509B" w:rsidRDefault="0046052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98C7AC5" wp14:editId="54FE554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75784112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2FFEF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C422BB0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2BDFE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DF9DF9" w14:textId="77777777" w:rsidR="0040509B" w:rsidRDefault="0040509B">
    <w:pPr>
      <w:pStyle w:val="Stopka"/>
      <w:tabs>
        <w:tab w:val="clear" w:pos="4536"/>
      </w:tabs>
      <w:jc w:val="center"/>
    </w:pPr>
  </w:p>
  <w:p w14:paraId="1EBC5E75" w14:textId="77777777"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8359E" w14:textId="77777777" w:rsidR="001241FE" w:rsidRDefault="001241FE">
      <w:r>
        <w:separator/>
      </w:r>
    </w:p>
  </w:footnote>
  <w:footnote w:type="continuationSeparator" w:id="0">
    <w:p w14:paraId="763849F8" w14:textId="77777777" w:rsidR="001241FE" w:rsidRDefault="001241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582B7" w14:textId="77777777" w:rsidR="00697315" w:rsidRDefault="006973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EFC1C" w14:textId="77777777" w:rsidR="00697315" w:rsidRDefault="006973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2A5BC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A4B"/>
    <w:rsid w:val="0009015F"/>
    <w:rsid w:val="000C5B68"/>
    <w:rsid w:val="001241FE"/>
    <w:rsid w:val="00220D21"/>
    <w:rsid w:val="00295544"/>
    <w:rsid w:val="003D7607"/>
    <w:rsid w:val="0040509B"/>
    <w:rsid w:val="0046052B"/>
    <w:rsid w:val="00511954"/>
    <w:rsid w:val="00600904"/>
    <w:rsid w:val="00603D6B"/>
    <w:rsid w:val="00697315"/>
    <w:rsid w:val="006D14B9"/>
    <w:rsid w:val="00770AFB"/>
    <w:rsid w:val="00913232"/>
    <w:rsid w:val="009A1A4B"/>
    <w:rsid w:val="009C4B96"/>
    <w:rsid w:val="00A351AA"/>
    <w:rsid w:val="00AA7DDE"/>
    <w:rsid w:val="00B968D8"/>
    <w:rsid w:val="00C17825"/>
    <w:rsid w:val="00C279F6"/>
    <w:rsid w:val="00CA5CB6"/>
    <w:rsid w:val="00F64A20"/>
    <w:rsid w:val="00FF2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7D4198"/>
  <w15:chartTrackingRefBased/>
  <w15:docId w15:val="{BB27D7A9-6616-41C3-8ABF-69674A575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278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Urszula Gawin</cp:lastModifiedBy>
  <cp:revision>3</cp:revision>
  <cp:lastPrinted>2000-12-12T17:01:00Z</cp:lastPrinted>
  <dcterms:created xsi:type="dcterms:W3CDTF">2026-11-03T10:06:00Z</dcterms:created>
  <dcterms:modified xsi:type="dcterms:W3CDTF">2026-11-04T13:31:00Z</dcterms:modified>
</cp:coreProperties>
</file>