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36792" w14:textId="2A77186D" w:rsidR="00FB7F50" w:rsidRPr="00D50FB2" w:rsidRDefault="00A57CB4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D50FB2">
        <w:rPr>
          <w:rFonts w:ascii="Verdana" w:hAnsi="Verdana"/>
          <w:sz w:val="18"/>
          <w:szCs w:val="18"/>
        </w:rPr>
        <w:t>Kraków</w:t>
      </w:r>
      <w:r w:rsidR="00FB7F50" w:rsidRPr="00D50FB2">
        <w:rPr>
          <w:rFonts w:ascii="Verdana" w:hAnsi="Verdana"/>
          <w:sz w:val="18"/>
          <w:szCs w:val="18"/>
        </w:rPr>
        <w:t xml:space="preserve"> dnia: </w:t>
      </w:r>
      <w:r w:rsidRPr="00D50FB2">
        <w:rPr>
          <w:rFonts w:ascii="Verdana" w:hAnsi="Verdana"/>
          <w:sz w:val="18"/>
          <w:szCs w:val="18"/>
        </w:rPr>
        <w:t>2026-11-06</w:t>
      </w:r>
    </w:p>
    <w:p w14:paraId="3F492188" w14:textId="77777777" w:rsidR="00FB7F50" w:rsidRPr="00D50FB2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177B9B7C" w14:textId="77777777" w:rsidR="00A57CB4" w:rsidRPr="00D50FB2" w:rsidRDefault="00A57CB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50FB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333641F" w14:textId="77777777" w:rsidR="00A57CB4" w:rsidRPr="00D50FB2" w:rsidRDefault="00A57CB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50FB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39841E8" w14:textId="1594EE61" w:rsidR="00FB7F50" w:rsidRPr="00D50FB2" w:rsidRDefault="00A57CB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50FB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32569E0" w14:textId="30E15543" w:rsidR="00FB7F50" w:rsidRPr="00D50FB2" w:rsidRDefault="00A57CB4" w:rsidP="00FB7F50">
      <w:pPr>
        <w:rPr>
          <w:rFonts w:ascii="Verdana" w:hAnsi="Verdana"/>
          <w:sz w:val="18"/>
          <w:szCs w:val="18"/>
        </w:rPr>
      </w:pPr>
      <w:r w:rsidRPr="00D50FB2">
        <w:rPr>
          <w:rFonts w:ascii="Verdana" w:hAnsi="Verdana"/>
          <w:sz w:val="18"/>
          <w:szCs w:val="18"/>
        </w:rPr>
        <w:t>Al. Mickiewicza</w:t>
      </w:r>
      <w:r w:rsidR="00FB7F50" w:rsidRPr="00D50FB2">
        <w:rPr>
          <w:rFonts w:ascii="Verdana" w:hAnsi="Verdana"/>
          <w:sz w:val="18"/>
          <w:szCs w:val="18"/>
        </w:rPr>
        <w:t xml:space="preserve"> </w:t>
      </w:r>
      <w:r w:rsidRPr="00D50FB2">
        <w:rPr>
          <w:rFonts w:ascii="Verdana" w:hAnsi="Verdana"/>
          <w:sz w:val="18"/>
          <w:szCs w:val="18"/>
        </w:rPr>
        <w:t>30</w:t>
      </w:r>
    </w:p>
    <w:p w14:paraId="3D5B954F" w14:textId="2208BE34" w:rsidR="00FB7F50" w:rsidRPr="00D50FB2" w:rsidRDefault="00A57CB4" w:rsidP="00FB7F50">
      <w:pPr>
        <w:rPr>
          <w:rFonts w:ascii="Verdana" w:hAnsi="Verdana"/>
          <w:sz w:val="18"/>
          <w:szCs w:val="18"/>
        </w:rPr>
      </w:pPr>
      <w:r w:rsidRPr="00D50FB2">
        <w:rPr>
          <w:rFonts w:ascii="Verdana" w:hAnsi="Verdana"/>
          <w:sz w:val="18"/>
          <w:szCs w:val="18"/>
        </w:rPr>
        <w:t>30-059</w:t>
      </w:r>
      <w:r w:rsidR="00FB7F50" w:rsidRPr="00D50FB2">
        <w:rPr>
          <w:rFonts w:ascii="Verdana" w:hAnsi="Verdana"/>
          <w:sz w:val="18"/>
          <w:szCs w:val="18"/>
        </w:rPr>
        <w:t xml:space="preserve"> </w:t>
      </w:r>
      <w:r w:rsidRPr="00D50FB2">
        <w:rPr>
          <w:rFonts w:ascii="Verdana" w:hAnsi="Verdana"/>
          <w:sz w:val="18"/>
          <w:szCs w:val="18"/>
        </w:rPr>
        <w:t>Kraków</w:t>
      </w:r>
    </w:p>
    <w:p w14:paraId="7D7BD6DB" w14:textId="77777777" w:rsidR="008642B3" w:rsidRPr="00D50FB2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D50FB2">
        <w:rPr>
          <w:rFonts w:ascii="Verdana" w:hAnsi="Verdana"/>
          <w:sz w:val="18"/>
          <w:szCs w:val="18"/>
        </w:rPr>
        <w:t>OGŁOSZENIE</w:t>
      </w:r>
    </w:p>
    <w:p w14:paraId="12EE83A0" w14:textId="77777777" w:rsidR="008642B3" w:rsidRPr="00D50FB2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D50FB2">
        <w:rPr>
          <w:rFonts w:ascii="Verdana" w:hAnsi="Verdana"/>
          <w:b/>
          <w:sz w:val="18"/>
          <w:szCs w:val="18"/>
        </w:rPr>
        <w:t xml:space="preserve">o </w:t>
      </w:r>
      <w:r w:rsidR="0054734E" w:rsidRPr="00D50FB2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A57CB4" w:rsidRPr="00D50FB2" w14:paraId="601091B4" w14:textId="77777777" w:rsidTr="000B3EBE">
        <w:trPr>
          <w:trHeight w:val="638"/>
        </w:trPr>
        <w:tc>
          <w:tcPr>
            <w:tcW w:w="959" w:type="dxa"/>
          </w:tcPr>
          <w:p w14:paraId="422D4C2A" w14:textId="77777777" w:rsidR="00A57CB4" w:rsidRPr="00D50FB2" w:rsidRDefault="00A57CB4" w:rsidP="000B3EB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50FB2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5ECFAC44" w14:textId="292E821E" w:rsidR="00A57CB4" w:rsidRPr="00D50FB2" w:rsidRDefault="00A57CB4" w:rsidP="000B3EB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50FB2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D50FB2">
              <w:rPr>
                <w:rFonts w:ascii="Verdana" w:hAnsi="Verdana"/>
                <w:sz w:val="18"/>
                <w:szCs w:val="18"/>
              </w:rPr>
              <w:t>Tryb podstawowy bez negocjacji - art. 275 pkt. 1 ustawy Pzp</w:t>
            </w:r>
            <w:r w:rsidRPr="00D50FB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D50FB2" w:rsidRPr="00D50FB2">
              <w:rPr>
                <w:rFonts w:ascii="Verdana" w:hAnsi="Verdana"/>
                <w:sz w:val="18"/>
                <w:szCs w:val="18"/>
              </w:rPr>
              <w:t>pn.</w:t>
            </w:r>
            <w:r w:rsidR="00D50FB2" w:rsidRPr="00D50FB2">
              <w:rPr>
                <w:rFonts w:ascii="Verdana" w:hAnsi="Verdana"/>
                <w:b/>
                <w:sz w:val="18"/>
                <w:szCs w:val="18"/>
              </w:rPr>
              <w:t>”Dostawa</w:t>
            </w:r>
            <w:r w:rsidRPr="00D50FB2">
              <w:rPr>
                <w:rFonts w:ascii="Verdana" w:hAnsi="Verdana"/>
                <w:b/>
                <w:bCs/>
                <w:sz w:val="18"/>
                <w:szCs w:val="18"/>
              </w:rPr>
              <w:t xml:space="preserve"> sprzętu foto-video dla Centrum Mediów AGH - KC-DE-zp.25.464.2026</w:t>
            </w:r>
            <w:r w:rsidRPr="00D50FB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50FB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50FB2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D50FB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50FB2">
              <w:rPr>
                <w:rFonts w:ascii="Verdana" w:hAnsi="Verdana"/>
                <w:b/>
                <w:sz w:val="18"/>
                <w:szCs w:val="18"/>
              </w:rPr>
              <w:t>KC-DE-zp.25.464.2026</w:t>
            </w:r>
            <w:r w:rsidRPr="00D50FB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4532854" w14:textId="77777777" w:rsidR="008642B3" w:rsidRPr="00D50FB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D50FB2">
        <w:rPr>
          <w:rFonts w:ascii="Verdana" w:hAnsi="Verdana"/>
          <w:sz w:val="18"/>
          <w:szCs w:val="18"/>
        </w:rPr>
        <w:t xml:space="preserve">Zamawiający, </w:t>
      </w:r>
      <w:r w:rsidR="00CC324B" w:rsidRPr="00D50FB2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D50FB2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D50FB2">
        <w:rPr>
          <w:rFonts w:ascii="Verdana" w:hAnsi="Verdana"/>
          <w:sz w:val="18"/>
          <w:szCs w:val="18"/>
        </w:rPr>
        <w:t xml:space="preserve">ust. 1 pkt. 1 i </w:t>
      </w:r>
      <w:r w:rsidRPr="00D50FB2">
        <w:rPr>
          <w:rFonts w:ascii="Verdana" w:hAnsi="Verdana"/>
          <w:sz w:val="18"/>
          <w:szCs w:val="18"/>
        </w:rPr>
        <w:t xml:space="preserve">ust. </w:t>
      </w:r>
      <w:r w:rsidR="00A17CDB" w:rsidRPr="00D50FB2">
        <w:rPr>
          <w:rFonts w:ascii="Verdana" w:hAnsi="Verdana"/>
          <w:sz w:val="18"/>
          <w:szCs w:val="18"/>
        </w:rPr>
        <w:t>2</w:t>
      </w:r>
      <w:r w:rsidRPr="00D50FB2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D50FB2">
        <w:rPr>
          <w:rFonts w:ascii="Verdana" w:hAnsi="Verdana"/>
          <w:sz w:val="18"/>
          <w:szCs w:val="18"/>
        </w:rPr>
        <w:t xml:space="preserve"> </w:t>
      </w:r>
      <w:r w:rsidR="00CC1A8E" w:rsidRPr="00D50FB2">
        <w:rPr>
          <w:rFonts w:ascii="Verdana" w:hAnsi="Verdana"/>
          <w:sz w:val="18"/>
          <w:szCs w:val="18"/>
        </w:rPr>
        <w:t>(</w:t>
      </w:r>
      <w:r w:rsidR="004D796A" w:rsidRPr="00D50FB2">
        <w:rPr>
          <w:rFonts w:ascii="Verdana" w:hAnsi="Verdana"/>
          <w:sz w:val="18"/>
          <w:szCs w:val="18"/>
        </w:rPr>
        <w:t xml:space="preserve">Dz.U. 2026 poz. 793 </w:t>
      </w:r>
      <w:r w:rsidR="00CC1A8E" w:rsidRPr="00D50FB2">
        <w:rPr>
          <w:rFonts w:ascii="Verdana" w:hAnsi="Verdana"/>
          <w:sz w:val="18"/>
          <w:szCs w:val="18"/>
        </w:rPr>
        <w:t xml:space="preserve">t.j. ze zm.) </w:t>
      </w:r>
      <w:r w:rsidRPr="00D50FB2">
        <w:rPr>
          <w:rFonts w:ascii="Verdana" w:hAnsi="Verdana"/>
          <w:sz w:val="18"/>
          <w:szCs w:val="18"/>
        </w:rPr>
        <w:t>zwanej dalej „ustawą Pzp”</w:t>
      </w:r>
      <w:r w:rsidR="00D26ED6" w:rsidRPr="00D50FB2">
        <w:rPr>
          <w:rFonts w:ascii="Verdana" w:hAnsi="Verdana"/>
          <w:sz w:val="18"/>
          <w:szCs w:val="18"/>
        </w:rPr>
        <w:t xml:space="preserve">, </w:t>
      </w:r>
      <w:r w:rsidRPr="00D50FB2">
        <w:rPr>
          <w:rFonts w:ascii="Verdana" w:hAnsi="Verdana"/>
          <w:sz w:val="18"/>
          <w:szCs w:val="18"/>
        </w:rPr>
        <w:t>informuje</w:t>
      </w:r>
      <w:r w:rsidR="00D26ED6" w:rsidRPr="00D50FB2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D50FB2">
        <w:rPr>
          <w:rFonts w:ascii="Verdana" w:hAnsi="Verdana"/>
          <w:sz w:val="18"/>
          <w:szCs w:val="18"/>
        </w:rPr>
        <w:t>najkorzystniejsz</w:t>
      </w:r>
      <w:r w:rsidR="00D26ED6" w:rsidRPr="00D50FB2">
        <w:rPr>
          <w:rFonts w:ascii="Verdana" w:hAnsi="Verdana"/>
          <w:sz w:val="18"/>
          <w:szCs w:val="18"/>
        </w:rPr>
        <w:t xml:space="preserve">a wybrana została </w:t>
      </w:r>
      <w:r w:rsidR="00756CDA" w:rsidRPr="00D50FB2">
        <w:rPr>
          <w:rFonts w:ascii="Verdana" w:hAnsi="Verdana"/>
          <w:sz w:val="18"/>
          <w:szCs w:val="18"/>
        </w:rPr>
        <w:t>ofer</w:t>
      </w:r>
      <w:r w:rsidR="00D26ED6" w:rsidRPr="00D50FB2">
        <w:rPr>
          <w:rFonts w:ascii="Verdana" w:hAnsi="Verdana"/>
          <w:sz w:val="18"/>
          <w:szCs w:val="18"/>
        </w:rPr>
        <w:t>t</w:t>
      </w:r>
      <w:r w:rsidR="009F0E5C" w:rsidRPr="00D50FB2">
        <w:rPr>
          <w:rFonts w:ascii="Verdana" w:hAnsi="Verdana"/>
          <w:sz w:val="18"/>
          <w:szCs w:val="18"/>
        </w:rPr>
        <w:t>a</w:t>
      </w:r>
      <w:r w:rsidR="00D26ED6" w:rsidRPr="00D50FB2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57CB4" w:rsidRPr="00D50FB2" w14:paraId="43B05F09" w14:textId="77777777" w:rsidTr="000B3EB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7961DCB" w14:textId="44D11FB8" w:rsidR="00A57CB4" w:rsidRPr="00D50FB2" w:rsidRDefault="00A57CB4" w:rsidP="000B3EBE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50FB2">
              <w:rPr>
                <w:rFonts w:ascii="Verdana" w:hAnsi="Verdana"/>
                <w:b/>
                <w:sz w:val="18"/>
                <w:szCs w:val="18"/>
              </w:rPr>
              <w:t>MONTIVO Paweł Telka</w:t>
            </w:r>
          </w:p>
          <w:p w14:paraId="0501F28E" w14:textId="22582D4D" w:rsidR="00A57CB4" w:rsidRPr="00D50FB2" w:rsidRDefault="00A57CB4" w:rsidP="000B3EB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50FB2">
              <w:rPr>
                <w:rFonts w:ascii="Verdana" w:hAnsi="Verdana"/>
                <w:bCs/>
                <w:sz w:val="18"/>
                <w:szCs w:val="18"/>
              </w:rPr>
              <w:t>Leśna-Stara Wieś</w:t>
            </w:r>
            <w:r w:rsidRPr="00D50FB2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D50FB2">
              <w:rPr>
                <w:rFonts w:ascii="Verdana" w:hAnsi="Verdana"/>
                <w:bCs/>
                <w:sz w:val="18"/>
                <w:szCs w:val="18"/>
              </w:rPr>
              <w:t>13</w:t>
            </w:r>
            <w:r w:rsidRPr="00D50FB2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36C2E417" w14:textId="54DF3FE7" w:rsidR="00A57CB4" w:rsidRPr="00D50FB2" w:rsidRDefault="00A57CB4" w:rsidP="000B3EB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50FB2">
              <w:rPr>
                <w:rFonts w:ascii="Verdana" w:hAnsi="Verdana"/>
                <w:bCs/>
                <w:sz w:val="18"/>
                <w:szCs w:val="18"/>
              </w:rPr>
              <w:t>26-010</w:t>
            </w:r>
            <w:r w:rsidRPr="00D50FB2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D50FB2">
              <w:rPr>
                <w:rFonts w:ascii="Verdana" w:hAnsi="Verdana"/>
                <w:bCs/>
                <w:sz w:val="18"/>
                <w:szCs w:val="18"/>
              </w:rPr>
              <w:t>Bodzentyn</w:t>
            </w:r>
          </w:p>
          <w:p w14:paraId="6DB50A2A" w14:textId="77777777" w:rsidR="00A57CB4" w:rsidRPr="00D50FB2" w:rsidRDefault="00A57CB4" w:rsidP="000B3EBE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50FB2">
              <w:rPr>
                <w:rFonts w:ascii="Verdana" w:hAnsi="Verdana"/>
                <w:sz w:val="18"/>
                <w:szCs w:val="18"/>
              </w:rPr>
              <w:t>na:</w:t>
            </w:r>
          </w:p>
          <w:p w14:paraId="5553D5DB" w14:textId="7C9E58FD" w:rsidR="00A57CB4" w:rsidRPr="00D50FB2" w:rsidRDefault="00A57CB4" w:rsidP="000B3EBE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50FB2">
              <w:rPr>
                <w:rFonts w:ascii="Verdana" w:hAnsi="Verdana"/>
                <w:sz w:val="18"/>
                <w:szCs w:val="18"/>
              </w:rPr>
              <w:t>Dostawa sprzętu foto-video dla Centrum Mediów AGH - KC-DE-zp.25.464.2026</w:t>
            </w:r>
            <w:r w:rsidRPr="00D50FB2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C402248" w14:textId="749CAD00" w:rsidR="00A57CB4" w:rsidRPr="00D50FB2" w:rsidRDefault="00A57CB4" w:rsidP="000B3EBE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50FB2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D50FB2">
              <w:rPr>
                <w:rFonts w:ascii="Verdana" w:hAnsi="Verdana"/>
                <w:b/>
                <w:sz w:val="18"/>
                <w:szCs w:val="18"/>
              </w:rPr>
              <w:t>23 362.43 zł</w:t>
            </w:r>
            <w:r w:rsidRPr="00D50FB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36FD0F7" w14:textId="77777777" w:rsidR="00A57CB4" w:rsidRPr="00D50FB2" w:rsidRDefault="00A57CB4" w:rsidP="000B3EBE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50FB2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D50FB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50FB2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D50FB2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D0646DB" w14:textId="77777777" w:rsidR="003A0AFC" w:rsidRPr="00D50FB2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D50FB2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9"/>
        <w:gridCol w:w="1417"/>
        <w:gridCol w:w="1559"/>
        <w:gridCol w:w="1701"/>
        <w:gridCol w:w="1560"/>
      </w:tblGrid>
      <w:tr w:rsidR="00D50FB2" w:rsidRPr="00D50FB2" w14:paraId="4C54AF5F" w14:textId="77777777" w:rsidTr="00D50FB2">
        <w:trPr>
          <w:trHeight w:val="510"/>
        </w:trPr>
        <w:tc>
          <w:tcPr>
            <w:tcW w:w="851" w:type="dxa"/>
            <w:vAlign w:val="center"/>
          </w:tcPr>
          <w:p w14:paraId="74D92A41" w14:textId="77777777" w:rsidR="00D50FB2" w:rsidRPr="00D50FB2" w:rsidRDefault="00D50FB2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D50FB2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14:paraId="4A36F2A1" w14:textId="77777777" w:rsidR="00D50FB2" w:rsidRPr="00D50FB2" w:rsidRDefault="00D50FB2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14:paraId="3906DD6F" w14:textId="6C1EB369" w:rsidR="00D50FB2" w:rsidRPr="00D50FB2" w:rsidRDefault="00D50FB2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14:paraId="5769C816" w14:textId="53BC9EC4" w:rsidR="00D50FB2" w:rsidRPr="00D50FB2" w:rsidRDefault="00D50FB2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14:paraId="102DC8E4" w14:textId="1FC7389A" w:rsidR="00D50FB2" w:rsidRPr="00D50FB2" w:rsidRDefault="00D50FB2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560" w:type="dxa"/>
            <w:vAlign w:val="center"/>
          </w:tcPr>
          <w:p w14:paraId="2B32863D" w14:textId="77777777" w:rsidR="00D50FB2" w:rsidRPr="00D50FB2" w:rsidRDefault="00D50FB2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50FB2" w:rsidRPr="00D50FB2" w14:paraId="0E07BCB7" w14:textId="77777777" w:rsidTr="00D50FB2">
        <w:tc>
          <w:tcPr>
            <w:tcW w:w="851" w:type="dxa"/>
            <w:vAlign w:val="center"/>
          </w:tcPr>
          <w:p w14:paraId="55CCC060" w14:textId="6E2E85CA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3119" w:type="dxa"/>
            <w:vAlign w:val="center"/>
          </w:tcPr>
          <w:p w14:paraId="2AFD0F13" w14:textId="7AEAD495" w:rsidR="00D50FB2" w:rsidRPr="00D50FB2" w:rsidRDefault="00D50FB2" w:rsidP="000B3EB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b/>
                <w:sz w:val="18"/>
                <w:szCs w:val="18"/>
              </w:rPr>
              <w:t>MONTIVO Paweł Telka</w:t>
            </w:r>
          </w:p>
          <w:p w14:paraId="49380A78" w14:textId="67E373D9" w:rsidR="00D50FB2" w:rsidRPr="00D50FB2" w:rsidRDefault="00D50FB2" w:rsidP="000B3EB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Leśna-Stara Wieś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13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05F66AC6" w14:textId="0BB7C632" w:rsidR="00D50FB2" w:rsidRPr="00D50FB2" w:rsidRDefault="00D50FB2" w:rsidP="000B3EB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26-010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Bodzentyn</w:t>
            </w:r>
          </w:p>
        </w:tc>
        <w:tc>
          <w:tcPr>
            <w:tcW w:w="1417" w:type="dxa"/>
            <w:vAlign w:val="center"/>
          </w:tcPr>
          <w:p w14:paraId="596AE4DA" w14:textId="0984BBE9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74DA5E80" w14:textId="0AE95AFD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7868567F" w14:textId="7C14F60D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14:paraId="48BCCCC0" w14:textId="1A1B6873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D50FB2" w:rsidRPr="00D50FB2" w14:paraId="15A54317" w14:textId="77777777" w:rsidTr="00D50FB2">
        <w:tc>
          <w:tcPr>
            <w:tcW w:w="851" w:type="dxa"/>
            <w:vAlign w:val="center"/>
          </w:tcPr>
          <w:p w14:paraId="2882C112" w14:textId="57CE7A5D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14:paraId="3B359958" w14:textId="56193A98" w:rsidR="00D50FB2" w:rsidRPr="00D50FB2" w:rsidRDefault="00D50FB2" w:rsidP="000B3EB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b/>
                <w:sz w:val="18"/>
                <w:szCs w:val="18"/>
              </w:rPr>
              <w:t>MM MARKET MAŁGORZATA MAŁECKA</w:t>
            </w:r>
          </w:p>
          <w:p w14:paraId="12489B97" w14:textId="0173BFF5" w:rsidR="00D50FB2" w:rsidRPr="00D50FB2" w:rsidRDefault="00D50FB2" w:rsidP="000B3EB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SZAŁWIOWA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51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/A</w:t>
            </w:r>
          </w:p>
          <w:p w14:paraId="0685A270" w14:textId="78E51094" w:rsidR="00D50FB2" w:rsidRPr="00D50FB2" w:rsidRDefault="00D50FB2" w:rsidP="000B3EB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03-167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7" w:type="dxa"/>
            <w:vAlign w:val="center"/>
          </w:tcPr>
          <w:p w14:paraId="4FB5471A" w14:textId="24D00D31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 xml:space="preserve">  59,42</w:t>
            </w:r>
          </w:p>
        </w:tc>
        <w:tc>
          <w:tcPr>
            <w:tcW w:w="1559" w:type="dxa"/>
            <w:vAlign w:val="center"/>
          </w:tcPr>
          <w:p w14:paraId="787594EC" w14:textId="22E59C13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51DF11D4" w14:textId="0E9D8029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14:paraId="6317730A" w14:textId="1B863B9D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 xml:space="preserve">  99,42</w:t>
            </w:r>
          </w:p>
        </w:tc>
      </w:tr>
      <w:tr w:rsidR="00D50FB2" w:rsidRPr="00D50FB2" w14:paraId="7F74521F" w14:textId="77777777" w:rsidTr="00D50FB2">
        <w:tc>
          <w:tcPr>
            <w:tcW w:w="851" w:type="dxa"/>
            <w:vAlign w:val="center"/>
          </w:tcPr>
          <w:p w14:paraId="07A9BC66" w14:textId="32341F56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>7</w:t>
            </w:r>
          </w:p>
        </w:tc>
        <w:tc>
          <w:tcPr>
            <w:tcW w:w="3119" w:type="dxa"/>
            <w:vAlign w:val="center"/>
          </w:tcPr>
          <w:p w14:paraId="15AD37AD" w14:textId="4C835496" w:rsidR="00D50FB2" w:rsidRPr="00D50FB2" w:rsidRDefault="00D50FB2" w:rsidP="000B3EB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b/>
                <w:sz w:val="18"/>
                <w:szCs w:val="18"/>
              </w:rPr>
              <w:t>BEMIX MEDIA SPÓŁKA Z OGRANICZONĄ ODPOWIEDZIALNOŚCIĄ</w:t>
            </w:r>
          </w:p>
          <w:p w14:paraId="6B0A55B4" w14:textId="77777777" w:rsidR="00D50FB2" w:rsidRDefault="00D50FB2" w:rsidP="000B3EB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Perseusza 21</w:t>
            </w:r>
          </w:p>
          <w:p w14:paraId="2303D642" w14:textId="129C6207" w:rsidR="00D50FB2" w:rsidRPr="00D50FB2" w:rsidRDefault="00D50FB2" w:rsidP="000B3EB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41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>-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8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>1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8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Zabrze</w:t>
            </w:r>
          </w:p>
        </w:tc>
        <w:tc>
          <w:tcPr>
            <w:tcW w:w="1417" w:type="dxa"/>
            <w:vAlign w:val="center"/>
          </w:tcPr>
          <w:p w14:paraId="653F68A2" w14:textId="2A3B11F8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 xml:space="preserve">  57,28</w:t>
            </w:r>
          </w:p>
        </w:tc>
        <w:tc>
          <w:tcPr>
            <w:tcW w:w="1559" w:type="dxa"/>
            <w:vAlign w:val="center"/>
          </w:tcPr>
          <w:p w14:paraId="4C9DF3B4" w14:textId="5BE9106D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629B2CF6" w14:textId="760BEB82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14:paraId="6E77A7FC" w14:textId="3FF1DFB4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 xml:space="preserve">  87,28</w:t>
            </w:r>
          </w:p>
        </w:tc>
      </w:tr>
      <w:tr w:rsidR="00D50FB2" w:rsidRPr="00D50FB2" w14:paraId="3D44CA98" w14:textId="77777777" w:rsidTr="00D50FB2">
        <w:tc>
          <w:tcPr>
            <w:tcW w:w="851" w:type="dxa"/>
            <w:vAlign w:val="center"/>
          </w:tcPr>
          <w:p w14:paraId="3D1FC05A" w14:textId="59C376DD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119" w:type="dxa"/>
            <w:vAlign w:val="center"/>
          </w:tcPr>
          <w:p w14:paraId="06230CDF" w14:textId="21834BC8" w:rsidR="00D50FB2" w:rsidRPr="00D50FB2" w:rsidRDefault="00D50FB2" w:rsidP="000B3EB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b/>
                <w:sz w:val="18"/>
                <w:szCs w:val="18"/>
              </w:rPr>
              <w:t>Marek Klemczak</w:t>
            </w:r>
          </w:p>
          <w:p w14:paraId="09B18821" w14:textId="0C90251B" w:rsidR="00D50FB2" w:rsidRPr="00D50FB2" w:rsidRDefault="00D50FB2" w:rsidP="000B3EB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Motorowa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2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/124</w:t>
            </w:r>
          </w:p>
          <w:p w14:paraId="7AC0078B" w14:textId="1705D088" w:rsidR="00D50FB2" w:rsidRPr="00D50FB2" w:rsidRDefault="00D50FB2" w:rsidP="000B3EB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04-035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7" w:type="dxa"/>
            <w:vAlign w:val="center"/>
          </w:tcPr>
          <w:p w14:paraId="33EE4A1F" w14:textId="6E31396D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 xml:space="preserve">  49,37</w:t>
            </w:r>
          </w:p>
        </w:tc>
        <w:tc>
          <w:tcPr>
            <w:tcW w:w="1559" w:type="dxa"/>
            <w:vAlign w:val="center"/>
          </w:tcPr>
          <w:p w14:paraId="579E4D05" w14:textId="2EB11450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14:paraId="6EFD96C6" w14:textId="70BDC481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14:paraId="072F510B" w14:textId="66FAFF4D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 xml:space="preserve">  69,37</w:t>
            </w:r>
          </w:p>
        </w:tc>
      </w:tr>
      <w:tr w:rsidR="00D50FB2" w:rsidRPr="00D50FB2" w14:paraId="1E4D0486" w14:textId="77777777" w:rsidTr="00D50FB2">
        <w:tc>
          <w:tcPr>
            <w:tcW w:w="851" w:type="dxa"/>
            <w:vAlign w:val="center"/>
          </w:tcPr>
          <w:p w14:paraId="4621217C" w14:textId="76C14B93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14:paraId="000E7D33" w14:textId="0DAC20DB" w:rsidR="00D50FB2" w:rsidRPr="00D50FB2" w:rsidRDefault="00D50FB2" w:rsidP="000B3EB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b/>
                <w:sz w:val="18"/>
                <w:szCs w:val="18"/>
              </w:rPr>
              <w:t>Notopstryk.pl Spółka z Ograniczoną Odpowiedzialnością</w:t>
            </w:r>
          </w:p>
          <w:p w14:paraId="46E5B743" w14:textId="36ACA931" w:rsidR="00D50FB2" w:rsidRPr="00D50FB2" w:rsidRDefault="00D50FB2" w:rsidP="000B3EB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Polna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36B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75B465D9" w14:textId="378508D3" w:rsidR="00D50FB2" w:rsidRPr="00D50FB2" w:rsidRDefault="00D50FB2" w:rsidP="000B3EB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lastRenderedPageBreak/>
              <w:t>55-093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Kiełczów</w:t>
            </w:r>
          </w:p>
        </w:tc>
        <w:tc>
          <w:tcPr>
            <w:tcW w:w="1417" w:type="dxa"/>
            <w:vAlign w:val="center"/>
          </w:tcPr>
          <w:p w14:paraId="24B41B83" w14:textId="2A13B374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lastRenderedPageBreak/>
              <w:t>*</w:t>
            </w:r>
          </w:p>
        </w:tc>
        <w:tc>
          <w:tcPr>
            <w:tcW w:w="1559" w:type="dxa"/>
            <w:vAlign w:val="center"/>
          </w:tcPr>
          <w:p w14:paraId="2C9036CD" w14:textId="11A5BED8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14:paraId="33931184" w14:textId="26EE6009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560" w:type="dxa"/>
            <w:vAlign w:val="center"/>
          </w:tcPr>
          <w:p w14:paraId="01B52B5B" w14:textId="3473DD48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  <w:tr w:rsidR="00D50FB2" w:rsidRPr="00D50FB2" w14:paraId="31FC91D9" w14:textId="77777777" w:rsidTr="00D50FB2">
        <w:tc>
          <w:tcPr>
            <w:tcW w:w="851" w:type="dxa"/>
            <w:vAlign w:val="center"/>
          </w:tcPr>
          <w:p w14:paraId="7E3AA033" w14:textId="1A24ABDA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3119" w:type="dxa"/>
            <w:vAlign w:val="center"/>
          </w:tcPr>
          <w:p w14:paraId="2A20CEEC" w14:textId="65A1B584" w:rsidR="00D50FB2" w:rsidRPr="00D50FB2" w:rsidRDefault="00D50FB2" w:rsidP="000B3EB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b/>
                <w:sz w:val="18"/>
                <w:szCs w:val="18"/>
              </w:rPr>
              <w:t>Aology Ewa Bucoń</w:t>
            </w:r>
          </w:p>
          <w:p w14:paraId="47AEFA18" w14:textId="2EBA5B99" w:rsidR="00D50FB2" w:rsidRPr="00D50FB2" w:rsidRDefault="00D50FB2" w:rsidP="000B3EB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Przemyska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49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/2</w:t>
            </w:r>
          </w:p>
          <w:p w14:paraId="1EBD33B4" w14:textId="64443EC5" w:rsidR="00D50FB2" w:rsidRPr="00D50FB2" w:rsidRDefault="00D50FB2" w:rsidP="000B3EB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38-500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Sanok</w:t>
            </w:r>
          </w:p>
        </w:tc>
        <w:tc>
          <w:tcPr>
            <w:tcW w:w="1417" w:type="dxa"/>
            <w:vAlign w:val="center"/>
          </w:tcPr>
          <w:p w14:paraId="5B7530B8" w14:textId="10704C12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559" w:type="dxa"/>
            <w:vAlign w:val="center"/>
          </w:tcPr>
          <w:p w14:paraId="39DAE2C1" w14:textId="3F8F486A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14:paraId="1D39CCC6" w14:textId="20E8F2B2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560" w:type="dxa"/>
            <w:vAlign w:val="center"/>
          </w:tcPr>
          <w:p w14:paraId="7D57F26F" w14:textId="31AB87AE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  <w:tr w:rsidR="00D50FB2" w:rsidRPr="00D50FB2" w14:paraId="15C6B62D" w14:textId="77777777" w:rsidTr="00D50FB2">
        <w:tc>
          <w:tcPr>
            <w:tcW w:w="851" w:type="dxa"/>
            <w:vAlign w:val="center"/>
          </w:tcPr>
          <w:p w14:paraId="491365CB" w14:textId="6F7034C4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3119" w:type="dxa"/>
            <w:vAlign w:val="center"/>
          </w:tcPr>
          <w:p w14:paraId="0834E821" w14:textId="6129C2B8" w:rsidR="00D50FB2" w:rsidRPr="00D50FB2" w:rsidRDefault="00D50FB2" w:rsidP="000B3EB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b/>
                <w:sz w:val="18"/>
                <w:szCs w:val="18"/>
              </w:rPr>
              <w:t>Elaboro Agnieszka Borowiecka-Sorbian</w:t>
            </w:r>
          </w:p>
          <w:p w14:paraId="70B9E31F" w14:textId="0206A3A0" w:rsidR="00D50FB2" w:rsidRPr="00D50FB2" w:rsidRDefault="00D50FB2" w:rsidP="000B3EB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ul. Reymonta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15a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264B11C0" w14:textId="36FCA698" w:rsidR="00D50FB2" w:rsidRPr="00D50FB2" w:rsidRDefault="00D50FB2" w:rsidP="000B3EB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72-346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50FB2">
              <w:rPr>
                <w:rFonts w:ascii="Verdana" w:hAnsi="Verdana" w:cs="Times New Roman"/>
                <w:bCs/>
                <w:sz w:val="18"/>
                <w:szCs w:val="18"/>
              </w:rPr>
              <w:t>Pobierowo</w:t>
            </w:r>
          </w:p>
        </w:tc>
        <w:tc>
          <w:tcPr>
            <w:tcW w:w="1417" w:type="dxa"/>
            <w:vAlign w:val="center"/>
          </w:tcPr>
          <w:p w14:paraId="28F4C566" w14:textId="4AD9A0C5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559" w:type="dxa"/>
            <w:vAlign w:val="center"/>
          </w:tcPr>
          <w:p w14:paraId="51459AF1" w14:textId="259B8849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14:paraId="7655F4ED" w14:textId="71FC87FB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560" w:type="dxa"/>
            <w:vAlign w:val="center"/>
          </w:tcPr>
          <w:p w14:paraId="08A0A42B" w14:textId="199F2912" w:rsidR="00D50FB2" w:rsidRPr="00D50FB2" w:rsidRDefault="00D50FB2" w:rsidP="000B3EB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50FB2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14:paraId="0058ABC4" w14:textId="77777777" w:rsidR="00E85D70" w:rsidRPr="00D50FB2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64C23CC4" w14:textId="256791AE" w:rsidR="00F960D7" w:rsidRPr="00D50FB2" w:rsidRDefault="00D50FB2" w:rsidP="00D50FB2">
      <w:pPr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Zamawiający nie przyznawał punktów, oferta Wykonawcy została odrzucona</w:t>
      </w:r>
    </w:p>
    <w:bookmarkEnd w:id="0"/>
    <w:p w14:paraId="0AA21EBF" w14:textId="77777777" w:rsidR="00F960D7" w:rsidRPr="00D50FB2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D50FB2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AA9F3" w14:textId="77777777" w:rsidR="008B0071" w:rsidRDefault="008B0071">
      <w:r>
        <w:separator/>
      </w:r>
    </w:p>
  </w:endnote>
  <w:endnote w:type="continuationSeparator" w:id="0">
    <w:p w14:paraId="0D67B89F" w14:textId="77777777" w:rsidR="008B0071" w:rsidRDefault="008B0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FB0E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989D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DC91E1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79472A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3390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FFFFF" w14:textId="77777777" w:rsidR="008B0071" w:rsidRDefault="008B0071">
      <w:r>
        <w:separator/>
      </w:r>
    </w:p>
  </w:footnote>
  <w:footnote w:type="continuationSeparator" w:id="0">
    <w:p w14:paraId="7FB43F00" w14:textId="77777777" w:rsidR="008B0071" w:rsidRDefault="008B00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1597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EED0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B79F9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47A5"/>
    <w:multiLevelType w:val="hybridMultilevel"/>
    <w:tmpl w:val="7846A5AC"/>
    <w:lvl w:ilvl="0" w:tplc="04150001">
      <w:start w:val="7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016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6D7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96D7B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0071"/>
    <w:rsid w:val="008E5102"/>
    <w:rsid w:val="00915B9E"/>
    <w:rsid w:val="00952256"/>
    <w:rsid w:val="0097748A"/>
    <w:rsid w:val="009F0E5C"/>
    <w:rsid w:val="00A029B8"/>
    <w:rsid w:val="00A17CDB"/>
    <w:rsid w:val="00A57CB4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50FB2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1C251B"/>
  <w15:chartTrackingRefBased/>
  <w15:docId w15:val="{1BDB926C-E151-47CD-B343-A66B33167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D16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282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b.karkowska</dc:creator>
  <cp:keywords/>
  <dc:description/>
  <cp:lastModifiedBy>Bożena Karkowska</cp:lastModifiedBy>
  <cp:revision>3</cp:revision>
  <cp:lastPrinted>1601-01-01T00:00:00Z</cp:lastPrinted>
  <dcterms:created xsi:type="dcterms:W3CDTF">2026-11-06T09:25:00Z</dcterms:created>
  <dcterms:modified xsi:type="dcterms:W3CDTF">2026-11-06T09:28:00Z</dcterms:modified>
</cp:coreProperties>
</file>