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0D9A7" w14:textId="5AEE6CF9" w:rsidR="00FB7F50" w:rsidRPr="002245BE" w:rsidRDefault="00EA4D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4D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4DA2">
        <w:rPr>
          <w:sz w:val="22"/>
          <w:szCs w:val="22"/>
        </w:rPr>
        <w:t>2026-11-06</w:t>
      </w:r>
    </w:p>
    <w:p w14:paraId="712AAE5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031CBEE" w14:textId="77777777" w:rsidR="00EA4DA2" w:rsidRPr="00EA4DA2" w:rsidRDefault="00EA4DA2" w:rsidP="00FB7F50">
      <w:pPr>
        <w:spacing w:after="40"/>
        <w:rPr>
          <w:b/>
          <w:bCs/>
          <w:sz w:val="22"/>
          <w:szCs w:val="22"/>
        </w:rPr>
      </w:pPr>
      <w:r w:rsidRPr="00EA4DA2">
        <w:rPr>
          <w:b/>
          <w:bCs/>
          <w:sz w:val="22"/>
          <w:szCs w:val="22"/>
        </w:rPr>
        <w:t>Akademia Górniczo - Hutnicza</w:t>
      </w:r>
    </w:p>
    <w:p w14:paraId="00C5D603" w14:textId="77777777" w:rsidR="00EA4DA2" w:rsidRPr="00EA4DA2" w:rsidRDefault="00EA4DA2" w:rsidP="00FB7F50">
      <w:pPr>
        <w:spacing w:after="40"/>
        <w:rPr>
          <w:b/>
          <w:bCs/>
          <w:sz w:val="22"/>
          <w:szCs w:val="22"/>
        </w:rPr>
      </w:pPr>
      <w:r w:rsidRPr="00EA4DA2">
        <w:rPr>
          <w:b/>
          <w:bCs/>
          <w:sz w:val="22"/>
          <w:szCs w:val="22"/>
        </w:rPr>
        <w:t>im. Stanisława Staszica w Krakowie</w:t>
      </w:r>
    </w:p>
    <w:p w14:paraId="0D6E1A51" w14:textId="40AFF0EE" w:rsidR="00FB7F50" w:rsidRPr="002245BE" w:rsidRDefault="00EA4DA2" w:rsidP="00FB7F50">
      <w:pPr>
        <w:spacing w:after="40"/>
        <w:rPr>
          <w:b/>
          <w:bCs/>
          <w:sz w:val="22"/>
          <w:szCs w:val="22"/>
        </w:rPr>
      </w:pPr>
      <w:r w:rsidRPr="00EA4DA2">
        <w:rPr>
          <w:b/>
          <w:bCs/>
          <w:sz w:val="22"/>
          <w:szCs w:val="22"/>
        </w:rPr>
        <w:t>Dział Zamówień Publicznych</w:t>
      </w:r>
    </w:p>
    <w:p w14:paraId="53F45497" w14:textId="3A25D992" w:rsidR="00FB7F50" w:rsidRPr="002245BE" w:rsidRDefault="00EA4DA2" w:rsidP="00FB7F50">
      <w:pPr>
        <w:rPr>
          <w:sz w:val="22"/>
          <w:szCs w:val="22"/>
        </w:rPr>
      </w:pPr>
      <w:r w:rsidRPr="00EA4DA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4DA2">
        <w:rPr>
          <w:sz w:val="22"/>
          <w:szCs w:val="22"/>
        </w:rPr>
        <w:t>30</w:t>
      </w:r>
    </w:p>
    <w:p w14:paraId="5F5E036A" w14:textId="4587B0F8" w:rsidR="00FB7F50" w:rsidRPr="002245BE" w:rsidRDefault="00EA4DA2" w:rsidP="00FB7F50">
      <w:pPr>
        <w:rPr>
          <w:sz w:val="22"/>
          <w:szCs w:val="22"/>
        </w:rPr>
      </w:pPr>
      <w:r w:rsidRPr="00EA4DA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4DA2">
        <w:rPr>
          <w:sz w:val="22"/>
          <w:szCs w:val="22"/>
        </w:rPr>
        <w:t>Kraków</w:t>
      </w:r>
    </w:p>
    <w:p w14:paraId="34B5DC3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CCFFB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4DA2" w:rsidRPr="00607F9B" w14:paraId="37711CD4" w14:textId="77777777" w:rsidTr="00DF23CE">
        <w:trPr>
          <w:trHeight w:val="638"/>
        </w:trPr>
        <w:tc>
          <w:tcPr>
            <w:tcW w:w="959" w:type="dxa"/>
          </w:tcPr>
          <w:p w14:paraId="687C7176" w14:textId="77777777" w:rsidR="00EA4DA2" w:rsidRPr="00607F9B" w:rsidRDefault="00EA4DA2" w:rsidP="00DF23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919A239" w14:textId="4CF61E69" w:rsidR="00EA4DA2" w:rsidRPr="00607F9B" w:rsidRDefault="00EA4DA2" w:rsidP="00DF23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4DA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4DA2">
              <w:rPr>
                <w:b/>
                <w:bCs/>
                <w:sz w:val="22"/>
                <w:szCs w:val="22"/>
              </w:rPr>
              <w:t>Zakup serwera AI na potrzeby CTB - KC-DE-zp.25.388.2026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4DA2">
              <w:rPr>
                <w:b/>
                <w:sz w:val="22"/>
                <w:szCs w:val="22"/>
              </w:rPr>
              <w:t>KC-DE-zp.25.388.2026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86D15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4DA2" w14:paraId="6731C874" w14:textId="77777777" w:rsidTr="00DF23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5A2072E" w14:textId="741D7E47" w:rsidR="00EA4DA2" w:rsidRPr="00D26ED6" w:rsidRDefault="00EA4DA2" w:rsidP="00DF23C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4DA2">
              <w:rPr>
                <w:b/>
                <w:sz w:val="22"/>
                <w:szCs w:val="22"/>
              </w:rPr>
              <w:t>PROGRESS Systemy Komputerowe Sp. z o.o.</w:t>
            </w:r>
          </w:p>
          <w:p w14:paraId="23FA4A60" w14:textId="05D13B3A" w:rsidR="00EA4DA2" w:rsidRPr="009F0E5C" w:rsidRDefault="00EA4DA2" w:rsidP="00DF23CE">
            <w:pPr>
              <w:jc w:val="both"/>
              <w:rPr>
                <w:bCs/>
                <w:sz w:val="22"/>
                <w:szCs w:val="22"/>
              </w:rPr>
            </w:pPr>
            <w:r w:rsidRPr="00EA4DA2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DA2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041679" w14:textId="6EFB1E96" w:rsidR="00EA4DA2" w:rsidRPr="009F0E5C" w:rsidRDefault="00EA4DA2" w:rsidP="00DF23CE">
            <w:pPr>
              <w:jc w:val="both"/>
              <w:rPr>
                <w:bCs/>
                <w:sz w:val="22"/>
                <w:szCs w:val="22"/>
              </w:rPr>
            </w:pPr>
            <w:r w:rsidRPr="00EA4DA2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4DA2">
              <w:rPr>
                <w:bCs/>
                <w:sz w:val="22"/>
                <w:szCs w:val="22"/>
              </w:rPr>
              <w:t>Kraków</w:t>
            </w:r>
          </w:p>
          <w:p w14:paraId="3BDEF261" w14:textId="77777777" w:rsidR="00EA4DA2" w:rsidRPr="00D26ED6" w:rsidRDefault="00EA4DA2" w:rsidP="00DF23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054595" w14:textId="30AABF8E" w:rsidR="00EA4DA2" w:rsidRDefault="00EA4DA2" w:rsidP="00DF23C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4DA2">
              <w:rPr>
                <w:sz w:val="22"/>
                <w:szCs w:val="22"/>
              </w:rPr>
              <w:t>Zakup serwera AI na potrzeby CTB - KC-DE-zp.25.3</w:t>
            </w:r>
            <w:r w:rsidR="00A8294C">
              <w:rPr>
                <w:sz w:val="22"/>
                <w:szCs w:val="22"/>
              </w:rPr>
              <w:t>88</w:t>
            </w:r>
            <w:r w:rsidRPr="00EA4DA2">
              <w:rPr>
                <w:sz w:val="22"/>
                <w:szCs w:val="22"/>
              </w:rPr>
              <w:t>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C4B56DF" w14:textId="1867ED2C" w:rsidR="00EA4DA2" w:rsidRPr="00D26ED6" w:rsidRDefault="00EA4DA2" w:rsidP="00DF23C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4DA2">
              <w:rPr>
                <w:b/>
                <w:sz w:val="22"/>
                <w:szCs w:val="22"/>
              </w:rPr>
              <w:t>29 987.40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15078A9" w14:textId="77777777" w:rsidR="00EA4DA2" w:rsidRDefault="00EA4DA2" w:rsidP="00DF23C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DDCF7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0"/>
        <w:gridCol w:w="3091"/>
        <w:gridCol w:w="1648"/>
        <w:gridCol w:w="1648"/>
        <w:gridCol w:w="1648"/>
        <w:gridCol w:w="1236"/>
      </w:tblGrid>
      <w:tr w:rsidR="00A8294C" w:rsidRPr="008567C7" w14:paraId="71850E30" w14:textId="77777777" w:rsidTr="00A8294C">
        <w:trPr>
          <w:trHeight w:val="507"/>
        </w:trPr>
        <w:tc>
          <w:tcPr>
            <w:tcW w:w="1030" w:type="dxa"/>
            <w:vAlign w:val="center"/>
          </w:tcPr>
          <w:p w14:paraId="411DE267" w14:textId="77777777" w:rsidR="00A8294C" w:rsidRPr="008567C7" w:rsidRDefault="00A82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91" w:type="dxa"/>
            <w:vAlign w:val="center"/>
          </w:tcPr>
          <w:p w14:paraId="328372B2" w14:textId="77777777" w:rsidR="00A8294C" w:rsidRPr="008567C7" w:rsidRDefault="00A82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48" w:type="dxa"/>
            <w:vAlign w:val="center"/>
          </w:tcPr>
          <w:p w14:paraId="77D3D201" w14:textId="7AB1C73D" w:rsidR="00A8294C" w:rsidRPr="008567C7" w:rsidRDefault="00A829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48" w:type="dxa"/>
            <w:vAlign w:val="center"/>
          </w:tcPr>
          <w:p w14:paraId="142C6B2C" w14:textId="483DB43F" w:rsidR="00A8294C" w:rsidRPr="008567C7" w:rsidRDefault="00A829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648" w:type="dxa"/>
            <w:vAlign w:val="center"/>
          </w:tcPr>
          <w:p w14:paraId="071845BD" w14:textId="53014DD6" w:rsidR="00A8294C" w:rsidRPr="008567C7" w:rsidRDefault="00A829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236" w:type="dxa"/>
            <w:vAlign w:val="center"/>
          </w:tcPr>
          <w:p w14:paraId="2A96AD5A" w14:textId="77777777" w:rsidR="00A8294C" w:rsidRPr="008567C7" w:rsidRDefault="00A8294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294C" w:rsidRPr="008567C7" w14:paraId="57505075" w14:textId="77777777" w:rsidTr="00A8294C">
        <w:trPr>
          <w:trHeight w:val="939"/>
        </w:trPr>
        <w:tc>
          <w:tcPr>
            <w:tcW w:w="1030" w:type="dxa"/>
            <w:vAlign w:val="center"/>
          </w:tcPr>
          <w:p w14:paraId="2C99C1DB" w14:textId="00FC6993" w:rsidR="00A8294C" w:rsidRPr="008567C7" w:rsidRDefault="00A8294C" w:rsidP="00DF23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91" w:type="dxa"/>
            <w:vAlign w:val="center"/>
          </w:tcPr>
          <w:p w14:paraId="21AEC75A" w14:textId="16A83A91" w:rsidR="00A8294C" w:rsidRPr="002B6761" w:rsidRDefault="00A8294C" w:rsidP="00DF23C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9228489" w14:textId="3BFFD95C" w:rsidR="00A8294C" w:rsidRPr="008567C7" w:rsidRDefault="00A8294C" w:rsidP="00DF23C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43687D" w14:textId="0B04530A" w:rsidR="00A8294C" w:rsidRPr="001B7815" w:rsidRDefault="00A8294C" w:rsidP="00DF23C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DA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48" w:type="dxa"/>
            <w:vAlign w:val="center"/>
          </w:tcPr>
          <w:p w14:paraId="510C72C1" w14:textId="4F8EB4CF" w:rsidR="00A8294C" w:rsidRPr="008567C7" w:rsidRDefault="00A8294C" w:rsidP="00DF23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48" w:type="dxa"/>
            <w:vAlign w:val="center"/>
          </w:tcPr>
          <w:p w14:paraId="659B2CCE" w14:textId="1BC55FC6" w:rsidR="00A8294C" w:rsidRPr="008567C7" w:rsidRDefault="00A8294C" w:rsidP="00DF23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648" w:type="dxa"/>
            <w:vAlign w:val="center"/>
          </w:tcPr>
          <w:p w14:paraId="0D12BABF" w14:textId="2920082E" w:rsidR="00A8294C" w:rsidRPr="008567C7" w:rsidRDefault="00A8294C" w:rsidP="00DF23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36" w:type="dxa"/>
            <w:vAlign w:val="center"/>
          </w:tcPr>
          <w:p w14:paraId="104F8FE7" w14:textId="6E0F4B1B" w:rsidR="00A8294C" w:rsidRPr="008567C7" w:rsidRDefault="00A8294C" w:rsidP="00DF23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8294C" w:rsidRPr="00A8294C" w14:paraId="454997D0" w14:textId="77777777" w:rsidTr="00A8294C">
        <w:trPr>
          <w:trHeight w:val="505"/>
        </w:trPr>
        <w:tc>
          <w:tcPr>
            <w:tcW w:w="1030" w:type="dxa"/>
            <w:vAlign w:val="center"/>
          </w:tcPr>
          <w:p w14:paraId="5BC13DBF" w14:textId="65D2EFD5" w:rsidR="00A8294C" w:rsidRPr="008567C7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91" w:type="dxa"/>
            <w:vAlign w:val="center"/>
          </w:tcPr>
          <w:p w14:paraId="1F6ABACE" w14:textId="1F005E80" w:rsidR="00A8294C" w:rsidRPr="00A8294C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MuflonDev</w:t>
            </w:r>
            <w:proofErr w:type="spellEnd"/>
            <w:r w:rsidRPr="00A8294C">
              <w:rPr>
                <w:rFonts w:ascii="Times New Roman" w:hAnsi="Times New Roman" w:cs="Times New Roman"/>
                <w:sz w:val="18"/>
                <w:szCs w:val="18"/>
              </w:rPr>
              <w:t xml:space="preserve"> Jędrzej Kaniewski</w:t>
            </w:r>
          </w:p>
          <w:p w14:paraId="5C8D3252" w14:textId="31686AAA" w:rsidR="00A8294C" w:rsidRPr="00A8294C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Prosta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33M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</w:p>
          <w:p w14:paraId="2FD06A8D" w14:textId="15C9A9E0" w:rsidR="00A8294C" w:rsidRPr="00A8294C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05-092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8294C">
              <w:rPr>
                <w:rFonts w:ascii="Times New Roman" w:hAnsi="Times New Roman" w:cs="Times New Roman"/>
                <w:sz w:val="18"/>
                <w:szCs w:val="18"/>
              </w:rPr>
              <w:t>Łomianki</w:t>
            </w:r>
          </w:p>
        </w:tc>
        <w:tc>
          <w:tcPr>
            <w:tcW w:w="1648" w:type="dxa"/>
            <w:vAlign w:val="center"/>
          </w:tcPr>
          <w:p w14:paraId="6994793D" w14:textId="66E68058" w:rsidR="00A8294C" w:rsidRPr="008567C7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648" w:type="dxa"/>
            <w:vAlign w:val="center"/>
          </w:tcPr>
          <w:p w14:paraId="7FFC0714" w14:textId="5F14EA15" w:rsidR="00A8294C" w:rsidRPr="008567C7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648" w:type="dxa"/>
            <w:vAlign w:val="center"/>
          </w:tcPr>
          <w:p w14:paraId="02A87604" w14:textId="2AE2D019" w:rsidR="00A8294C" w:rsidRPr="008567C7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236" w:type="dxa"/>
            <w:vAlign w:val="center"/>
          </w:tcPr>
          <w:p w14:paraId="5F290FA2" w14:textId="3B7AB7A3" w:rsidR="00A8294C" w:rsidRPr="008567C7" w:rsidRDefault="00A8294C" w:rsidP="00A8294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EA4D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</w:tr>
    </w:tbl>
    <w:p w14:paraId="3A04F6D0" w14:textId="77777777" w:rsidR="00A8294C" w:rsidRDefault="00A8294C" w:rsidP="00A8294C">
      <w:pPr>
        <w:spacing w:before="120"/>
        <w:ind w:hanging="142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</w:p>
    <w:p w14:paraId="66107FE9" w14:textId="77777777" w:rsidR="00E85D70" w:rsidRPr="00A8294C" w:rsidRDefault="00E85D70" w:rsidP="00A8294C">
      <w:pPr>
        <w:pStyle w:val="Zwykytekst"/>
        <w:rPr>
          <w:rFonts w:ascii="Times New Roman" w:hAnsi="Times New Roman" w:cs="Times New Roman"/>
          <w:sz w:val="18"/>
          <w:szCs w:val="18"/>
        </w:rPr>
      </w:pPr>
    </w:p>
    <w:p w14:paraId="2207FBD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7562E8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BBE6" w14:textId="77777777" w:rsidR="006D3895" w:rsidRDefault="006D3895">
      <w:r>
        <w:separator/>
      </w:r>
    </w:p>
  </w:endnote>
  <w:endnote w:type="continuationSeparator" w:id="0">
    <w:p w14:paraId="2E25DE70" w14:textId="77777777" w:rsidR="006D3895" w:rsidRDefault="006D3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E16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9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65AED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F0BF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596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8FF4A" w14:textId="77777777" w:rsidR="006D3895" w:rsidRDefault="006D3895">
      <w:r>
        <w:separator/>
      </w:r>
    </w:p>
  </w:footnote>
  <w:footnote w:type="continuationSeparator" w:id="0">
    <w:p w14:paraId="3D5AD605" w14:textId="77777777" w:rsidR="006D3895" w:rsidRDefault="006D3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253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23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C0F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6A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D389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294C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4DA2"/>
    <w:rsid w:val="00F33C66"/>
    <w:rsid w:val="00F960D7"/>
    <w:rsid w:val="00F96DC7"/>
    <w:rsid w:val="00FB76A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109E7"/>
  <w15:chartTrackingRefBased/>
  <w15:docId w15:val="{034C2D6F-3959-4731-ADCC-6959EFC76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4DA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2026-11-06T08:45:00Z</cp:lastPrinted>
  <dcterms:created xsi:type="dcterms:W3CDTF">2026-11-06T08:45:00Z</dcterms:created>
  <dcterms:modified xsi:type="dcterms:W3CDTF">2026-11-06T08:45:00Z</dcterms:modified>
</cp:coreProperties>
</file>