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75509" w14:textId="2F2E764B" w:rsidR="00D665F5" w:rsidRDefault="00986B1C" w:rsidP="00D665F5">
      <w:pPr>
        <w:spacing w:after="240"/>
        <w:jc w:val="right"/>
        <w:rPr>
          <w:sz w:val="22"/>
          <w:szCs w:val="22"/>
        </w:rPr>
      </w:pPr>
      <w:r w:rsidRPr="00986B1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6B1C">
        <w:rPr>
          <w:sz w:val="22"/>
          <w:szCs w:val="22"/>
        </w:rPr>
        <w:t>2026-11-06</w:t>
      </w:r>
    </w:p>
    <w:p w14:paraId="5E25F61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81B80E" w14:textId="77777777" w:rsidR="00986B1C" w:rsidRPr="00986B1C" w:rsidRDefault="00986B1C" w:rsidP="00577BC6">
      <w:pPr>
        <w:spacing w:after="40"/>
        <w:rPr>
          <w:b/>
          <w:bCs/>
          <w:sz w:val="22"/>
          <w:szCs w:val="22"/>
        </w:rPr>
      </w:pPr>
      <w:r w:rsidRPr="00986B1C">
        <w:rPr>
          <w:b/>
          <w:bCs/>
          <w:sz w:val="22"/>
          <w:szCs w:val="22"/>
        </w:rPr>
        <w:t>Akademia Górniczo - Hutnicza</w:t>
      </w:r>
    </w:p>
    <w:p w14:paraId="23970598" w14:textId="77777777" w:rsidR="00986B1C" w:rsidRPr="00986B1C" w:rsidRDefault="00986B1C" w:rsidP="00577BC6">
      <w:pPr>
        <w:spacing w:after="40"/>
        <w:rPr>
          <w:b/>
          <w:bCs/>
          <w:sz w:val="22"/>
          <w:szCs w:val="22"/>
        </w:rPr>
      </w:pPr>
      <w:r w:rsidRPr="00986B1C">
        <w:rPr>
          <w:b/>
          <w:bCs/>
          <w:sz w:val="22"/>
          <w:szCs w:val="22"/>
        </w:rPr>
        <w:t>im. Stanisława Staszica w Krakowie</w:t>
      </w:r>
    </w:p>
    <w:p w14:paraId="715D9BB3" w14:textId="73BE5788" w:rsidR="00D665F5" w:rsidRPr="00D91931" w:rsidRDefault="00986B1C" w:rsidP="00577BC6">
      <w:pPr>
        <w:spacing w:after="40"/>
        <w:rPr>
          <w:b/>
          <w:bCs/>
          <w:sz w:val="22"/>
          <w:szCs w:val="22"/>
        </w:rPr>
      </w:pPr>
      <w:r w:rsidRPr="00986B1C">
        <w:rPr>
          <w:b/>
          <w:bCs/>
          <w:sz w:val="22"/>
          <w:szCs w:val="22"/>
        </w:rPr>
        <w:t>Dział Zamówień Publicznych</w:t>
      </w:r>
    </w:p>
    <w:p w14:paraId="2F2B24B4" w14:textId="18380C04" w:rsidR="00D665F5" w:rsidRPr="00BD5546" w:rsidRDefault="00986B1C" w:rsidP="00D665F5">
      <w:pPr>
        <w:rPr>
          <w:sz w:val="22"/>
          <w:szCs w:val="22"/>
        </w:rPr>
      </w:pPr>
      <w:r w:rsidRPr="00986B1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6B1C">
        <w:rPr>
          <w:sz w:val="22"/>
          <w:szCs w:val="22"/>
        </w:rPr>
        <w:t>30</w:t>
      </w:r>
    </w:p>
    <w:p w14:paraId="252BDED7" w14:textId="78C92DB4" w:rsidR="00D665F5" w:rsidRPr="00BD5546" w:rsidRDefault="00986B1C" w:rsidP="00D665F5">
      <w:pPr>
        <w:rPr>
          <w:sz w:val="22"/>
          <w:szCs w:val="22"/>
        </w:rPr>
      </w:pPr>
      <w:r w:rsidRPr="00986B1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6B1C">
        <w:rPr>
          <w:sz w:val="22"/>
          <w:szCs w:val="22"/>
        </w:rPr>
        <w:t>Kraków</w:t>
      </w:r>
    </w:p>
    <w:p w14:paraId="1F10A298" w14:textId="53628A48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6B1C" w:rsidRPr="00986B1C">
        <w:rPr>
          <w:b/>
          <w:sz w:val="22"/>
          <w:szCs w:val="22"/>
        </w:rPr>
        <w:t>KC-DE-zp.25.546.2026</w:t>
      </w:r>
      <w:r w:rsidR="00A80738">
        <w:rPr>
          <w:sz w:val="24"/>
        </w:rPr>
        <w:tab/>
        <w:t xml:space="preserve"> </w:t>
      </w:r>
    </w:p>
    <w:p w14:paraId="5C3A55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ECC1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B699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2D15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8F7BB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89B2EF" w14:textId="48606F8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6B1C" w:rsidRPr="00986B1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9A24F0B" w14:textId="223BC4D2" w:rsidR="00A80738" w:rsidRPr="00577BC6" w:rsidRDefault="00986B1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6B1C">
        <w:rPr>
          <w:b/>
          <w:sz w:val="22"/>
          <w:szCs w:val="22"/>
        </w:rPr>
        <w:t>Dostawa laptopa dla WIEiP 1 szt. - KC-DE-zp.25.546.2026</w:t>
      </w:r>
    </w:p>
    <w:p w14:paraId="22BF392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FF828E" w14:textId="2BF1FE2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6B1C" w:rsidRPr="00986B1C">
        <w:rPr>
          <w:sz w:val="22"/>
          <w:szCs w:val="22"/>
        </w:rPr>
        <w:t>06/11/2026</w:t>
      </w:r>
      <w:r w:rsidR="00FF4AB1" w:rsidRPr="00577BC6">
        <w:rPr>
          <w:sz w:val="22"/>
          <w:szCs w:val="22"/>
        </w:rPr>
        <w:t xml:space="preserve"> o godz. </w:t>
      </w:r>
      <w:r w:rsidR="00986B1C" w:rsidRPr="00986B1C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6B52144" w14:textId="77777777" w:rsidTr="003F57CD">
        <w:tc>
          <w:tcPr>
            <w:tcW w:w="993" w:type="dxa"/>
            <w:vAlign w:val="center"/>
          </w:tcPr>
          <w:p w14:paraId="114033B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70CBA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E67946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6B1C" w:rsidRPr="00493F8C" w14:paraId="3F2FB601" w14:textId="77777777" w:rsidTr="007A4941">
        <w:tc>
          <w:tcPr>
            <w:tcW w:w="993" w:type="dxa"/>
            <w:vAlign w:val="center"/>
          </w:tcPr>
          <w:p w14:paraId="5B92EE2D" w14:textId="7B9BEE54" w:rsidR="00986B1C" w:rsidRPr="00490DC0" w:rsidRDefault="00986B1C" w:rsidP="007A4941">
            <w:pPr>
              <w:spacing w:before="120" w:after="120"/>
              <w:jc w:val="center"/>
            </w:pPr>
            <w:r w:rsidRPr="00986B1C">
              <w:t>1</w:t>
            </w:r>
          </w:p>
        </w:tc>
        <w:tc>
          <w:tcPr>
            <w:tcW w:w="5244" w:type="dxa"/>
          </w:tcPr>
          <w:p w14:paraId="2EC80FD6" w14:textId="7C7FF04F" w:rsidR="00986B1C" w:rsidRPr="00490DC0" w:rsidRDefault="00986B1C" w:rsidP="007A4941">
            <w:pPr>
              <w:spacing w:before="40"/>
            </w:pPr>
            <w:r w:rsidRPr="00986B1C">
              <w:t>PIXEL Centrum Komputerowe Tomasz Dziedzic</w:t>
            </w:r>
          </w:p>
          <w:p w14:paraId="4C145644" w14:textId="02DEBE31" w:rsidR="00986B1C" w:rsidRPr="00490DC0" w:rsidRDefault="00986B1C" w:rsidP="007A4941">
            <w:r w:rsidRPr="00986B1C">
              <w:t>Wilkowa</w:t>
            </w:r>
            <w:r w:rsidRPr="00490DC0">
              <w:t xml:space="preserve"> </w:t>
            </w:r>
            <w:r w:rsidRPr="00986B1C">
              <w:t>3A</w:t>
            </w:r>
            <w:r w:rsidRPr="00490DC0">
              <w:t xml:space="preserve"> </w:t>
            </w:r>
          </w:p>
          <w:p w14:paraId="433E3A28" w14:textId="5452E932" w:rsidR="00986B1C" w:rsidRPr="00490DC0" w:rsidRDefault="00986B1C" w:rsidP="007A4941">
            <w:pPr>
              <w:spacing w:after="40"/>
              <w:jc w:val="both"/>
            </w:pPr>
            <w:r w:rsidRPr="00986B1C">
              <w:t>28-232</w:t>
            </w:r>
            <w:r w:rsidRPr="00490DC0">
              <w:t xml:space="preserve"> </w:t>
            </w:r>
            <w:r w:rsidRPr="00986B1C">
              <w:t>Łubnice</w:t>
            </w:r>
          </w:p>
        </w:tc>
        <w:tc>
          <w:tcPr>
            <w:tcW w:w="2835" w:type="dxa"/>
            <w:vAlign w:val="center"/>
          </w:tcPr>
          <w:p w14:paraId="4549E700" w14:textId="3A3CCE6A" w:rsidR="00986B1C" w:rsidRPr="00490DC0" w:rsidRDefault="00986B1C" w:rsidP="007A4941">
            <w:pPr>
              <w:spacing w:before="120" w:after="120"/>
              <w:jc w:val="both"/>
            </w:pPr>
            <w:r w:rsidRPr="00986B1C">
              <w:t>11 854.74 zł</w:t>
            </w:r>
          </w:p>
        </w:tc>
      </w:tr>
      <w:tr w:rsidR="00986B1C" w:rsidRPr="00493F8C" w14:paraId="39D1826A" w14:textId="77777777" w:rsidTr="007A4941">
        <w:tc>
          <w:tcPr>
            <w:tcW w:w="993" w:type="dxa"/>
            <w:vAlign w:val="center"/>
          </w:tcPr>
          <w:p w14:paraId="49C77FEA" w14:textId="49E87A9F" w:rsidR="00986B1C" w:rsidRPr="00490DC0" w:rsidRDefault="00986B1C" w:rsidP="007A4941">
            <w:pPr>
              <w:spacing w:before="120" w:after="120"/>
              <w:jc w:val="center"/>
            </w:pPr>
            <w:r w:rsidRPr="00986B1C">
              <w:t>2</w:t>
            </w:r>
          </w:p>
        </w:tc>
        <w:tc>
          <w:tcPr>
            <w:tcW w:w="5244" w:type="dxa"/>
          </w:tcPr>
          <w:p w14:paraId="058311D2" w14:textId="1BD2252F" w:rsidR="00986B1C" w:rsidRPr="00490DC0" w:rsidRDefault="00986B1C" w:rsidP="007A4941">
            <w:pPr>
              <w:spacing w:before="40"/>
            </w:pPr>
            <w:r w:rsidRPr="00986B1C">
              <w:t>AJP Technology sp. z o.o.</w:t>
            </w:r>
          </w:p>
          <w:p w14:paraId="104F68A7" w14:textId="00C14B05" w:rsidR="00986B1C" w:rsidRPr="00490DC0" w:rsidRDefault="00986B1C" w:rsidP="007A4941">
            <w:r w:rsidRPr="00986B1C">
              <w:t>Leopolda Staffa</w:t>
            </w:r>
            <w:r w:rsidRPr="00490DC0">
              <w:t xml:space="preserve"> </w:t>
            </w:r>
            <w:r w:rsidRPr="00986B1C">
              <w:t>1/11</w:t>
            </w:r>
            <w:r w:rsidRPr="00490DC0">
              <w:t xml:space="preserve"> </w:t>
            </w:r>
          </w:p>
          <w:p w14:paraId="516E8D75" w14:textId="7EFB80A6" w:rsidR="00986B1C" w:rsidRPr="00490DC0" w:rsidRDefault="00986B1C" w:rsidP="007A4941">
            <w:pPr>
              <w:spacing w:after="40"/>
              <w:jc w:val="both"/>
            </w:pPr>
            <w:r w:rsidRPr="00986B1C">
              <w:t>30-069</w:t>
            </w:r>
            <w:r w:rsidRPr="00490DC0">
              <w:t xml:space="preserve"> </w:t>
            </w:r>
            <w:r w:rsidRPr="00986B1C">
              <w:t>Kraków</w:t>
            </w:r>
          </w:p>
        </w:tc>
        <w:tc>
          <w:tcPr>
            <w:tcW w:w="2835" w:type="dxa"/>
            <w:vAlign w:val="center"/>
          </w:tcPr>
          <w:p w14:paraId="1935A396" w14:textId="763462E7" w:rsidR="00986B1C" w:rsidRPr="00490DC0" w:rsidRDefault="00986B1C" w:rsidP="007A4941">
            <w:pPr>
              <w:spacing w:before="120" w:after="120"/>
              <w:jc w:val="both"/>
            </w:pPr>
            <w:r w:rsidRPr="00986B1C">
              <w:t>12 598.89 zł</w:t>
            </w:r>
          </w:p>
        </w:tc>
      </w:tr>
      <w:tr w:rsidR="00986B1C" w:rsidRPr="00493F8C" w14:paraId="5D941CFB" w14:textId="77777777" w:rsidTr="007A4941">
        <w:tc>
          <w:tcPr>
            <w:tcW w:w="993" w:type="dxa"/>
            <w:vAlign w:val="center"/>
          </w:tcPr>
          <w:p w14:paraId="52C3252A" w14:textId="33BD43EB" w:rsidR="00986B1C" w:rsidRPr="00490DC0" w:rsidRDefault="00986B1C" w:rsidP="007A4941">
            <w:pPr>
              <w:spacing w:before="120" w:after="120"/>
              <w:jc w:val="center"/>
            </w:pPr>
            <w:r w:rsidRPr="00986B1C">
              <w:t>3</w:t>
            </w:r>
          </w:p>
        </w:tc>
        <w:tc>
          <w:tcPr>
            <w:tcW w:w="5244" w:type="dxa"/>
          </w:tcPr>
          <w:p w14:paraId="23758FCE" w14:textId="713F1E08" w:rsidR="00986B1C" w:rsidRPr="00490DC0" w:rsidRDefault="00986B1C" w:rsidP="007A4941">
            <w:pPr>
              <w:spacing w:before="40"/>
            </w:pPr>
            <w:r w:rsidRPr="00986B1C">
              <w:t>ZONEO OLEKSIEWICZ SPÓŁKA KOMANDYTOWO-AKCYJNA</w:t>
            </w:r>
          </w:p>
          <w:p w14:paraId="701A999D" w14:textId="752F1368" w:rsidR="00986B1C" w:rsidRPr="00490DC0" w:rsidRDefault="00986B1C" w:rsidP="007A4941">
            <w:r w:rsidRPr="00986B1C">
              <w:t>NOSKOWSKIEGO</w:t>
            </w:r>
            <w:r w:rsidRPr="00490DC0">
              <w:t xml:space="preserve"> </w:t>
            </w:r>
            <w:r w:rsidRPr="00986B1C">
              <w:t>1</w:t>
            </w:r>
            <w:r w:rsidRPr="00490DC0">
              <w:t xml:space="preserve"> </w:t>
            </w:r>
          </w:p>
          <w:p w14:paraId="47841CB0" w14:textId="54B11389" w:rsidR="00986B1C" w:rsidRPr="00490DC0" w:rsidRDefault="00986B1C" w:rsidP="007A4941">
            <w:pPr>
              <w:spacing w:after="40"/>
              <w:jc w:val="both"/>
            </w:pPr>
            <w:r w:rsidRPr="00986B1C">
              <w:t>99-300</w:t>
            </w:r>
            <w:r w:rsidRPr="00490DC0">
              <w:t xml:space="preserve"> </w:t>
            </w:r>
            <w:r w:rsidRPr="00986B1C">
              <w:t>KUTNO</w:t>
            </w:r>
          </w:p>
        </w:tc>
        <w:tc>
          <w:tcPr>
            <w:tcW w:w="2835" w:type="dxa"/>
            <w:vAlign w:val="center"/>
          </w:tcPr>
          <w:p w14:paraId="324D6122" w14:textId="54349DC3" w:rsidR="00986B1C" w:rsidRPr="00490DC0" w:rsidRDefault="00986B1C" w:rsidP="007A4941">
            <w:pPr>
              <w:spacing w:before="120" w:after="120"/>
              <w:jc w:val="both"/>
            </w:pPr>
            <w:r w:rsidRPr="00986B1C">
              <w:t>11 967.90 zł</w:t>
            </w:r>
          </w:p>
        </w:tc>
      </w:tr>
      <w:tr w:rsidR="00986B1C" w:rsidRPr="00493F8C" w14:paraId="25CED78F" w14:textId="77777777" w:rsidTr="007A4941">
        <w:tc>
          <w:tcPr>
            <w:tcW w:w="993" w:type="dxa"/>
            <w:vAlign w:val="center"/>
          </w:tcPr>
          <w:p w14:paraId="01952533" w14:textId="54E40F42" w:rsidR="00986B1C" w:rsidRPr="00490DC0" w:rsidRDefault="00986B1C" w:rsidP="007A4941">
            <w:pPr>
              <w:spacing w:before="120" w:after="120"/>
              <w:jc w:val="center"/>
            </w:pPr>
            <w:r w:rsidRPr="00986B1C">
              <w:t>4</w:t>
            </w:r>
          </w:p>
        </w:tc>
        <w:tc>
          <w:tcPr>
            <w:tcW w:w="5244" w:type="dxa"/>
          </w:tcPr>
          <w:p w14:paraId="51C0C375" w14:textId="0D684805" w:rsidR="00986B1C" w:rsidRPr="00490DC0" w:rsidRDefault="00986B1C" w:rsidP="007A4941">
            <w:pPr>
              <w:spacing w:before="40"/>
            </w:pPr>
            <w:r w:rsidRPr="00986B1C">
              <w:t>FAXPOL Andrzej Iwanowicz Sp. z o.o.</w:t>
            </w:r>
          </w:p>
          <w:p w14:paraId="6B17469B" w14:textId="69F395D5" w:rsidR="00986B1C" w:rsidRPr="00490DC0" w:rsidRDefault="00986B1C" w:rsidP="007A4941">
            <w:r w:rsidRPr="00986B1C">
              <w:t>Bartycka</w:t>
            </w:r>
            <w:r w:rsidRPr="00490DC0">
              <w:t xml:space="preserve"> </w:t>
            </w:r>
            <w:r w:rsidRPr="00986B1C">
              <w:t>22</w:t>
            </w:r>
            <w:r w:rsidRPr="00490DC0">
              <w:t xml:space="preserve"> </w:t>
            </w:r>
          </w:p>
          <w:p w14:paraId="76FC8B36" w14:textId="272DB1D9" w:rsidR="00986B1C" w:rsidRPr="00490DC0" w:rsidRDefault="00986B1C" w:rsidP="007A4941">
            <w:pPr>
              <w:spacing w:after="40"/>
              <w:jc w:val="both"/>
            </w:pPr>
            <w:r w:rsidRPr="00986B1C">
              <w:t>00-716</w:t>
            </w:r>
            <w:r w:rsidRPr="00490DC0">
              <w:t xml:space="preserve"> </w:t>
            </w:r>
            <w:r w:rsidRPr="00986B1C">
              <w:t>Warszawa</w:t>
            </w:r>
          </w:p>
        </w:tc>
        <w:tc>
          <w:tcPr>
            <w:tcW w:w="2835" w:type="dxa"/>
            <w:vAlign w:val="center"/>
          </w:tcPr>
          <w:p w14:paraId="51758DD4" w14:textId="42344D67" w:rsidR="00986B1C" w:rsidRPr="00490DC0" w:rsidRDefault="00986B1C" w:rsidP="007A4941">
            <w:pPr>
              <w:spacing w:before="120" w:after="120"/>
              <w:jc w:val="both"/>
            </w:pPr>
            <w:r w:rsidRPr="00986B1C">
              <w:t>12 357.81 zł</w:t>
            </w:r>
          </w:p>
        </w:tc>
      </w:tr>
      <w:tr w:rsidR="00986B1C" w:rsidRPr="00493F8C" w14:paraId="426C27BE" w14:textId="77777777" w:rsidTr="007A4941">
        <w:tc>
          <w:tcPr>
            <w:tcW w:w="993" w:type="dxa"/>
            <w:vAlign w:val="center"/>
          </w:tcPr>
          <w:p w14:paraId="6B8A2DB9" w14:textId="32F2E5E4" w:rsidR="00986B1C" w:rsidRPr="00490DC0" w:rsidRDefault="00986B1C" w:rsidP="007A4941">
            <w:pPr>
              <w:spacing w:before="120" w:after="120"/>
              <w:jc w:val="center"/>
            </w:pPr>
            <w:r w:rsidRPr="00986B1C">
              <w:t>5</w:t>
            </w:r>
          </w:p>
        </w:tc>
        <w:tc>
          <w:tcPr>
            <w:tcW w:w="5244" w:type="dxa"/>
          </w:tcPr>
          <w:p w14:paraId="2F091316" w14:textId="230D04A4" w:rsidR="00986B1C" w:rsidRPr="00490DC0" w:rsidRDefault="00986B1C" w:rsidP="007A4941">
            <w:pPr>
              <w:spacing w:before="40"/>
            </w:pPr>
            <w:r w:rsidRPr="00986B1C">
              <w:t>MuflonDev Jędrzej Kaniewski</w:t>
            </w:r>
          </w:p>
          <w:p w14:paraId="0A2DF6A8" w14:textId="6C332739" w:rsidR="00986B1C" w:rsidRPr="00490DC0" w:rsidRDefault="00986B1C" w:rsidP="007A4941">
            <w:r w:rsidRPr="00986B1C">
              <w:t>Prosta</w:t>
            </w:r>
            <w:r w:rsidRPr="00490DC0">
              <w:t xml:space="preserve"> </w:t>
            </w:r>
            <w:r w:rsidRPr="00986B1C">
              <w:t>33M/1</w:t>
            </w:r>
            <w:r w:rsidRPr="00490DC0">
              <w:t xml:space="preserve"> </w:t>
            </w:r>
          </w:p>
          <w:p w14:paraId="205C3F55" w14:textId="2C3B4CFF" w:rsidR="00986B1C" w:rsidRPr="00490DC0" w:rsidRDefault="00986B1C" w:rsidP="007A4941">
            <w:pPr>
              <w:spacing w:after="40"/>
              <w:jc w:val="both"/>
            </w:pPr>
            <w:r w:rsidRPr="00986B1C">
              <w:t>05-092</w:t>
            </w:r>
            <w:r w:rsidRPr="00490DC0">
              <w:t xml:space="preserve"> </w:t>
            </w:r>
            <w:r w:rsidRPr="00986B1C">
              <w:t>Łomianki</w:t>
            </w:r>
          </w:p>
        </w:tc>
        <w:tc>
          <w:tcPr>
            <w:tcW w:w="2835" w:type="dxa"/>
            <w:vAlign w:val="center"/>
          </w:tcPr>
          <w:p w14:paraId="0DF6717B" w14:textId="44E7CAD0" w:rsidR="00986B1C" w:rsidRPr="00490DC0" w:rsidRDefault="00986B1C" w:rsidP="007A4941">
            <w:pPr>
              <w:spacing w:before="120" w:after="120"/>
              <w:jc w:val="both"/>
            </w:pPr>
            <w:r w:rsidRPr="00986B1C">
              <w:t>12 614.88 zł</w:t>
            </w:r>
          </w:p>
        </w:tc>
      </w:tr>
    </w:tbl>
    <w:p w14:paraId="08675C7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56FD4" w14:textId="77777777" w:rsidR="00196B7C" w:rsidRDefault="00196B7C">
      <w:r>
        <w:separator/>
      </w:r>
    </w:p>
  </w:endnote>
  <w:endnote w:type="continuationSeparator" w:id="0">
    <w:p w14:paraId="57DDD4F5" w14:textId="77777777" w:rsidR="00196B7C" w:rsidRDefault="00196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5AB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C993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94D7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B03871">
        <v:line id="_x0000_s1025" style="position:absolute;left:0;text-align:left;z-index:251657728" from="-3.85pt,8.7pt" to="455.15pt,8.7pt"/>
      </w:pict>
    </w:r>
  </w:p>
  <w:p w14:paraId="711E17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1E0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2E5156" w14:textId="77777777" w:rsidR="009F189D" w:rsidRDefault="009F189D">
    <w:pPr>
      <w:pStyle w:val="Stopka"/>
      <w:tabs>
        <w:tab w:val="clear" w:pos="4536"/>
      </w:tabs>
      <w:jc w:val="center"/>
    </w:pPr>
  </w:p>
  <w:p w14:paraId="11F32A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3A41E" w14:textId="77777777" w:rsidR="00196B7C" w:rsidRDefault="00196B7C">
      <w:r>
        <w:separator/>
      </w:r>
    </w:p>
  </w:footnote>
  <w:footnote w:type="continuationSeparator" w:id="0">
    <w:p w14:paraId="09F1ECC0" w14:textId="77777777" w:rsidR="00196B7C" w:rsidRDefault="00196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C53DF" w14:textId="77777777" w:rsidR="00986B1C" w:rsidRDefault="00986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DC8EB" w14:textId="77777777" w:rsidR="00986B1C" w:rsidRDefault="00986B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32ED" w14:textId="77777777" w:rsidR="00986B1C" w:rsidRDefault="00986B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93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96B7C"/>
    <w:rsid w:val="001C69FF"/>
    <w:rsid w:val="0023318D"/>
    <w:rsid w:val="00331931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86B1C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61A119"/>
  <w15:chartTrackingRefBased/>
  <w15:docId w15:val="{1311D28A-AA2E-4B00-8D4D-CEE68793D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2026-11-06T08:31:00Z</dcterms:created>
  <dcterms:modified xsi:type="dcterms:W3CDTF">2026-11-06T08:31:00Z</dcterms:modified>
</cp:coreProperties>
</file>