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BFB84" w14:textId="77777777" w:rsidR="00196FAC" w:rsidRPr="00E60A0B" w:rsidRDefault="00196FAC" w:rsidP="00196FAC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12ACCD0C" w14:textId="77777777" w:rsidR="00196FAC" w:rsidRPr="00E60A0B" w:rsidRDefault="00196FAC" w:rsidP="00196FAC">
      <w:pPr>
        <w:rPr>
          <w:b/>
          <w:sz w:val="22"/>
          <w:szCs w:val="22"/>
        </w:rPr>
      </w:pPr>
    </w:p>
    <w:p w14:paraId="0A4313E3" w14:textId="77777777" w:rsidR="00196FAC" w:rsidRPr="00E60A0B" w:rsidRDefault="00196FAC" w:rsidP="00196FAC">
      <w:pPr>
        <w:jc w:val="center"/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4A5EACBA" w14:textId="77777777" w:rsidR="00196FAC" w:rsidRPr="00E60A0B" w:rsidRDefault="00196FAC" w:rsidP="00196FAC">
      <w:pPr>
        <w:rPr>
          <w:b/>
          <w:sz w:val="22"/>
          <w:szCs w:val="22"/>
        </w:rPr>
      </w:pPr>
    </w:p>
    <w:p w14:paraId="2D153D6E" w14:textId="77777777" w:rsidR="00196FAC" w:rsidRPr="00E60A0B" w:rsidRDefault="00196FAC" w:rsidP="00196FAC">
      <w:pPr>
        <w:rPr>
          <w:sz w:val="22"/>
          <w:szCs w:val="22"/>
        </w:rPr>
      </w:pPr>
    </w:p>
    <w:p w14:paraId="22E260FB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61AF439D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1BC1D459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75FC2CE6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66537A33" w14:textId="77777777" w:rsidR="00196FAC" w:rsidRPr="00E60A0B" w:rsidRDefault="00196FAC" w:rsidP="00196FAC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B83E01A" w14:textId="77777777" w:rsidR="00196FAC" w:rsidRPr="00E60A0B" w:rsidRDefault="00196FAC" w:rsidP="00196FAC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7D391CA9" w14:textId="77777777" w:rsidR="00196FAC" w:rsidRPr="00E60A0B" w:rsidRDefault="00196FAC" w:rsidP="00196FAC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30D69B9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049D8819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2A7AC8CD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43763045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2826B211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6F89F856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1B08E3FF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3F1F5EB7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31816B59" w14:textId="77777777" w:rsidR="00196FAC" w:rsidRPr="00E60A0B" w:rsidRDefault="00196FAC" w:rsidP="00196FAC">
      <w:pPr>
        <w:rPr>
          <w:b/>
          <w:sz w:val="22"/>
          <w:szCs w:val="22"/>
        </w:rPr>
      </w:pPr>
    </w:p>
    <w:p w14:paraId="4CFFF924" w14:textId="3D832B79" w:rsidR="00196FAC" w:rsidRPr="00E60A0B" w:rsidRDefault="00196FAC" w:rsidP="00196FAC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Pr="002A1E8D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2 szt. komputerów przenośnych</w:t>
      </w:r>
      <w:r w:rsidRPr="002A1E8D"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ACMiN</w:t>
      </w:r>
      <w:proofErr w:type="spellEnd"/>
      <w:r w:rsidRPr="00E60A0B">
        <w:rPr>
          <w:b/>
          <w:sz w:val="22"/>
          <w:szCs w:val="22"/>
        </w:rPr>
        <w:t>, nr sprawy: KC-DE-zp.25.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40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warunków zamówienia.</w:t>
      </w:r>
    </w:p>
    <w:p w14:paraId="1305C2AE" w14:textId="77777777" w:rsidR="00196FAC" w:rsidRPr="00E60A0B" w:rsidRDefault="00196FAC" w:rsidP="00196FAC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96FAC" w:rsidRPr="00E60A0B" w14:paraId="14DE683A" w14:textId="77777777" w:rsidTr="003D1E3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0A5690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7CBD9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440F24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057A40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552F9622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9F7F9E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FA2D3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264624A3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F84C97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2F9F32B8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698C0C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12E5B9D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5A7D52CD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96FAC" w:rsidRPr="00E60A0B" w14:paraId="337A73B8" w14:textId="77777777" w:rsidTr="003D1E3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1462C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FDDC4D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F95967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E79FAE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E5B932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7FE64B2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69B69D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8F81FD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96FAC" w:rsidRPr="00E60A0B" w14:paraId="216C276D" w14:textId="77777777" w:rsidTr="003D1E3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2525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EB57" w14:textId="622B4E3E" w:rsidR="00196FAC" w:rsidRPr="00E60A0B" w:rsidRDefault="00196FAC" w:rsidP="003D1E3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Komputer przenośny wraz z zasilaczem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0157C" w14:textId="77777777" w:rsidR="00196FAC" w:rsidRPr="00E60A0B" w:rsidRDefault="00196FAC" w:rsidP="003D1E3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  <w:r w:rsidRPr="00E60A0B">
              <w:rPr>
                <w:b/>
                <w:sz w:val="16"/>
                <w:szCs w:val="16"/>
              </w:rPr>
              <w:t>: ……………..</w:t>
            </w:r>
          </w:p>
          <w:p w14:paraId="66852EAE" w14:textId="77777777" w:rsidR="00196FAC" w:rsidRPr="00E60A0B" w:rsidRDefault="00196FAC" w:rsidP="003D1E3F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System operacyjny:</w:t>
            </w:r>
          </w:p>
          <w:p w14:paraId="1E5CB3FC" w14:textId="77777777" w:rsidR="00196FAC" w:rsidRPr="00E60A0B" w:rsidRDefault="00196FAC" w:rsidP="003D1E3F">
            <w:pPr>
              <w:rPr>
                <w:b/>
                <w:sz w:val="22"/>
                <w:szCs w:val="22"/>
              </w:rPr>
            </w:pPr>
            <w:r w:rsidRPr="00E60A0B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9E2A" w14:textId="14EB0797" w:rsidR="00196FAC" w:rsidRPr="00E60A0B" w:rsidRDefault="00196FAC" w:rsidP="003D1E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r w:rsidRPr="00E60A0B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A65F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60AE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ADC8B5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F984E6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</w:tr>
      <w:tr w:rsidR="00196FAC" w:rsidRPr="00E60A0B" w14:paraId="2ADC84DA" w14:textId="77777777" w:rsidTr="003D1E3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21BACD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480807EA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  <w:p w14:paraId="772473BF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  <w:p w14:paraId="4C795B20" w14:textId="77777777" w:rsidR="00196FAC" w:rsidRPr="00E60A0B" w:rsidRDefault="00196FAC" w:rsidP="003D1E3F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66A9B476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D0AE8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18194F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8FB9ED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</w:tr>
      <w:tr w:rsidR="00196FAC" w:rsidRPr="00E60A0B" w14:paraId="43413B93" w14:textId="77777777" w:rsidTr="003D1E3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16B2C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AD957DE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  <w:p w14:paraId="6F0CB42A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568AB43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1ADC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362484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23B771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</w:tr>
    </w:tbl>
    <w:p w14:paraId="389741DB" w14:textId="77777777" w:rsidR="00196FAC" w:rsidRPr="00E60A0B" w:rsidRDefault="00196FAC" w:rsidP="00196FAC">
      <w:pPr>
        <w:rPr>
          <w:b/>
          <w:sz w:val="22"/>
          <w:szCs w:val="22"/>
        </w:rPr>
      </w:pPr>
    </w:p>
    <w:p w14:paraId="1DC64507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5A52E88B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 xml:space="preserve">…………….. </w:t>
      </w:r>
      <w:r w:rsidRPr="00E60A0B">
        <w:rPr>
          <w:b/>
          <w:sz w:val="22"/>
          <w:szCs w:val="22"/>
        </w:rPr>
        <w:t>dni od daty podpisania umowy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33788E53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…………..</w:t>
      </w:r>
      <w:r>
        <w:rPr>
          <w:b/>
          <w:bCs/>
          <w:sz w:val="22"/>
          <w:szCs w:val="22"/>
        </w:rPr>
        <w:t xml:space="preserve"> </w:t>
      </w:r>
      <w:r w:rsidRPr="00E60A0B">
        <w:rPr>
          <w:b/>
          <w:bCs/>
          <w:sz w:val="22"/>
          <w:szCs w:val="22"/>
        </w:rPr>
        <w:t xml:space="preserve">miesięcy 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39B015E1" w14:textId="32F8D8CD" w:rsidR="00196FAC" w:rsidRPr="00E60A0B" w:rsidRDefault="00196FAC" w:rsidP="00196FAC">
      <w:pPr>
        <w:rPr>
          <w:sz w:val="22"/>
          <w:szCs w:val="22"/>
        </w:rPr>
      </w:pPr>
    </w:p>
    <w:p w14:paraId="33443C78" w14:textId="77777777" w:rsidR="00196FAC" w:rsidRPr="00E60A0B" w:rsidRDefault="00196FAC" w:rsidP="00196FAC">
      <w:pPr>
        <w:rPr>
          <w:sz w:val="22"/>
          <w:szCs w:val="22"/>
        </w:rPr>
      </w:pPr>
    </w:p>
    <w:p w14:paraId="5BD0985D" w14:textId="77777777" w:rsidR="00196FAC" w:rsidRPr="00E60A0B" w:rsidRDefault="00196FAC" w:rsidP="00196FAC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6C7220A4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715B3341" w14:textId="77777777" w:rsidR="00196FAC" w:rsidRPr="00E60A0B" w:rsidRDefault="00196FAC" w:rsidP="00196FAC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52CA323C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31F5F7BF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442E2CF5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A7F934A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424105" w14:textId="77777777" w:rsidR="00196FAC" w:rsidRPr="00E60A0B" w:rsidRDefault="00196FAC" w:rsidP="00196FAC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C52D11" w14:textId="77777777" w:rsidR="00196FAC" w:rsidRPr="00E60A0B" w:rsidRDefault="00196FAC" w:rsidP="00196FAC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5EAD41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6FAC" w:rsidRPr="00E60A0B" w14:paraId="28B21B16" w14:textId="77777777" w:rsidTr="003D1E3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98CC7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A7301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29EAB67F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7E467" w14:textId="77777777" w:rsidR="00196FAC" w:rsidRPr="00E60A0B" w:rsidRDefault="00196FAC" w:rsidP="003D1E3F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196FAC" w:rsidRPr="00E60A0B" w14:paraId="3C8B59E1" w14:textId="77777777" w:rsidTr="003D1E3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5E266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B40DD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44803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</w:tr>
      <w:tr w:rsidR="00196FAC" w:rsidRPr="00E60A0B" w14:paraId="362AD2CC" w14:textId="77777777" w:rsidTr="003D1E3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3EED2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DBF36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D5B0C" w14:textId="77777777" w:rsidR="00196FAC" w:rsidRPr="00E60A0B" w:rsidRDefault="00196FAC" w:rsidP="003D1E3F">
            <w:pPr>
              <w:rPr>
                <w:sz w:val="22"/>
                <w:szCs w:val="22"/>
              </w:rPr>
            </w:pPr>
          </w:p>
        </w:tc>
      </w:tr>
    </w:tbl>
    <w:p w14:paraId="23E5A41E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3BD5DBBB" w14:textId="77777777" w:rsidR="00196FAC" w:rsidRPr="00E60A0B" w:rsidRDefault="00196FAC" w:rsidP="00196FAC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165B5DB1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4A261116" w14:textId="77777777" w:rsidR="00196FAC" w:rsidRPr="00E60A0B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316A6544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59BBA73C" w14:textId="77777777" w:rsidR="00196FAC" w:rsidRDefault="00196FAC" w:rsidP="00196FAC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0B9838" w14:textId="77777777" w:rsidR="00196FAC" w:rsidRPr="0088216C" w:rsidRDefault="00196FAC" w:rsidP="00196FAC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ADB53A4" w14:textId="77777777" w:rsidR="00196FAC" w:rsidRPr="0088216C" w:rsidRDefault="00196FAC" w:rsidP="00196FAC">
      <w:pPr>
        <w:ind w:left="426"/>
        <w:jc w:val="both"/>
        <w:rPr>
          <w:i/>
          <w:sz w:val="22"/>
          <w:szCs w:val="22"/>
        </w:rPr>
      </w:pPr>
    </w:p>
    <w:p w14:paraId="5B24965D" w14:textId="77777777" w:rsidR="00196FAC" w:rsidRPr="0088216C" w:rsidRDefault="00196FAC" w:rsidP="00196FAC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25A95B2F" w14:textId="77777777" w:rsidR="00196FAC" w:rsidRPr="00E60A0B" w:rsidRDefault="00196FAC" w:rsidP="00196FAC">
      <w:pPr>
        <w:rPr>
          <w:sz w:val="22"/>
          <w:szCs w:val="22"/>
        </w:rPr>
      </w:pPr>
    </w:p>
    <w:p w14:paraId="6D1BD50A" w14:textId="77777777" w:rsidR="00196FAC" w:rsidRPr="00E60A0B" w:rsidRDefault="00196FAC" w:rsidP="00196FAC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5FC8DEF6" w14:textId="77777777" w:rsidR="00196FAC" w:rsidRPr="00E60A0B" w:rsidRDefault="00196FAC" w:rsidP="00196FAC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381E66CC" w14:textId="77777777" w:rsidR="00196FAC" w:rsidRPr="00E60A0B" w:rsidRDefault="00196FAC" w:rsidP="00196FAC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015A7B60" w14:textId="77777777" w:rsidR="00196FAC" w:rsidRPr="008C2462" w:rsidRDefault="00196FAC" w:rsidP="00196FAC">
      <w:pPr>
        <w:jc w:val="center"/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31795246" w14:textId="77777777" w:rsidR="00FE545C" w:rsidRPr="00196FAC" w:rsidRDefault="00FE545C" w:rsidP="00196FAC"/>
    <w:sectPr w:rsidR="00FE545C" w:rsidRPr="00196F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06FFF" w14:textId="77777777" w:rsidR="00976F78" w:rsidRDefault="00976F78">
      <w:r>
        <w:separator/>
      </w:r>
    </w:p>
  </w:endnote>
  <w:endnote w:type="continuationSeparator" w:id="0">
    <w:p w14:paraId="765893C3" w14:textId="77777777" w:rsidR="00976F78" w:rsidRDefault="00976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C0BF" w14:textId="77777777" w:rsidR="00E9713B" w:rsidRDefault="00E971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2559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B3299" w14:textId="77777777" w:rsidR="00E9713B" w:rsidRDefault="00E97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615A1" w14:textId="77777777" w:rsidR="00976F78" w:rsidRDefault="00976F78">
      <w:r>
        <w:separator/>
      </w:r>
    </w:p>
  </w:footnote>
  <w:footnote w:type="continuationSeparator" w:id="0">
    <w:p w14:paraId="488F8129" w14:textId="77777777" w:rsidR="00976F78" w:rsidRDefault="00976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036FB" w14:textId="77777777" w:rsidR="00E9713B" w:rsidRDefault="00E971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0A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770B3" w14:textId="77777777" w:rsidR="00E9713B" w:rsidRDefault="00E971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1418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29954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538360">
    <w:abstractNumId w:val="0"/>
  </w:num>
  <w:num w:numId="4" w16cid:durableId="1430085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1EB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1EB2"/>
    <w:rsid w:val="001801DD"/>
    <w:rsid w:val="00196FAC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6F7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9713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D3AFC"/>
  <w15:chartTrackingRefBased/>
  <w15:docId w15:val="{DCDBD2D9-62D9-4C65-9848-72CEE4E5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F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2026-10-23T10:57:00Z</cp:lastPrinted>
  <dcterms:created xsi:type="dcterms:W3CDTF">2026-10-23T10:53:00Z</dcterms:created>
  <dcterms:modified xsi:type="dcterms:W3CDTF">2026-10-23T10:57:00Z</dcterms:modified>
</cp:coreProperties>
</file>