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0FBFB" w14:textId="752651CB" w:rsidR="00890B92" w:rsidRDefault="003B2F5F" w:rsidP="00890B92">
      <w:pPr>
        <w:spacing w:after="240"/>
        <w:jc w:val="right"/>
        <w:rPr>
          <w:sz w:val="22"/>
          <w:szCs w:val="22"/>
        </w:rPr>
      </w:pPr>
      <w:r w:rsidRPr="003B2F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2F5F">
        <w:rPr>
          <w:sz w:val="22"/>
          <w:szCs w:val="22"/>
        </w:rPr>
        <w:t>2026-11-06</w:t>
      </w:r>
    </w:p>
    <w:p w14:paraId="523EC436" w14:textId="77777777" w:rsidR="003B2F5F" w:rsidRPr="003B2F5F" w:rsidRDefault="003B2F5F" w:rsidP="00890B92">
      <w:pPr>
        <w:rPr>
          <w:b/>
          <w:bCs/>
          <w:sz w:val="22"/>
          <w:szCs w:val="22"/>
        </w:rPr>
      </w:pPr>
      <w:r w:rsidRPr="003B2F5F">
        <w:rPr>
          <w:b/>
          <w:bCs/>
          <w:sz w:val="22"/>
          <w:szCs w:val="22"/>
        </w:rPr>
        <w:t>Akademia Górniczo - Hutnicza</w:t>
      </w:r>
    </w:p>
    <w:p w14:paraId="36D464A3" w14:textId="77777777" w:rsidR="003B2F5F" w:rsidRPr="003B2F5F" w:rsidRDefault="003B2F5F" w:rsidP="00890B92">
      <w:pPr>
        <w:rPr>
          <w:b/>
          <w:bCs/>
          <w:sz w:val="22"/>
          <w:szCs w:val="22"/>
        </w:rPr>
      </w:pPr>
      <w:r w:rsidRPr="003B2F5F">
        <w:rPr>
          <w:b/>
          <w:bCs/>
          <w:sz w:val="22"/>
          <w:szCs w:val="22"/>
        </w:rPr>
        <w:t>im. Stanisława Staszica w Krakowie</w:t>
      </w:r>
    </w:p>
    <w:p w14:paraId="59BF79F7" w14:textId="0D259A28" w:rsidR="00890B92" w:rsidRPr="00D91931" w:rsidRDefault="003B2F5F" w:rsidP="00890B92">
      <w:pPr>
        <w:rPr>
          <w:b/>
          <w:bCs/>
          <w:sz w:val="22"/>
          <w:szCs w:val="22"/>
        </w:rPr>
      </w:pPr>
      <w:r w:rsidRPr="003B2F5F">
        <w:rPr>
          <w:b/>
          <w:bCs/>
          <w:sz w:val="22"/>
          <w:szCs w:val="22"/>
        </w:rPr>
        <w:t>Dział Zamówień Publicznych</w:t>
      </w:r>
    </w:p>
    <w:p w14:paraId="21B6D1E6" w14:textId="220A0FFB" w:rsidR="00890B92" w:rsidRPr="00BD5546" w:rsidRDefault="003B2F5F" w:rsidP="00890B92">
      <w:pPr>
        <w:rPr>
          <w:sz w:val="22"/>
          <w:szCs w:val="22"/>
        </w:rPr>
      </w:pPr>
      <w:r w:rsidRPr="003B2F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2F5F">
        <w:rPr>
          <w:sz w:val="22"/>
          <w:szCs w:val="22"/>
        </w:rPr>
        <w:t>30</w:t>
      </w:r>
    </w:p>
    <w:p w14:paraId="7D9F1DDF" w14:textId="4C6F64D5" w:rsidR="00890B92" w:rsidRPr="00BD5546" w:rsidRDefault="003B2F5F" w:rsidP="00890B92">
      <w:pPr>
        <w:rPr>
          <w:sz w:val="22"/>
          <w:szCs w:val="22"/>
        </w:rPr>
      </w:pPr>
      <w:r w:rsidRPr="003B2F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2F5F">
        <w:rPr>
          <w:sz w:val="22"/>
          <w:szCs w:val="22"/>
        </w:rPr>
        <w:t>Kraków</w:t>
      </w:r>
    </w:p>
    <w:p w14:paraId="5C49F27D" w14:textId="7BBDCC9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2F5F" w:rsidRPr="003B2F5F">
        <w:rPr>
          <w:b/>
          <w:sz w:val="22"/>
          <w:szCs w:val="22"/>
        </w:rPr>
        <w:t>KC-DE-zp.25.546.2026</w:t>
      </w:r>
      <w:r w:rsidR="00A80738" w:rsidRPr="00890B92">
        <w:rPr>
          <w:sz w:val="22"/>
          <w:szCs w:val="22"/>
        </w:rPr>
        <w:tab/>
        <w:t xml:space="preserve"> </w:t>
      </w:r>
    </w:p>
    <w:p w14:paraId="1BE896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763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3C4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3771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5D6D1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2E4E23" w14:textId="4DCB434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B2F5F" w:rsidRPr="003B2F5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A78858E" w14:textId="15E1B757" w:rsidR="00A80738" w:rsidRPr="00890B92" w:rsidRDefault="003B2F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2F5F">
        <w:rPr>
          <w:b/>
          <w:sz w:val="22"/>
          <w:szCs w:val="22"/>
        </w:rPr>
        <w:t>Dostawa laptopa dla WIEiP 1 szt. - KC-DE-zp.25.546.2026</w:t>
      </w:r>
    </w:p>
    <w:p w14:paraId="2CA887B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6AEC8A" w14:textId="204FB4DD" w:rsidR="0069085C" w:rsidRPr="00890B92" w:rsidRDefault="003B2F5F" w:rsidP="00A80738">
      <w:pPr>
        <w:spacing w:before="120" w:after="120"/>
        <w:jc w:val="both"/>
        <w:rPr>
          <w:sz w:val="22"/>
          <w:szCs w:val="22"/>
        </w:rPr>
      </w:pPr>
      <w:r w:rsidRPr="003B2F5F">
        <w:rPr>
          <w:b/>
          <w:sz w:val="22"/>
          <w:szCs w:val="22"/>
        </w:rPr>
        <w:t>12 300.00</w:t>
      </w:r>
      <w:r w:rsidR="00890B92" w:rsidRPr="00890B92">
        <w:rPr>
          <w:sz w:val="22"/>
          <w:szCs w:val="22"/>
        </w:rPr>
        <w:t xml:space="preserve"> zł brutto.</w:t>
      </w:r>
    </w:p>
    <w:p w14:paraId="190156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5C99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72817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47236" w14:textId="77777777" w:rsidR="006C79BB" w:rsidRDefault="006C79BB">
      <w:r>
        <w:separator/>
      </w:r>
    </w:p>
  </w:endnote>
  <w:endnote w:type="continuationSeparator" w:id="0">
    <w:p w14:paraId="2E62F4F6" w14:textId="77777777" w:rsidR="006C79BB" w:rsidRDefault="006C7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DE3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B745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469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8AF89A">
        <v:line id="_x0000_s1025" style="position:absolute;left:0;text-align:left;z-index:251657728" from="-3.85pt,8.7pt" to="455.15pt,8.7pt"/>
      </w:pict>
    </w:r>
  </w:p>
  <w:p w14:paraId="1ED033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817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F335B" w14:textId="77777777" w:rsidR="009F189D" w:rsidRDefault="009F189D">
    <w:pPr>
      <w:pStyle w:val="Stopka"/>
      <w:tabs>
        <w:tab w:val="clear" w:pos="4536"/>
      </w:tabs>
      <w:jc w:val="center"/>
    </w:pPr>
  </w:p>
  <w:p w14:paraId="114201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125FC" w14:textId="77777777" w:rsidR="006C79BB" w:rsidRDefault="006C79BB">
      <w:r>
        <w:separator/>
      </w:r>
    </w:p>
  </w:footnote>
  <w:footnote w:type="continuationSeparator" w:id="0">
    <w:p w14:paraId="61FF8395" w14:textId="77777777" w:rsidR="006C79BB" w:rsidRDefault="006C7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0F79" w14:textId="77777777" w:rsidR="003B2F5F" w:rsidRDefault="003B2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03670" w14:textId="77777777" w:rsidR="003B2F5F" w:rsidRDefault="003B2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BB65C" w14:textId="77777777" w:rsidR="003B2F5F" w:rsidRDefault="003B2F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AB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B2F5F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C79B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4A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E9B7B"/>
  <w15:chartTrackingRefBased/>
  <w15:docId w15:val="{1BB45094-22FA-4CE1-AE64-66CC8D54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2026-11-06T05:30:00Z</dcterms:created>
  <dcterms:modified xsi:type="dcterms:W3CDTF">2026-11-06T05:30:00Z</dcterms:modified>
</cp:coreProperties>
</file>