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06E78" w14:textId="77777777" w:rsidR="00750BD0" w:rsidRPr="00515AFA" w:rsidRDefault="00750BD0" w:rsidP="00750BD0">
      <w:pPr>
        <w:jc w:val="right"/>
        <w:rPr>
          <w:b/>
          <w:sz w:val="22"/>
          <w:szCs w:val="22"/>
          <w:lang w:val="pl-PL"/>
        </w:rPr>
      </w:pPr>
      <w:r w:rsidRPr="00515AFA">
        <w:rPr>
          <w:b/>
          <w:sz w:val="22"/>
          <w:szCs w:val="22"/>
          <w:lang w:val="pl-PL"/>
        </w:rPr>
        <w:t>Załącznik nr 3</w:t>
      </w:r>
    </w:p>
    <w:p w14:paraId="05AAB21C" w14:textId="77777777" w:rsidR="00750BD0" w:rsidRPr="00515AFA" w:rsidRDefault="00750BD0" w:rsidP="00750BD0">
      <w:pPr>
        <w:jc w:val="right"/>
        <w:rPr>
          <w:b/>
          <w:sz w:val="22"/>
          <w:szCs w:val="22"/>
          <w:lang w:val="pl-PL"/>
        </w:rPr>
      </w:pPr>
    </w:p>
    <w:p w14:paraId="007F9EB7" w14:textId="77777777" w:rsidR="00750BD0" w:rsidRPr="00515AFA" w:rsidRDefault="00750BD0" w:rsidP="00750BD0">
      <w:pPr>
        <w:jc w:val="center"/>
        <w:rPr>
          <w:b/>
          <w:sz w:val="22"/>
          <w:szCs w:val="22"/>
          <w:lang w:val="pl-PL"/>
        </w:rPr>
      </w:pPr>
      <w:r w:rsidRPr="00515AFA">
        <w:rPr>
          <w:b/>
          <w:sz w:val="22"/>
          <w:szCs w:val="22"/>
          <w:lang w:val="pl-PL"/>
        </w:rPr>
        <w:t>WZÓR UMOWY</w:t>
      </w:r>
    </w:p>
    <w:p w14:paraId="3AF8767B" w14:textId="77777777" w:rsidR="00750BD0" w:rsidRPr="00515AFA" w:rsidRDefault="00750BD0" w:rsidP="00750BD0">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68E61663" w14:textId="77777777" w:rsidR="00750BD0" w:rsidRPr="00515AFA" w:rsidRDefault="00750BD0" w:rsidP="00750BD0">
      <w:pPr>
        <w:jc w:val="center"/>
        <w:rPr>
          <w:b/>
          <w:sz w:val="22"/>
          <w:szCs w:val="22"/>
          <w:lang w:val="pl-PL"/>
        </w:rPr>
      </w:pPr>
    </w:p>
    <w:p w14:paraId="5DF5D5AA" w14:textId="13105365" w:rsidR="00750BD0" w:rsidRPr="00515AFA" w:rsidRDefault="00750BD0" w:rsidP="00750BD0">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bez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w:t>
      </w:r>
      <w:r>
        <w:rPr>
          <w:sz w:val="22"/>
          <w:szCs w:val="22"/>
          <w:lang w:val="pl-PL"/>
        </w:rPr>
        <w:t>5.</w:t>
      </w:r>
      <w:r w:rsidR="00680A82">
        <w:rPr>
          <w:sz w:val="22"/>
          <w:szCs w:val="22"/>
          <w:lang w:val="pl-PL"/>
        </w:rPr>
        <w:t>530</w:t>
      </w:r>
      <w:r>
        <w:rPr>
          <w:sz w:val="22"/>
          <w:szCs w:val="22"/>
          <w:lang w:val="pl-PL"/>
        </w:rPr>
        <w:t>.2026</w:t>
      </w:r>
      <w:r w:rsidRPr="00515AFA">
        <w:rPr>
          <w:sz w:val="22"/>
          <w:szCs w:val="22"/>
          <w:lang w:val="pl-PL"/>
        </w:rPr>
        <w:t xml:space="preserve"> pomiędzy:</w:t>
      </w:r>
    </w:p>
    <w:p w14:paraId="3B12C4B5" w14:textId="77777777" w:rsidR="00750BD0" w:rsidRPr="00515AFA" w:rsidRDefault="00750BD0" w:rsidP="00750BD0">
      <w:pPr>
        <w:pStyle w:val="Tekstpodstawowywcity"/>
        <w:spacing w:after="0"/>
        <w:ind w:left="0"/>
        <w:jc w:val="both"/>
        <w:rPr>
          <w:sz w:val="22"/>
          <w:szCs w:val="22"/>
          <w:lang w:val="pl-PL"/>
        </w:rPr>
      </w:pPr>
    </w:p>
    <w:p w14:paraId="5A112773" w14:textId="77777777" w:rsidR="00750BD0" w:rsidRPr="00515AFA" w:rsidRDefault="00750BD0" w:rsidP="00750BD0">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5F233C7E" w14:textId="77777777" w:rsidR="00750BD0" w:rsidRPr="00515AFA" w:rsidRDefault="00750BD0" w:rsidP="00750B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65D4A62E" w14:textId="77777777" w:rsidR="00750BD0" w:rsidRPr="00515AFA" w:rsidRDefault="00750BD0" w:rsidP="00750B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29F82EF2" w14:textId="77777777" w:rsidR="00750BD0" w:rsidRPr="00515AFA" w:rsidRDefault="00750BD0" w:rsidP="00750BD0">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312DB389" w14:textId="77777777" w:rsidR="00750BD0" w:rsidRPr="00515AFA" w:rsidRDefault="00750BD0" w:rsidP="00750B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414D5C65" w14:textId="77777777" w:rsidR="00750BD0" w:rsidRPr="00515AFA" w:rsidRDefault="00750BD0" w:rsidP="00750B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4FDE6F6C" w14:textId="77777777" w:rsidR="00750BD0" w:rsidRPr="00515AFA" w:rsidRDefault="00750BD0" w:rsidP="00750B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23656F2F" w14:textId="77777777" w:rsidR="00750BD0" w:rsidRPr="00515AFA" w:rsidRDefault="00750BD0" w:rsidP="00750B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0567159A" w14:textId="77777777" w:rsidR="00750BD0" w:rsidRPr="00515AFA" w:rsidRDefault="00750BD0" w:rsidP="00750B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5EB458E9" w14:textId="77777777" w:rsidR="00750BD0" w:rsidRPr="00515AFA" w:rsidRDefault="00750BD0" w:rsidP="00750B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47C3C3AD" w14:textId="77777777" w:rsidR="00750BD0" w:rsidRPr="00515AFA" w:rsidRDefault="00750BD0" w:rsidP="00750B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3C36A64E" w14:textId="77777777" w:rsidR="00750BD0" w:rsidRPr="00515AFA" w:rsidRDefault="00750BD0" w:rsidP="00750B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1796CBBD" w14:textId="77777777" w:rsidR="00750BD0" w:rsidRPr="00515AFA" w:rsidRDefault="00750BD0" w:rsidP="00750BD0">
      <w:pPr>
        <w:pStyle w:val="Tekstpodstawowy"/>
        <w:spacing w:line="240" w:lineRule="auto"/>
        <w:ind w:right="-47"/>
        <w:jc w:val="center"/>
        <w:rPr>
          <w:rFonts w:ascii="Times New Roman" w:hAnsi="Times New Roman"/>
          <w:b/>
          <w:sz w:val="22"/>
          <w:szCs w:val="22"/>
        </w:rPr>
      </w:pPr>
    </w:p>
    <w:p w14:paraId="0F12DD7E" w14:textId="77777777" w:rsidR="00750BD0" w:rsidRPr="00515AFA" w:rsidRDefault="00750BD0" w:rsidP="00750B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61C7D75B" w14:textId="4630DCC9" w:rsidR="00750BD0" w:rsidRPr="00174A8B" w:rsidRDefault="00750BD0" w:rsidP="00750BD0">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F66B32" w:rsidRPr="00F66B32">
        <w:rPr>
          <w:b/>
          <w:bCs/>
          <w:color w:val="000000"/>
          <w:sz w:val="22"/>
          <w:szCs w:val="22"/>
          <w:lang w:val="pl-PL"/>
        </w:rPr>
        <w:t xml:space="preserve">Dostawa urządzeń infrastruktury </w:t>
      </w:r>
      <w:proofErr w:type="spellStart"/>
      <w:r w:rsidR="00F66B32" w:rsidRPr="00F66B32">
        <w:rPr>
          <w:b/>
          <w:bCs/>
          <w:color w:val="000000"/>
          <w:sz w:val="22"/>
          <w:szCs w:val="22"/>
          <w:lang w:val="pl-PL"/>
        </w:rPr>
        <w:t>IoT</w:t>
      </w:r>
      <w:proofErr w:type="spellEnd"/>
      <w:r w:rsidR="00F66B32" w:rsidRPr="00F66B32">
        <w:rPr>
          <w:b/>
          <w:bCs/>
          <w:color w:val="000000"/>
          <w:sz w:val="22"/>
          <w:szCs w:val="22"/>
          <w:lang w:val="pl-PL"/>
        </w:rPr>
        <w:t xml:space="preserve"> w celu budowy stanowisk dydaktycznych do testowania bezpieczeństwa cyfrowego urządzeń przemysłowych na potrzeby </w:t>
      </w:r>
      <w:proofErr w:type="spellStart"/>
      <w:r w:rsidR="00F66B32" w:rsidRPr="00F66B32">
        <w:rPr>
          <w:b/>
          <w:bCs/>
          <w:color w:val="000000"/>
          <w:sz w:val="22"/>
          <w:szCs w:val="22"/>
          <w:lang w:val="pl-PL"/>
        </w:rPr>
        <w:t>WIMiR</w:t>
      </w:r>
      <w:proofErr w:type="spellEnd"/>
      <w:r w:rsidR="00F66B32" w:rsidRPr="00F66B32">
        <w:rPr>
          <w:b/>
          <w:bCs/>
          <w:color w:val="000000"/>
          <w:sz w:val="22"/>
          <w:szCs w:val="22"/>
          <w:lang w:val="pl-PL"/>
        </w:rPr>
        <w:t xml:space="preserve"> w ramach projektu KOMPAS AGH</w:t>
      </w:r>
    </w:p>
    <w:p w14:paraId="4A9D9AD2" w14:textId="77777777" w:rsidR="00750BD0" w:rsidRPr="00515AFA" w:rsidRDefault="00750BD0" w:rsidP="00750BD0">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1B493F2F" w14:textId="77777777" w:rsidR="00750BD0" w:rsidRPr="00515AFA" w:rsidRDefault="00750BD0" w:rsidP="00750B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6409C032" w14:textId="50517C65" w:rsidR="00750BD0" w:rsidRPr="00515AFA" w:rsidRDefault="00750BD0" w:rsidP="00750BD0">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14</w:t>
      </w:r>
      <w:r w:rsidRPr="00515AFA">
        <w:rPr>
          <w:rFonts w:ascii="Times New Roman" w:hAnsi="Times New Roman"/>
          <w:b/>
          <w:bCs/>
          <w:sz w:val="22"/>
          <w:szCs w:val="22"/>
        </w:rPr>
        <w:t xml:space="preserve"> dni </w:t>
      </w:r>
      <w:r w:rsidRPr="00A128F5">
        <w:rPr>
          <w:rFonts w:ascii="Times New Roman" w:hAnsi="Times New Roman"/>
          <w:b/>
          <w:bCs/>
          <w:sz w:val="22"/>
          <w:szCs w:val="22"/>
        </w:rPr>
        <w:t>od daty otrzymania zamówienia</w:t>
      </w:r>
      <w:r w:rsidR="00680A82">
        <w:rPr>
          <w:rFonts w:ascii="Times New Roman" w:hAnsi="Times New Roman"/>
          <w:b/>
          <w:bCs/>
          <w:sz w:val="22"/>
          <w:szCs w:val="22"/>
        </w:rPr>
        <w:t xml:space="preserve"> na serwer i urządzenia sieciowe </w:t>
      </w:r>
      <w:r w:rsidRPr="00A128F5">
        <w:rPr>
          <w:rFonts w:ascii="Times New Roman" w:hAnsi="Times New Roman"/>
          <w:b/>
          <w:bCs/>
          <w:sz w:val="22"/>
          <w:szCs w:val="22"/>
        </w:rPr>
        <w:t xml:space="preserve"> potwierdzonego przez </w:t>
      </w:r>
      <w:proofErr w:type="spellStart"/>
      <w:r w:rsidRPr="00A128F5">
        <w:rPr>
          <w:rFonts w:ascii="Times New Roman" w:hAnsi="Times New Roman"/>
          <w:b/>
          <w:bCs/>
          <w:sz w:val="22"/>
          <w:szCs w:val="22"/>
        </w:rPr>
        <w:t>MNiSW</w:t>
      </w:r>
      <w:proofErr w:type="spellEnd"/>
      <w:r w:rsidRPr="00515AFA">
        <w:rPr>
          <w:rFonts w:ascii="Times New Roman" w:hAnsi="Times New Roman"/>
          <w:sz w:val="22"/>
          <w:szCs w:val="22"/>
        </w:rPr>
        <w:t xml:space="preserve"> do siedziby Kupującego.</w:t>
      </w:r>
    </w:p>
    <w:p w14:paraId="651F1B00" w14:textId="77777777" w:rsidR="00750BD0" w:rsidRPr="00515AFA" w:rsidRDefault="00750BD0" w:rsidP="00750BD0">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755BAADC" w14:textId="77777777" w:rsidR="00750BD0" w:rsidRPr="00515AFA" w:rsidRDefault="00750BD0" w:rsidP="00750BD0">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58B6AE49" w14:textId="77777777" w:rsidR="00750BD0" w:rsidRPr="00515AFA" w:rsidRDefault="00750BD0" w:rsidP="00750BD0">
      <w:pPr>
        <w:pStyle w:val="Tekstpodstawowy"/>
        <w:spacing w:line="240" w:lineRule="auto"/>
        <w:ind w:right="-47"/>
        <w:jc w:val="center"/>
        <w:rPr>
          <w:rFonts w:ascii="Times New Roman" w:hAnsi="Times New Roman"/>
          <w:b/>
          <w:sz w:val="22"/>
          <w:szCs w:val="22"/>
        </w:rPr>
      </w:pPr>
    </w:p>
    <w:p w14:paraId="734903CD" w14:textId="77777777" w:rsidR="00750BD0" w:rsidRPr="00515AFA" w:rsidRDefault="00750BD0" w:rsidP="00750B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5323D525" w14:textId="77777777" w:rsidR="00750BD0" w:rsidRPr="00515AFA" w:rsidRDefault="00750BD0" w:rsidP="00750BD0">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20B4C815" w14:textId="77777777" w:rsidR="00750BD0" w:rsidRPr="00515AFA" w:rsidRDefault="00750BD0" w:rsidP="00750BD0">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526C86B9" w14:textId="77777777" w:rsidR="00750BD0" w:rsidRPr="00515AFA" w:rsidRDefault="00750BD0" w:rsidP="00750BD0">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287950C8" w14:textId="35054AA5" w:rsidR="00750BD0" w:rsidRPr="005C5222" w:rsidRDefault="00750BD0" w:rsidP="00750BD0">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00680A82" w:rsidRPr="00680A82">
        <w:rPr>
          <w:b/>
          <w:bCs/>
          <w:sz w:val="22"/>
          <w:szCs w:val="22"/>
          <w:lang w:val="pl-PL"/>
        </w:rPr>
        <w:t xml:space="preserve">na serwer oraz urządzenia sieciowe (chmurową bramę, </w:t>
      </w:r>
      <w:proofErr w:type="spellStart"/>
      <w:r w:rsidR="00680A82" w:rsidRPr="00680A82">
        <w:rPr>
          <w:b/>
          <w:bCs/>
          <w:sz w:val="22"/>
          <w:szCs w:val="22"/>
          <w:lang w:val="pl-PL"/>
        </w:rPr>
        <w:t>switche</w:t>
      </w:r>
      <w:proofErr w:type="spellEnd"/>
      <w:r w:rsidR="00680A82" w:rsidRPr="00680A82">
        <w:rPr>
          <w:b/>
          <w:bCs/>
          <w:sz w:val="22"/>
          <w:szCs w:val="22"/>
          <w:lang w:val="pl-PL"/>
        </w:rPr>
        <w:t>, punkt dostępowy,  światłowodowe transmitery, modem 5G)</w:t>
      </w:r>
      <w:r w:rsidR="00680A82">
        <w:rPr>
          <w:b/>
          <w:bCs/>
          <w:i/>
          <w:iCs/>
          <w:sz w:val="22"/>
          <w:szCs w:val="22"/>
          <w:lang w:val="pl-PL"/>
        </w:rPr>
        <w:t xml:space="preserve"> </w:t>
      </w:r>
      <w:r w:rsidRPr="00515AFA">
        <w:rPr>
          <w:rFonts w:eastAsia="Calibri"/>
          <w:sz w:val="22"/>
          <w:szCs w:val="22"/>
          <w:lang w:val="pl-PL" w:eastAsia="en-US"/>
        </w:rPr>
        <w:t>wchodząc</w:t>
      </w:r>
      <w:r w:rsidR="00680A82">
        <w:rPr>
          <w:rFonts w:eastAsia="Calibri"/>
          <w:sz w:val="22"/>
          <w:szCs w:val="22"/>
          <w:lang w:val="pl-PL" w:eastAsia="en-US"/>
        </w:rPr>
        <w:t>e</w:t>
      </w:r>
      <w:r>
        <w:rPr>
          <w:rFonts w:eastAsia="Calibri"/>
          <w:sz w:val="22"/>
          <w:szCs w:val="22"/>
          <w:lang w:val="pl-PL" w:eastAsia="en-US"/>
        </w:rPr>
        <w:t xml:space="preserve"> </w:t>
      </w:r>
      <w:r>
        <w:rPr>
          <w:rFonts w:eastAsia="Calibri"/>
          <w:sz w:val="22"/>
          <w:szCs w:val="22"/>
          <w:lang w:val="pl-PL" w:eastAsia="en-US"/>
        </w:rPr>
        <w:br/>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511CDFDF" w14:textId="77777777" w:rsidR="00750BD0" w:rsidRPr="00515AFA" w:rsidRDefault="00750BD0" w:rsidP="00750BD0">
      <w:pPr>
        <w:numPr>
          <w:ilvl w:val="0"/>
          <w:numId w:val="30"/>
        </w:numPr>
        <w:ind w:right="-45"/>
        <w:jc w:val="both"/>
        <w:rPr>
          <w:rFonts w:eastAsia="Calibri"/>
          <w:sz w:val="22"/>
          <w:szCs w:val="22"/>
          <w:lang w:val="pl-PL" w:eastAsia="en-US"/>
        </w:rPr>
      </w:pPr>
      <w:r w:rsidRPr="00515AFA">
        <w:rPr>
          <w:rFonts w:eastAsia="Calibri"/>
          <w:sz w:val="22"/>
          <w:szCs w:val="22"/>
          <w:lang w:val="pl-PL" w:eastAsia="en-US"/>
        </w:rPr>
        <w:lastRenderedPageBreak/>
        <w:t>Po uzyskaniu zgody określonej w pkt. 4 i zastosowaniu 0% stawki podatku VAT cena brutto wynosić będzie ……………………………………………………………………….</w:t>
      </w:r>
    </w:p>
    <w:p w14:paraId="5BC55855" w14:textId="77777777" w:rsidR="00750BD0" w:rsidRPr="00515AFA" w:rsidRDefault="00750BD0" w:rsidP="00750BD0">
      <w:pPr>
        <w:pStyle w:val="Tekstpodstawowy"/>
        <w:spacing w:line="240" w:lineRule="auto"/>
        <w:ind w:left="340" w:right="-47"/>
        <w:jc w:val="both"/>
        <w:rPr>
          <w:rFonts w:ascii="Times New Roman" w:hAnsi="Times New Roman"/>
          <w:i/>
          <w:sz w:val="22"/>
          <w:szCs w:val="22"/>
        </w:rPr>
      </w:pPr>
    </w:p>
    <w:p w14:paraId="3CDAAB6A" w14:textId="77777777" w:rsidR="00750BD0" w:rsidRPr="00515AFA" w:rsidRDefault="00750BD0" w:rsidP="00750BD0">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2BEEE8FC" w14:textId="77777777" w:rsidR="00750BD0" w:rsidRPr="00515AFA" w:rsidRDefault="00750BD0" w:rsidP="00750BD0">
      <w:pPr>
        <w:pStyle w:val="Tekstpodstawowy"/>
        <w:spacing w:line="240" w:lineRule="auto"/>
        <w:ind w:right="-47"/>
        <w:jc w:val="center"/>
        <w:rPr>
          <w:rFonts w:ascii="Times New Roman" w:hAnsi="Times New Roman"/>
          <w:b/>
          <w:sz w:val="22"/>
          <w:szCs w:val="22"/>
        </w:rPr>
      </w:pPr>
    </w:p>
    <w:p w14:paraId="076CDF78" w14:textId="77777777" w:rsidR="00750BD0" w:rsidRPr="00515AFA" w:rsidRDefault="00750BD0" w:rsidP="00750B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76C5C2DA" w14:textId="77777777" w:rsidR="00750BD0" w:rsidRPr="006D0B8D" w:rsidRDefault="00750BD0" w:rsidP="00750BD0">
      <w:pPr>
        <w:pStyle w:val="NormalnyWeb"/>
        <w:suppressAutoHyphens w:val="0"/>
        <w:autoSpaceDN/>
        <w:spacing w:before="0" w:after="0"/>
        <w:jc w:val="both"/>
        <w:rPr>
          <w:sz w:val="22"/>
          <w:szCs w:val="22"/>
        </w:rPr>
      </w:pPr>
      <w:r w:rsidRPr="006D0B8D">
        <w:rPr>
          <w:rStyle w:val="Pogrubienie"/>
          <w:b w:val="0"/>
          <w:bCs w:val="0"/>
          <w:sz w:val="22"/>
          <w:szCs w:val="22"/>
        </w:rPr>
        <w:t xml:space="preserve">1. Należność, o której mowa w § 3, zostanie uregulowana przez Kupującego w terminie </w:t>
      </w:r>
      <w:r>
        <w:rPr>
          <w:rStyle w:val="Pogrubienie"/>
          <w:b w:val="0"/>
          <w:bCs w:val="0"/>
          <w:sz w:val="22"/>
          <w:szCs w:val="22"/>
        </w:rPr>
        <w:t>do `</w:t>
      </w:r>
      <w:r w:rsidRPr="006D0B8D">
        <w:rPr>
          <w:rStyle w:val="Pogrubienie"/>
          <w:b w:val="0"/>
          <w:bCs w:val="0"/>
          <w:sz w:val="22"/>
          <w:szCs w:val="22"/>
        </w:rPr>
        <w:t>21 dni od dnia otrzymania prawidłowo wystawionej faktury przez Sprzedawcę, po dokonaniu odbioru przedmiotu umowy, potwierdzonego protokołem zdawczo</w:t>
      </w:r>
      <w:r w:rsidRPr="006D0B8D">
        <w:rPr>
          <w:rStyle w:val="Pogrubienie"/>
          <w:b w:val="0"/>
          <w:bCs w:val="0"/>
          <w:sz w:val="22"/>
          <w:szCs w:val="22"/>
        </w:rPr>
        <w:noBreakHyphen/>
        <w:t>odbiorczym.</w:t>
      </w:r>
    </w:p>
    <w:p w14:paraId="1BD1113F" w14:textId="77777777" w:rsidR="00750BD0" w:rsidRPr="006D0B8D" w:rsidRDefault="00750BD0" w:rsidP="00750BD0">
      <w:pPr>
        <w:pStyle w:val="NormalnyWeb"/>
        <w:suppressAutoHyphens w:val="0"/>
        <w:autoSpaceDN/>
        <w:spacing w:before="0" w:after="0"/>
        <w:jc w:val="both"/>
        <w:rPr>
          <w:sz w:val="22"/>
          <w:szCs w:val="22"/>
        </w:rPr>
      </w:pPr>
      <w:r w:rsidRPr="006D0B8D">
        <w:rPr>
          <w:sz w:val="22"/>
          <w:szCs w:val="22"/>
        </w:rPr>
        <w:t xml:space="preserve">2. </w:t>
      </w:r>
      <w:r w:rsidRPr="006D0B8D">
        <w:rPr>
          <w:rStyle w:val="Pogrubienie"/>
          <w:b w:val="0"/>
          <w:bCs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3E8F4EAA" w14:textId="77777777" w:rsidR="00750BD0" w:rsidRPr="006D0B8D" w:rsidRDefault="00750BD0" w:rsidP="00750BD0">
      <w:pPr>
        <w:pStyle w:val="NormalnyWeb"/>
        <w:suppressAutoHyphens w:val="0"/>
        <w:autoSpaceDN/>
        <w:spacing w:before="0" w:after="0"/>
        <w:jc w:val="both"/>
        <w:rPr>
          <w:sz w:val="22"/>
          <w:szCs w:val="22"/>
        </w:rPr>
      </w:pPr>
      <w:r w:rsidRPr="006D0B8D">
        <w:rPr>
          <w:sz w:val="22"/>
          <w:szCs w:val="22"/>
        </w:rPr>
        <w:t xml:space="preserve">3. </w:t>
      </w:r>
      <w:r w:rsidRPr="006D0B8D">
        <w:rPr>
          <w:rStyle w:val="Pogrubienie"/>
          <w:b w:val="0"/>
          <w:bCs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AC9B31E" w14:textId="77777777" w:rsidR="00750BD0" w:rsidRPr="006D0B8D" w:rsidRDefault="00750BD0" w:rsidP="00750BD0">
      <w:pPr>
        <w:pStyle w:val="NormalnyWeb"/>
        <w:suppressAutoHyphens w:val="0"/>
        <w:autoSpaceDN/>
        <w:spacing w:before="0" w:after="0"/>
        <w:jc w:val="both"/>
        <w:rPr>
          <w:sz w:val="22"/>
          <w:szCs w:val="22"/>
        </w:rPr>
      </w:pPr>
      <w:r w:rsidRPr="006D0B8D">
        <w:rPr>
          <w:sz w:val="22"/>
          <w:szCs w:val="22"/>
        </w:rPr>
        <w:t xml:space="preserve">4. </w:t>
      </w:r>
      <w:r w:rsidRPr="006D0B8D">
        <w:rPr>
          <w:rStyle w:val="Pogrubienie"/>
          <w:b w:val="0"/>
          <w:bCs w:val="0"/>
          <w:sz w:val="22"/>
          <w:szCs w:val="22"/>
        </w:rPr>
        <w:t>Sprzedawca nie może dokonywać cesji wierzytelności wynikających z niniejszej umowy.</w:t>
      </w:r>
    </w:p>
    <w:p w14:paraId="46E933D4" w14:textId="77777777" w:rsidR="00750BD0" w:rsidRPr="006D0B8D" w:rsidRDefault="00750BD0" w:rsidP="00750BD0">
      <w:pPr>
        <w:pStyle w:val="NormalnyWeb"/>
        <w:suppressAutoHyphens w:val="0"/>
        <w:autoSpaceDN/>
        <w:spacing w:before="0" w:after="0"/>
        <w:jc w:val="both"/>
        <w:rPr>
          <w:sz w:val="22"/>
          <w:szCs w:val="22"/>
        </w:rPr>
      </w:pPr>
      <w:r w:rsidRPr="006D0B8D">
        <w:rPr>
          <w:sz w:val="22"/>
          <w:szCs w:val="22"/>
        </w:rPr>
        <w:t xml:space="preserve">5. </w:t>
      </w:r>
      <w:r w:rsidRPr="006D0B8D">
        <w:rPr>
          <w:rStyle w:val="Pogrubienie"/>
          <w:b w:val="0"/>
          <w:bCs w:val="0"/>
          <w:sz w:val="22"/>
          <w:szCs w:val="22"/>
        </w:rPr>
        <w:t>Zamawiający zobowiązuje Sprzedawcę do wystawiania faktur w postaci faktur ustrukturyzowanych za pośrednictwem Krajowego Systemu e</w:t>
      </w:r>
      <w:r w:rsidRPr="006D0B8D">
        <w:rPr>
          <w:rStyle w:val="Pogrubienie"/>
          <w:b w:val="0"/>
          <w:bCs w:val="0"/>
          <w:sz w:val="22"/>
          <w:szCs w:val="22"/>
        </w:rPr>
        <w:noBreakHyphen/>
        <w:t>Faktur (</w:t>
      </w:r>
      <w:proofErr w:type="spellStart"/>
      <w:r w:rsidRPr="006D0B8D">
        <w:rPr>
          <w:rStyle w:val="Pogrubienie"/>
          <w:b w:val="0"/>
          <w:bCs w:val="0"/>
          <w:sz w:val="22"/>
          <w:szCs w:val="22"/>
        </w:rPr>
        <w:t>KSeF</w:t>
      </w:r>
      <w:proofErr w:type="spellEnd"/>
      <w:r w:rsidRPr="006D0B8D">
        <w:rPr>
          <w:rStyle w:val="Pogrubienie"/>
          <w:b w:val="0"/>
          <w:bCs w:val="0"/>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6D0B8D">
        <w:rPr>
          <w:rStyle w:val="Pogrubienie"/>
          <w:b w:val="0"/>
          <w:bCs w:val="0"/>
          <w:sz w:val="22"/>
          <w:szCs w:val="22"/>
        </w:rPr>
        <w:noBreakHyphen/>
        <w:t>Faktur (</w:t>
      </w:r>
      <w:proofErr w:type="spellStart"/>
      <w:r w:rsidRPr="006D0B8D">
        <w:rPr>
          <w:rStyle w:val="Pogrubienie"/>
          <w:b w:val="0"/>
          <w:bCs w:val="0"/>
          <w:sz w:val="22"/>
          <w:szCs w:val="22"/>
        </w:rPr>
        <w:t>KSeF</w:t>
      </w:r>
      <w:proofErr w:type="spellEnd"/>
      <w:r w:rsidRPr="006D0B8D">
        <w:rPr>
          <w:rStyle w:val="Pogrubienie"/>
          <w:b w:val="0"/>
          <w:bCs w:val="0"/>
          <w:sz w:val="22"/>
          <w:szCs w:val="22"/>
        </w:rPr>
        <w:t xml:space="preserve">), Sprzedawca wystawi fakturę w </w:t>
      </w:r>
      <w:proofErr w:type="spellStart"/>
      <w:r w:rsidRPr="006D0B8D">
        <w:rPr>
          <w:rStyle w:val="Pogrubienie"/>
          <w:b w:val="0"/>
          <w:bCs w:val="0"/>
          <w:sz w:val="22"/>
          <w:szCs w:val="22"/>
        </w:rPr>
        <w:t>KSeF</w:t>
      </w:r>
      <w:proofErr w:type="spellEnd"/>
      <w:r w:rsidRPr="006D0B8D">
        <w:rPr>
          <w:rStyle w:val="Pogrubienie"/>
          <w:b w:val="0"/>
          <w:bCs w:val="0"/>
          <w:sz w:val="22"/>
          <w:szCs w:val="22"/>
        </w:rPr>
        <w:t>, a w polu „Podmiot3” poda identyfikator wewnętrzny (</w:t>
      </w:r>
      <w:proofErr w:type="spellStart"/>
      <w:r w:rsidRPr="006D0B8D">
        <w:rPr>
          <w:rStyle w:val="Pogrubienie"/>
          <w:b w:val="0"/>
          <w:bCs w:val="0"/>
          <w:sz w:val="22"/>
          <w:szCs w:val="22"/>
        </w:rPr>
        <w:t>IDWew</w:t>
      </w:r>
      <w:proofErr w:type="spellEnd"/>
      <w:r w:rsidRPr="006D0B8D">
        <w:rPr>
          <w:rStyle w:val="Pogrubienie"/>
          <w:b w:val="0"/>
          <w:bCs w:val="0"/>
          <w:sz w:val="22"/>
          <w:szCs w:val="22"/>
        </w:rPr>
        <w:t>) jednostki Zamawiającego: 6750001923</w:t>
      </w:r>
      <w:r w:rsidRPr="006D0B8D">
        <w:rPr>
          <w:rStyle w:val="Pogrubienie"/>
          <w:b w:val="0"/>
          <w:bCs w:val="0"/>
          <w:sz w:val="22"/>
          <w:szCs w:val="22"/>
        </w:rPr>
        <w:noBreakHyphen/>
        <w:t xml:space="preserve">….. </w:t>
      </w:r>
    </w:p>
    <w:p w14:paraId="7B76331D" w14:textId="77777777" w:rsidR="00750BD0" w:rsidRPr="006D0B8D" w:rsidRDefault="00750BD0" w:rsidP="00750BD0">
      <w:pPr>
        <w:pStyle w:val="NormalnyWeb"/>
        <w:suppressAutoHyphens w:val="0"/>
        <w:autoSpaceDN/>
        <w:spacing w:before="0" w:after="0"/>
        <w:jc w:val="both"/>
        <w:rPr>
          <w:sz w:val="22"/>
          <w:szCs w:val="22"/>
        </w:rPr>
      </w:pPr>
      <w:r w:rsidRPr="006D0B8D">
        <w:rPr>
          <w:sz w:val="22"/>
          <w:szCs w:val="22"/>
        </w:rPr>
        <w:t xml:space="preserve">6. </w:t>
      </w:r>
      <w:r w:rsidRPr="006D0B8D">
        <w:rPr>
          <w:rStyle w:val="Pogrubienie"/>
          <w:b w:val="0"/>
          <w:bCs w:val="0"/>
          <w:sz w:val="22"/>
          <w:szCs w:val="22"/>
        </w:rPr>
        <w:t>Za moment doręczenia faktury ustrukturyzowanej wystawionej za pośrednictwem Krajowego Systemu e</w:t>
      </w:r>
      <w:r w:rsidRPr="006D0B8D">
        <w:rPr>
          <w:rStyle w:val="Pogrubienie"/>
          <w:b w:val="0"/>
          <w:bCs w:val="0"/>
          <w:sz w:val="22"/>
          <w:szCs w:val="22"/>
        </w:rPr>
        <w:noBreakHyphen/>
        <w:t>Faktur uważa się dzień przydzielenia jej w tym systemie numeru identyfikującego (</w:t>
      </w:r>
      <w:proofErr w:type="spellStart"/>
      <w:r w:rsidRPr="006D0B8D">
        <w:rPr>
          <w:rStyle w:val="Pogrubienie"/>
          <w:b w:val="0"/>
          <w:bCs w:val="0"/>
          <w:sz w:val="22"/>
          <w:szCs w:val="22"/>
        </w:rPr>
        <w:t>KSeF</w:t>
      </w:r>
      <w:proofErr w:type="spellEnd"/>
      <w:r w:rsidRPr="006D0B8D">
        <w:rPr>
          <w:rStyle w:val="Pogrubienie"/>
          <w:b w:val="0"/>
          <w:bCs w:val="0"/>
          <w:sz w:val="22"/>
          <w:szCs w:val="22"/>
        </w:rPr>
        <w:t xml:space="preserve"> ID).</w:t>
      </w:r>
    </w:p>
    <w:p w14:paraId="0093DD58" w14:textId="77777777" w:rsidR="00750BD0" w:rsidRPr="006D0B8D" w:rsidRDefault="00750BD0" w:rsidP="00750BD0">
      <w:pPr>
        <w:pStyle w:val="NormalnyWeb"/>
        <w:suppressAutoHyphens w:val="0"/>
        <w:autoSpaceDN/>
        <w:spacing w:before="0" w:after="0"/>
        <w:jc w:val="both"/>
        <w:rPr>
          <w:sz w:val="22"/>
          <w:szCs w:val="22"/>
        </w:rPr>
      </w:pPr>
      <w:r w:rsidRPr="006D0B8D">
        <w:rPr>
          <w:sz w:val="22"/>
          <w:szCs w:val="22"/>
        </w:rPr>
        <w:t xml:space="preserve">7. </w:t>
      </w:r>
      <w:r w:rsidRPr="006D0B8D">
        <w:rPr>
          <w:rStyle w:val="Pogrubienie"/>
          <w:b w:val="0"/>
          <w:bCs w:val="0"/>
          <w:sz w:val="22"/>
          <w:szCs w:val="22"/>
        </w:rPr>
        <w:t>Faktura powinna zawierać numer wewnętrzny zamówienia lub umowy nadany przez Zamawiającego.</w:t>
      </w:r>
    </w:p>
    <w:p w14:paraId="439F2B8C" w14:textId="77777777" w:rsidR="00750BD0" w:rsidRPr="00515AFA" w:rsidRDefault="00750BD0" w:rsidP="00750BD0">
      <w:pPr>
        <w:pStyle w:val="Tekstpodstawowy"/>
        <w:spacing w:line="240" w:lineRule="auto"/>
        <w:ind w:right="-47"/>
        <w:jc w:val="center"/>
        <w:rPr>
          <w:rFonts w:ascii="Times New Roman" w:hAnsi="Times New Roman"/>
          <w:b/>
          <w:sz w:val="22"/>
          <w:szCs w:val="22"/>
        </w:rPr>
      </w:pPr>
    </w:p>
    <w:p w14:paraId="4C5664A3" w14:textId="77777777" w:rsidR="00750BD0" w:rsidRDefault="00750BD0" w:rsidP="00750BD0">
      <w:pPr>
        <w:pStyle w:val="Tekstpodstawowy"/>
        <w:spacing w:line="240" w:lineRule="auto"/>
        <w:ind w:right="-47"/>
        <w:jc w:val="center"/>
        <w:rPr>
          <w:rFonts w:ascii="Times New Roman" w:hAnsi="Times New Roman"/>
          <w:b/>
          <w:sz w:val="22"/>
          <w:szCs w:val="22"/>
        </w:rPr>
      </w:pPr>
    </w:p>
    <w:p w14:paraId="295FB129" w14:textId="77777777" w:rsidR="00750BD0" w:rsidRPr="00515AFA" w:rsidRDefault="00750BD0" w:rsidP="00750B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571C339B" w14:textId="77777777" w:rsidR="00750BD0" w:rsidRPr="00515AFA" w:rsidRDefault="00750BD0" w:rsidP="00750BD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6FF4A69C" w14:textId="77777777" w:rsidR="00750BD0" w:rsidRPr="00515AFA" w:rsidRDefault="00750BD0" w:rsidP="00750BD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17A89EB1" w14:textId="77777777" w:rsidR="00750BD0" w:rsidRPr="00515AFA" w:rsidRDefault="00750BD0" w:rsidP="00750BD0">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3ADCB50F" w14:textId="77777777" w:rsidR="00750BD0" w:rsidRPr="00515AFA" w:rsidRDefault="00750BD0" w:rsidP="00750BD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401AC23D" w14:textId="77777777" w:rsidR="00750BD0" w:rsidRPr="00515AFA" w:rsidRDefault="00750BD0" w:rsidP="00750BD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5D9A6411" w14:textId="77777777" w:rsidR="00750BD0" w:rsidRPr="00515AFA" w:rsidRDefault="00750BD0" w:rsidP="00750BD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06FDCC14" w14:textId="77777777" w:rsidR="00750BD0" w:rsidRPr="00515AFA" w:rsidRDefault="00750BD0" w:rsidP="00750BD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518ABDF5" w14:textId="77777777" w:rsidR="00750BD0" w:rsidRPr="00515AFA" w:rsidRDefault="00750BD0" w:rsidP="00750BD0">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lastRenderedPageBreak/>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52A63DAA" w14:textId="77777777" w:rsidR="00750BD0" w:rsidRPr="00515AFA" w:rsidRDefault="00750BD0" w:rsidP="00750BD0">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4E987E8B" w14:textId="77777777" w:rsidR="00750BD0" w:rsidRPr="00515AFA" w:rsidRDefault="00750BD0" w:rsidP="00750BD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4B3B87E4" w14:textId="77777777" w:rsidR="00750BD0" w:rsidRPr="00515AFA" w:rsidRDefault="00750BD0" w:rsidP="00750BD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45D91729" w14:textId="77777777" w:rsidR="00750BD0" w:rsidRPr="00515AFA" w:rsidRDefault="00750BD0" w:rsidP="00750BD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45A57DD" w14:textId="77777777" w:rsidR="00750BD0" w:rsidRPr="00515AFA" w:rsidRDefault="00750BD0" w:rsidP="00750BD0">
      <w:pPr>
        <w:pStyle w:val="Tekstpodstawowy"/>
        <w:ind w:right="-47"/>
        <w:jc w:val="center"/>
        <w:rPr>
          <w:rFonts w:ascii="Times New Roman" w:hAnsi="Times New Roman"/>
          <w:b/>
          <w:sz w:val="22"/>
          <w:szCs w:val="22"/>
        </w:rPr>
      </w:pPr>
    </w:p>
    <w:p w14:paraId="08E97635" w14:textId="77777777" w:rsidR="00750BD0" w:rsidRPr="00515AFA" w:rsidRDefault="00750BD0" w:rsidP="00750BD0">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7F687637" w14:textId="77777777" w:rsidR="00750BD0" w:rsidRPr="00515AFA" w:rsidRDefault="00750BD0" w:rsidP="00750BD0">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658C0733" w14:textId="77777777" w:rsidR="00750BD0" w:rsidRPr="00515AFA" w:rsidRDefault="00750BD0" w:rsidP="00750BD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47FD2D08" w14:textId="77777777" w:rsidR="00750BD0" w:rsidRPr="00515AFA" w:rsidRDefault="00750BD0" w:rsidP="00750BD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B56F43" w14:textId="77777777" w:rsidR="00750BD0" w:rsidRPr="00515AFA" w:rsidRDefault="00750BD0" w:rsidP="00750BD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97A31A3" w14:textId="77777777" w:rsidR="00750BD0" w:rsidRPr="00515AFA" w:rsidRDefault="00750BD0" w:rsidP="00750BD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FCEFAF4" w14:textId="77777777" w:rsidR="00750BD0" w:rsidRPr="00515AFA" w:rsidRDefault="00750BD0" w:rsidP="00750BD0">
      <w:pPr>
        <w:rPr>
          <w:color w:val="00000A"/>
          <w:sz w:val="22"/>
          <w:szCs w:val="22"/>
          <w:lang w:val="pl-PL"/>
        </w:rPr>
      </w:pPr>
    </w:p>
    <w:p w14:paraId="327E3A15" w14:textId="77777777" w:rsidR="00750BD0" w:rsidRPr="00515AFA" w:rsidRDefault="00750BD0" w:rsidP="00750BD0">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2F87107F" w14:textId="77777777" w:rsidR="00750BD0" w:rsidRPr="00515AFA" w:rsidRDefault="00750BD0" w:rsidP="00750BD0">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B909BF2" w14:textId="77777777" w:rsidR="00750BD0" w:rsidRPr="00515AFA" w:rsidRDefault="00750BD0" w:rsidP="00750BD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5BB7B84" w14:textId="77777777" w:rsidR="00750BD0" w:rsidRPr="00515AFA" w:rsidRDefault="00750BD0" w:rsidP="00750BD0">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247E404F" w14:textId="77777777" w:rsidR="00750BD0" w:rsidRPr="00515AFA" w:rsidRDefault="00750BD0" w:rsidP="00750BD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1A75E9DF" w14:textId="77777777" w:rsidR="00750BD0" w:rsidRPr="00515AFA" w:rsidRDefault="00750BD0" w:rsidP="00750BD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3899DB51" w14:textId="77777777" w:rsidR="00750BD0" w:rsidRPr="00515AFA" w:rsidRDefault="00750BD0" w:rsidP="00750BD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17F7AF6" w14:textId="77777777" w:rsidR="00750BD0" w:rsidRPr="00515AFA" w:rsidRDefault="00750BD0" w:rsidP="00750BD0">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129CDC41" w14:textId="77777777" w:rsidR="00750BD0" w:rsidRPr="00515AFA" w:rsidRDefault="00750BD0" w:rsidP="00750BD0">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6BA5586" w14:textId="77777777" w:rsidR="00750BD0" w:rsidRPr="00515AFA" w:rsidRDefault="00750BD0" w:rsidP="00750BD0">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56FC597" w14:textId="77777777" w:rsidR="00750BD0" w:rsidRPr="00515AFA" w:rsidRDefault="00750BD0" w:rsidP="00750BD0">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BFC1420" w14:textId="77777777" w:rsidR="00750BD0" w:rsidRPr="00515AFA" w:rsidRDefault="00750BD0" w:rsidP="00750BD0">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509CDEC0" w14:textId="77777777" w:rsidR="00750BD0" w:rsidRPr="00515AFA" w:rsidRDefault="00750BD0" w:rsidP="00750BD0">
      <w:pPr>
        <w:ind w:left="720"/>
        <w:jc w:val="both"/>
        <w:rPr>
          <w:color w:val="00000A"/>
          <w:sz w:val="22"/>
          <w:szCs w:val="22"/>
          <w:lang w:val="pl-PL"/>
        </w:rPr>
      </w:pPr>
    </w:p>
    <w:p w14:paraId="2D1A3E66" w14:textId="77777777" w:rsidR="00750BD0" w:rsidRPr="00515AFA" w:rsidRDefault="00750BD0" w:rsidP="00750BD0">
      <w:pPr>
        <w:ind w:left="170"/>
        <w:jc w:val="both"/>
        <w:rPr>
          <w:color w:val="00000A"/>
          <w:sz w:val="22"/>
          <w:szCs w:val="22"/>
          <w:lang w:val="pl-PL"/>
        </w:rPr>
      </w:pPr>
    </w:p>
    <w:p w14:paraId="62D88FF1" w14:textId="77777777" w:rsidR="00750BD0" w:rsidRDefault="00750BD0" w:rsidP="00750BD0">
      <w:pPr>
        <w:pStyle w:val="Tekstpodstawowy"/>
        <w:spacing w:line="240" w:lineRule="auto"/>
        <w:ind w:left="360" w:right="-47"/>
        <w:jc w:val="center"/>
        <w:rPr>
          <w:rFonts w:ascii="Times New Roman" w:hAnsi="Times New Roman"/>
          <w:b/>
          <w:sz w:val="22"/>
          <w:szCs w:val="22"/>
        </w:rPr>
      </w:pPr>
    </w:p>
    <w:p w14:paraId="2916F5EE" w14:textId="77777777" w:rsidR="00750BD0" w:rsidRDefault="00750BD0" w:rsidP="00750BD0">
      <w:pPr>
        <w:pStyle w:val="Tekstpodstawowy"/>
        <w:spacing w:line="240" w:lineRule="auto"/>
        <w:ind w:left="360" w:right="-47"/>
        <w:jc w:val="center"/>
        <w:rPr>
          <w:rFonts w:ascii="Times New Roman" w:hAnsi="Times New Roman"/>
          <w:b/>
          <w:sz w:val="22"/>
          <w:szCs w:val="22"/>
        </w:rPr>
      </w:pPr>
    </w:p>
    <w:p w14:paraId="70E57C15" w14:textId="77777777" w:rsidR="00750BD0" w:rsidRDefault="00750BD0" w:rsidP="00750BD0">
      <w:pPr>
        <w:pStyle w:val="Tekstpodstawowy"/>
        <w:spacing w:line="240" w:lineRule="auto"/>
        <w:ind w:left="360" w:right="-47"/>
        <w:jc w:val="center"/>
        <w:rPr>
          <w:rFonts w:ascii="Times New Roman" w:hAnsi="Times New Roman"/>
          <w:b/>
          <w:sz w:val="22"/>
          <w:szCs w:val="22"/>
        </w:rPr>
      </w:pPr>
    </w:p>
    <w:p w14:paraId="2ED61C8E" w14:textId="77777777" w:rsidR="00750BD0" w:rsidRPr="00515AFA" w:rsidRDefault="00750BD0" w:rsidP="00750BD0">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67122EDA" w14:textId="77777777" w:rsidR="00750BD0" w:rsidRPr="00515AFA" w:rsidRDefault="00750BD0" w:rsidP="00750BD0">
      <w:pPr>
        <w:numPr>
          <w:ilvl w:val="0"/>
          <w:numId w:val="37"/>
        </w:numPr>
        <w:ind w:left="284" w:hanging="284"/>
        <w:jc w:val="both"/>
        <w:rPr>
          <w:bCs/>
          <w:sz w:val="22"/>
          <w:szCs w:val="22"/>
          <w:lang w:val="pl-PL" w:eastAsia="en-US"/>
        </w:rPr>
      </w:pPr>
      <w:r w:rsidRPr="00515AFA">
        <w:rPr>
          <w:sz w:val="22"/>
          <w:szCs w:val="22"/>
          <w:lang w:val="pl-PL"/>
        </w:rPr>
        <w:t xml:space="preserve">Sprzedawca udziela </w:t>
      </w:r>
      <w:r>
        <w:rPr>
          <w:b/>
          <w:bCs/>
          <w:sz w:val="22"/>
          <w:szCs w:val="22"/>
          <w:lang w:val="pl-PL"/>
        </w:rPr>
        <w:t>…………..</w:t>
      </w:r>
      <w:r w:rsidRPr="004B0B60">
        <w:rPr>
          <w:b/>
          <w:bCs/>
          <w:sz w:val="22"/>
          <w:szCs w:val="22"/>
          <w:lang w:val="pl-PL"/>
        </w:rPr>
        <w:t xml:space="preserve"> miesięcznej</w:t>
      </w:r>
      <w:r w:rsidRPr="00515AFA">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3F9C5509" w14:textId="77777777" w:rsidR="00750BD0" w:rsidRPr="00515AFA" w:rsidRDefault="00750BD0" w:rsidP="00750BD0">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6B770D10" w14:textId="77777777" w:rsidR="00750BD0" w:rsidRPr="00515AFA" w:rsidRDefault="00750BD0" w:rsidP="00750BD0">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13D1400" w14:textId="77777777" w:rsidR="00750BD0" w:rsidRDefault="00750BD0" w:rsidP="00750BD0">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2F352123" w14:textId="77777777" w:rsidR="00750BD0" w:rsidRPr="00515AFA" w:rsidRDefault="00750BD0" w:rsidP="00750BD0">
      <w:pPr>
        <w:ind w:left="284"/>
        <w:jc w:val="both"/>
        <w:rPr>
          <w:bCs/>
          <w:sz w:val="22"/>
          <w:szCs w:val="22"/>
          <w:lang w:val="pl-PL" w:eastAsia="en-US"/>
        </w:rPr>
      </w:pPr>
    </w:p>
    <w:p w14:paraId="24450D17" w14:textId="77777777" w:rsidR="00750BD0" w:rsidRPr="00515AFA" w:rsidRDefault="00750BD0" w:rsidP="00750BD0">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0813E8E0" w14:textId="77777777" w:rsidR="00750BD0" w:rsidRPr="00515AFA" w:rsidRDefault="00750BD0" w:rsidP="00750BD0">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7ED991B8" w14:textId="77777777" w:rsidR="00750BD0" w:rsidRPr="00515AFA" w:rsidRDefault="00750BD0" w:rsidP="00750BD0">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7BB83075" w14:textId="77777777" w:rsidR="00750BD0" w:rsidRPr="00515AFA" w:rsidRDefault="00750BD0" w:rsidP="00750BD0">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6427F901" w14:textId="77777777" w:rsidR="00750BD0" w:rsidRPr="00515AFA" w:rsidRDefault="00750BD0" w:rsidP="00750BD0">
      <w:pPr>
        <w:numPr>
          <w:ilvl w:val="1"/>
          <w:numId w:val="35"/>
        </w:numPr>
        <w:jc w:val="both"/>
        <w:rPr>
          <w:bCs/>
          <w:sz w:val="22"/>
          <w:szCs w:val="22"/>
          <w:lang w:val="pl-PL" w:eastAsia="en-US"/>
        </w:rPr>
      </w:pPr>
      <w:r w:rsidRPr="00515AFA">
        <w:rPr>
          <w:bCs/>
          <w:sz w:val="22"/>
          <w:szCs w:val="22"/>
          <w:lang w:val="pl-PL" w:eastAsia="en-US"/>
        </w:rPr>
        <w:lastRenderedPageBreak/>
        <w:t>Wszelkie zgłoszenia usterek (wad) będą przekazywane Sprzedawcy e-mailem na adres: …………………, za zwrotnym potwierdzeniem odbioru zgłoszenia na e-mail Kupującego na adres: ……………………………. .</w:t>
      </w:r>
    </w:p>
    <w:p w14:paraId="6C8888FB" w14:textId="77777777" w:rsidR="00750BD0" w:rsidRPr="00515AFA" w:rsidRDefault="00750BD0" w:rsidP="00750BD0">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4CFBFB6C" w14:textId="77777777" w:rsidR="00750BD0" w:rsidRPr="00515AFA" w:rsidRDefault="00750BD0" w:rsidP="00750BD0">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79E929FC" w14:textId="77777777" w:rsidR="00750BD0" w:rsidRPr="00515AFA" w:rsidRDefault="00750BD0" w:rsidP="00750BD0">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0FC9AE4" w14:textId="77777777" w:rsidR="00750BD0" w:rsidRPr="00515AFA" w:rsidRDefault="00750BD0" w:rsidP="00750BD0">
      <w:pPr>
        <w:ind w:left="567"/>
        <w:jc w:val="both"/>
        <w:rPr>
          <w:bCs/>
          <w:sz w:val="22"/>
          <w:szCs w:val="22"/>
          <w:lang w:val="pl-PL" w:eastAsia="en-US"/>
        </w:rPr>
      </w:pPr>
    </w:p>
    <w:p w14:paraId="75CED77E" w14:textId="77777777" w:rsidR="00750BD0" w:rsidRPr="00515AFA" w:rsidRDefault="00750BD0" w:rsidP="00750BD0">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1B2E0599" w14:textId="77777777" w:rsidR="00750BD0" w:rsidRPr="00515AFA" w:rsidRDefault="00750BD0" w:rsidP="00750BD0">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4F997128" w14:textId="77777777" w:rsidR="00750BD0" w:rsidRPr="00515AFA" w:rsidRDefault="00750BD0" w:rsidP="00750BD0">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C96FCAC" w14:textId="77777777" w:rsidR="00750BD0" w:rsidRPr="00515AFA" w:rsidRDefault="00750BD0" w:rsidP="00750BD0">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576836F6" w14:textId="77777777" w:rsidR="00750BD0" w:rsidRPr="00515AFA" w:rsidRDefault="00750BD0" w:rsidP="00750BD0">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4116B76" w14:textId="77777777" w:rsidR="00750BD0" w:rsidRPr="00515AFA" w:rsidRDefault="00750BD0" w:rsidP="00750BD0">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3B545D84" w14:textId="77777777" w:rsidR="00750BD0" w:rsidRPr="00515AFA" w:rsidRDefault="00750BD0" w:rsidP="00750BD0">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E946E04" w14:textId="77777777" w:rsidR="00750BD0" w:rsidRPr="00515AFA" w:rsidRDefault="00750BD0" w:rsidP="00750BD0">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F4D59DC" w14:textId="77777777" w:rsidR="00750BD0" w:rsidRPr="00515AFA" w:rsidRDefault="00750BD0" w:rsidP="00750BD0">
      <w:pPr>
        <w:pStyle w:val="Tekstpodstawowy"/>
        <w:spacing w:line="240" w:lineRule="auto"/>
        <w:ind w:right="-47"/>
        <w:rPr>
          <w:rFonts w:ascii="Times New Roman" w:hAnsi="Times New Roman"/>
          <w:b/>
          <w:sz w:val="22"/>
          <w:szCs w:val="22"/>
        </w:rPr>
      </w:pPr>
    </w:p>
    <w:p w14:paraId="257D0E90" w14:textId="77777777" w:rsidR="00750BD0" w:rsidRPr="00515AFA" w:rsidRDefault="00750BD0" w:rsidP="00750B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49A46249" w14:textId="77777777" w:rsidR="00750BD0" w:rsidRPr="00515AFA" w:rsidRDefault="00750BD0" w:rsidP="00750B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25B584C" w14:textId="77777777" w:rsidR="00750BD0" w:rsidRPr="00515AFA" w:rsidRDefault="00750BD0" w:rsidP="00750BD0">
      <w:pPr>
        <w:pStyle w:val="Tekstpodstawowy"/>
        <w:spacing w:line="240" w:lineRule="auto"/>
        <w:ind w:right="-47"/>
        <w:jc w:val="both"/>
        <w:rPr>
          <w:rFonts w:ascii="Times New Roman" w:hAnsi="Times New Roman"/>
          <w:sz w:val="22"/>
          <w:szCs w:val="22"/>
        </w:rPr>
      </w:pPr>
    </w:p>
    <w:p w14:paraId="22735666" w14:textId="77777777" w:rsidR="00680A82" w:rsidRDefault="00680A82" w:rsidP="00750BD0">
      <w:pPr>
        <w:spacing w:line="240" w:lineRule="atLeast"/>
        <w:ind w:right="-47"/>
        <w:jc w:val="center"/>
        <w:rPr>
          <w:b/>
          <w:sz w:val="22"/>
          <w:szCs w:val="22"/>
        </w:rPr>
      </w:pPr>
    </w:p>
    <w:p w14:paraId="7BD3E1A4" w14:textId="77777777" w:rsidR="00680A82" w:rsidRDefault="00680A82" w:rsidP="00750BD0">
      <w:pPr>
        <w:spacing w:line="240" w:lineRule="atLeast"/>
        <w:ind w:right="-47"/>
        <w:jc w:val="center"/>
        <w:rPr>
          <w:b/>
          <w:sz w:val="22"/>
          <w:szCs w:val="22"/>
        </w:rPr>
      </w:pPr>
    </w:p>
    <w:p w14:paraId="0E8C77E5" w14:textId="77777777" w:rsidR="00680A82" w:rsidRDefault="00680A82" w:rsidP="00750BD0">
      <w:pPr>
        <w:spacing w:line="240" w:lineRule="atLeast"/>
        <w:ind w:right="-47"/>
        <w:jc w:val="center"/>
        <w:rPr>
          <w:b/>
          <w:sz w:val="22"/>
          <w:szCs w:val="22"/>
        </w:rPr>
      </w:pPr>
    </w:p>
    <w:p w14:paraId="455723EA" w14:textId="0A843FB3" w:rsidR="00750BD0" w:rsidRPr="00515AFA" w:rsidRDefault="00750BD0" w:rsidP="00750BD0">
      <w:pPr>
        <w:spacing w:line="240" w:lineRule="atLeast"/>
        <w:ind w:right="-47"/>
        <w:jc w:val="center"/>
        <w:rPr>
          <w:b/>
          <w:sz w:val="22"/>
          <w:szCs w:val="22"/>
        </w:rPr>
      </w:pPr>
      <w:r w:rsidRPr="00515AFA">
        <w:rPr>
          <w:b/>
          <w:sz w:val="22"/>
          <w:szCs w:val="22"/>
        </w:rPr>
        <w:lastRenderedPageBreak/>
        <w:t>§ 10</w:t>
      </w:r>
    </w:p>
    <w:p w14:paraId="3B09ACB6" w14:textId="77777777" w:rsidR="00750BD0" w:rsidRPr="00515AFA" w:rsidRDefault="00750BD0" w:rsidP="00750BD0">
      <w:pPr>
        <w:spacing w:line="240" w:lineRule="atLeast"/>
        <w:ind w:right="-47"/>
        <w:rPr>
          <w:sz w:val="22"/>
          <w:szCs w:val="22"/>
          <w:lang w:val="pl-PL"/>
        </w:rPr>
      </w:pPr>
    </w:p>
    <w:p w14:paraId="7D33A0C0" w14:textId="77777777" w:rsidR="00750BD0" w:rsidRPr="00515AFA" w:rsidRDefault="00750BD0" w:rsidP="00750BD0">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40AACF66" w14:textId="77777777" w:rsidR="00750BD0" w:rsidRPr="00515AFA" w:rsidRDefault="00750BD0" w:rsidP="00750BD0">
      <w:pPr>
        <w:tabs>
          <w:tab w:val="left" w:pos="367"/>
        </w:tabs>
        <w:spacing w:line="276" w:lineRule="auto"/>
        <w:ind w:left="360" w:right="60"/>
        <w:contextualSpacing/>
        <w:jc w:val="both"/>
        <w:rPr>
          <w:rFonts w:eastAsia="Calibri"/>
          <w:sz w:val="22"/>
          <w:szCs w:val="22"/>
          <w:lang w:val="pl-PL" w:eastAsia="en-US"/>
        </w:rPr>
      </w:pPr>
    </w:p>
    <w:p w14:paraId="73E35A63" w14:textId="77777777" w:rsidR="00750BD0" w:rsidRPr="00515AFA" w:rsidRDefault="00750BD0" w:rsidP="00750BD0">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0F7C1A" w14:textId="77777777" w:rsidR="00750BD0" w:rsidRPr="00515AFA" w:rsidRDefault="00750BD0" w:rsidP="00750BD0">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1118E044" w14:textId="77777777" w:rsidR="00750BD0" w:rsidRPr="00515AFA" w:rsidRDefault="00750BD0" w:rsidP="00750BD0">
      <w:pPr>
        <w:tabs>
          <w:tab w:val="left" w:pos="387"/>
        </w:tabs>
        <w:spacing w:line="276" w:lineRule="auto"/>
        <w:ind w:left="720" w:right="60"/>
        <w:contextualSpacing/>
        <w:jc w:val="both"/>
        <w:rPr>
          <w:rFonts w:eastAsia="Calibri"/>
          <w:sz w:val="22"/>
          <w:szCs w:val="22"/>
          <w:lang w:val="pl-PL" w:eastAsia="en-US"/>
        </w:rPr>
      </w:pPr>
    </w:p>
    <w:p w14:paraId="02605D0F" w14:textId="77777777" w:rsidR="00750BD0" w:rsidRPr="00515AFA" w:rsidRDefault="00750BD0" w:rsidP="00750BD0">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45DEBF72" w14:textId="77777777" w:rsidR="00750BD0" w:rsidRPr="00515AFA" w:rsidRDefault="00750BD0" w:rsidP="00750BD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D635EB2" w14:textId="77777777" w:rsidR="00750BD0" w:rsidRPr="00515AFA" w:rsidRDefault="00750BD0" w:rsidP="00750BD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8349AD2" w14:textId="77777777" w:rsidR="00750BD0" w:rsidRPr="00515AFA" w:rsidRDefault="00750BD0" w:rsidP="00750BD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5524410E" w14:textId="77777777" w:rsidR="00750BD0" w:rsidRPr="00515AFA" w:rsidRDefault="00750BD0" w:rsidP="00750BD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AE09CF6" w14:textId="77777777" w:rsidR="00750BD0" w:rsidRPr="00515AFA" w:rsidRDefault="00750BD0" w:rsidP="00750BD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45F27244" w14:textId="77777777" w:rsidR="00750BD0" w:rsidRPr="00515AFA" w:rsidRDefault="00750BD0" w:rsidP="00750BD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1167FEF" w14:textId="77777777" w:rsidR="00750BD0" w:rsidRPr="00515AFA" w:rsidRDefault="00750BD0" w:rsidP="00750BD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5736B682" w14:textId="77777777" w:rsidR="00750BD0" w:rsidRPr="00515AFA" w:rsidRDefault="00750BD0" w:rsidP="00750BD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9048C64" w14:textId="77777777" w:rsidR="00750BD0" w:rsidRPr="00515AFA" w:rsidRDefault="00750BD0" w:rsidP="00750BD0">
      <w:pPr>
        <w:pStyle w:val="Standard"/>
        <w:widowControl w:val="0"/>
        <w:spacing w:after="0"/>
        <w:jc w:val="both"/>
        <w:rPr>
          <w:rFonts w:ascii="Times New Roman" w:eastAsia="Lucida Sans Unicode" w:hAnsi="Times New Roman" w:cs="Times New Roman"/>
          <w:lang w:eastAsia="ar-SA"/>
        </w:rPr>
      </w:pPr>
    </w:p>
    <w:p w14:paraId="6E8AC499" w14:textId="77777777" w:rsidR="00750BD0" w:rsidRPr="00515AFA" w:rsidRDefault="00750BD0" w:rsidP="00750BD0">
      <w:pPr>
        <w:tabs>
          <w:tab w:val="left" w:pos="387"/>
        </w:tabs>
        <w:spacing w:line="276" w:lineRule="auto"/>
        <w:ind w:left="720" w:right="60"/>
        <w:contextualSpacing/>
        <w:jc w:val="both"/>
        <w:rPr>
          <w:rFonts w:eastAsia="Calibri"/>
          <w:sz w:val="22"/>
          <w:szCs w:val="22"/>
          <w:lang w:val="pl-PL" w:eastAsia="en-US"/>
        </w:rPr>
      </w:pPr>
    </w:p>
    <w:p w14:paraId="5CA50D7A" w14:textId="77777777" w:rsidR="00750BD0" w:rsidRPr="00515AFA" w:rsidRDefault="00750BD0" w:rsidP="00750BD0">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4302F0BD" w14:textId="77777777" w:rsidR="00750BD0" w:rsidRPr="00515AFA" w:rsidRDefault="00750BD0" w:rsidP="00750BD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62DA6052" w14:textId="77777777" w:rsidR="00750BD0" w:rsidRPr="00515AFA" w:rsidRDefault="00750BD0" w:rsidP="00750BD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6EAE0593" w14:textId="77777777" w:rsidR="00750BD0" w:rsidRPr="00515AFA" w:rsidRDefault="00750BD0" w:rsidP="00750BD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2518C5CD" w14:textId="77777777" w:rsidR="00750BD0" w:rsidRPr="00515AFA" w:rsidRDefault="00750BD0" w:rsidP="00750BD0">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42690471" w14:textId="77777777" w:rsidR="00750BD0" w:rsidRPr="00515AFA" w:rsidRDefault="00750BD0" w:rsidP="00750BD0">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51DC3B04" w14:textId="77777777" w:rsidR="00750BD0" w:rsidRPr="00515AFA" w:rsidRDefault="00750BD0" w:rsidP="00750BD0">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08D0EBBD" w14:textId="77777777" w:rsidR="00750BD0" w:rsidRPr="00515AFA" w:rsidRDefault="00750BD0" w:rsidP="00750BD0">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51F0589F" w14:textId="77777777" w:rsidR="00750BD0" w:rsidRPr="00515AFA" w:rsidRDefault="00750BD0" w:rsidP="00750BD0">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C84B6FD" w14:textId="77777777" w:rsidR="00750BD0" w:rsidRPr="00515AFA" w:rsidRDefault="00750BD0" w:rsidP="00750BD0">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5A6CB89D" w14:textId="77777777" w:rsidR="00750BD0" w:rsidRPr="00515AFA" w:rsidRDefault="00750BD0" w:rsidP="00750BD0">
      <w:pPr>
        <w:widowControl w:val="0"/>
        <w:suppressAutoHyphens/>
        <w:autoSpaceDN w:val="0"/>
        <w:ind w:left="360"/>
        <w:jc w:val="center"/>
        <w:textAlignment w:val="baseline"/>
        <w:rPr>
          <w:rFonts w:eastAsia="SimSun"/>
          <w:b/>
          <w:bCs/>
          <w:color w:val="000000"/>
          <w:kern w:val="2"/>
          <w:sz w:val="22"/>
          <w:szCs w:val="22"/>
          <w:lang w:val="pl-PL"/>
        </w:rPr>
      </w:pPr>
    </w:p>
    <w:p w14:paraId="17F33B6D" w14:textId="77777777" w:rsidR="00750BD0" w:rsidRPr="00515AFA" w:rsidRDefault="00750BD0" w:rsidP="00750BD0">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93B76A6" w14:textId="77777777" w:rsidR="00750BD0" w:rsidRPr="00515AFA" w:rsidRDefault="00750BD0" w:rsidP="00750BD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943A508" w14:textId="77777777" w:rsidR="00750BD0" w:rsidRPr="00515AFA" w:rsidRDefault="00750BD0" w:rsidP="00750BD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31EFEDF" w14:textId="77777777" w:rsidR="00750BD0" w:rsidRPr="00515AFA" w:rsidRDefault="00750BD0" w:rsidP="00750BD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724781E" w14:textId="77777777" w:rsidR="00750BD0" w:rsidRPr="00515AFA" w:rsidRDefault="00750BD0" w:rsidP="00750BD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D20FF33" w14:textId="77777777" w:rsidR="00750BD0" w:rsidRPr="00515AFA" w:rsidRDefault="00750BD0" w:rsidP="00750B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lastRenderedPageBreak/>
        <w:t>§ 14</w:t>
      </w:r>
    </w:p>
    <w:p w14:paraId="05EB1B60" w14:textId="77777777" w:rsidR="00750BD0" w:rsidRPr="00515AFA" w:rsidRDefault="00750BD0" w:rsidP="00750BD0">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2785EF2B" w14:textId="77777777" w:rsidR="00750BD0" w:rsidRPr="00515AFA" w:rsidRDefault="00750BD0" w:rsidP="00750BD0">
      <w:pPr>
        <w:jc w:val="center"/>
        <w:rPr>
          <w:b/>
          <w:sz w:val="22"/>
          <w:szCs w:val="22"/>
          <w:lang w:val="pl-PL"/>
        </w:rPr>
      </w:pPr>
    </w:p>
    <w:p w14:paraId="58350E6D" w14:textId="77777777" w:rsidR="00750BD0" w:rsidRPr="00515AFA" w:rsidRDefault="00750BD0" w:rsidP="00750BD0">
      <w:pPr>
        <w:jc w:val="center"/>
        <w:rPr>
          <w:b/>
          <w:sz w:val="22"/>
          <w:szCs w:val="22"/>
          <w:lang w:val="pl-PL"/>
        </w:rPr>
      </w:pPr>
      <w:r w:rsidRPr="00515AFA">
        <w:rPr>
          <w:b/>
          <w:sz w:val="22"/>
          <w:szCs w:val="22"/>
          <w:lang w:val="pl-PL"/>
        </w:rPr>
        <w:t>§1</w:t>
      </w:r>
      <w:r>
        <w:rPr>
          <w:b/>
          <w:sz w:val="22"/>
          <w:szCs w:val="22"/>
          <w:lang w:val="pl-PL"/>
        </w:rPr>
        <w:t>5</w:t>
      </w:r>
    </w:p>
    <w:p w14:paraId="06774238" w14:textId="77777777" w:rsidR="00750BD0" w:rsidRPr="00515AFA" w:rsidRDefault="00750BD0" w:rsidP="00750B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283410EC" w14:textId="77777777" w:rsidR="00750BD0" w:rsidRPr="00515AFA" w:rsidRDefault="00750BD0" w:rsidP="00750B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6</w:t>
      </w:r>
    </w:p>
    <w:p w14:paraId="7079F883" w14:textId="77777777" w:rsidR="00750BD0" w:rsidRPr="00515AFA" w:rsidRDefault="00750BD0" w:rsidP="00750B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123F9E12" w14:textId="77777777" w:rsidR="00750BD0" w:rsidRPr="00515AFA" w:rsidRDefault="00750BD0" w:rsidP="00750BD0">
      <w:pPr>
        <w:pStyle w:val="Tekstpodstawowy"/>
        <w:spacing w:line="240" w:lineRule="auto"/>
        <w:ind w:right="-47"/>
        <w:jc w:val="center"/>
        <w:rPr>
          <w:rFonts w:ascii="Times New Roman" w:hAnsi="Times New Roman"/>
          <w:b/>
          <w:sz w:val="22"/>
          <w:szCs w:val="22"/>
        </w:rPr>
      </w:pPr>
    </w:p>
    <w:p w14:paraId="2D9FE258" w14:textId="77777777" w:rsidR="00750BD0" w:rsidRDefault="00750BD0" w:rsidP="00750BD0">
      <w:pPr>
        <w:pStyle w:val="Tekstpodstawowy"/>
        <w:spacing w:line="240" w:lineRule="auto"/>
        <w:ind w:right="-47"/>
        <w:jc w:val="center"/>
        <w:rPr>
          <w:rFonts w:ascii="Times New Roman" w:hAnsi="Times New Roman"/>
          <w:b/>
          <w:sz w:val="22"/>
          <w:szCs w:val="22"/>
        </w:rPr>
      </w:pPr>
    </w:p>
    <w:p w14:paraId="69BB2095" w14:textId="77777777" w:rsidR="00750BD0" w:rsidRPr="00515AFA" w:rsidRDefault="00750BD0" w:rsidP="00750B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7</w:t>
      </w:r>
    </w:p>
    <w:p w14:paraId="4ADDF36F" w14:textId="77777777" w:rsidR="00750BD0" w:rsidRPr="00515AFA" w:rsidRDefault="00750BD0" w:rsidP="00750BD0">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3FD0B41A" w14:textId="77777777" w:rsidR="00750BD0" w:rsidRPr="00515AFA" w:rsidRDefault="00750BD0" w:rsidP="00750BD0">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449A2DED" w14:textId="77777777" w:rsidR="00750BD0" w:rsidRPr="00515AFA" w:rsidRDefault="00750BD0" w:rsidP="00750BD0">
      <w:pPr>
        <w:pStyle w:val="Tekstpodstawowy"/>
        <w:spacing w:line="240" w:lineRule="auto"/>
        <w:ind w:right="-47"/>
        <w:jc w:val="both"/>
        <w:rPr>
          <w:rFonts w:ascii="Times New Roman" w:hAnsi="Times New Roman"/>
          <w:sz w:val="22"/>
          <w:szCs w:val="22"/>
        </w:rPr>
      </w:pPr>
    </w:p>
    <w:p w14:paraId="69E0A6D3" w14:textId="77777777" w:rsidR="00750BD0" w:rsidRPr="00515AFA" w:rsidRDefault="00750BD0" w:rsidP="00750B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8</w:t>
      </w:r>
    </w:p>
    <w:p w14:paraId="6A6CE2AA" w14:textId="77777777" w:rsidR="00750BD0" w:rsidRPr="00515AFA" w:rsidRDefault="00750BD0" w:rsidP="00750B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E4070D1" w14:textId="77777777" w:rsidR="00750BD0" w:rsidRPr="00515AFA" w:rsidRDefault="00750BD0" w:rsidP="00750BD0">
      <w:pPr>
        <w:pStyle w:val="Tekstpodstawowy2"/>
        <w:spacing w:line="240" w:lineRule="auto"/>
        <w:ind w:right="-47"/>
        <w:rPr>
          <w:sz w:val="22"/>
          <w:szCs w:val="22"/>
        </w:rPr>
      </w:pPr>
    </w:p>
    <w:p w14:paraId="3934F2B2" w14:textId="77777777" w:rsidR="00750BD0" w:rsidRPr="00515AFA" w:rsidRDefault="00750BD0" w:rsidP="00750BD0">
      <w:pPr>
        <w:pStyle w:val="Tekstpodstawowy2"/>
        <w:spacing w:line="240" w:lineRule="auto"/>
        <w:ind w:right="-47"/>
        <w:rPr>
          <w:sz w:val="22"/>
          <w:szCs w:val="22"/>
        </w:rPr>
      </w:pPr>
    </w:p>
    <w:p w14:paraId="3F4F5860" w14:textId="77777777" w:rsidR="00750BD0" w:rsidRPr="00515AFA" w:rsidRDefault="00750BD0" w:rsidP="00750BD0">
      <w:pPr>
        <w:pStyle w:val="Tekstpodstawowy2"/>
        <w:spacing w:line="240" w:lineRule="auto"/>
        <w:ind w:right="-47"/>
        <w:rPr>
          <w:b/>
          <w:sz w:val="22"/>
          <w:szCs w:val="22"/>
        </w:rPr>
      </w:pPr>
      <w:r w:rsidRPr="00515AFA">
        <w:rPr>
          <w:b/>
          <w:sz w:val="22"/>
          <w:szCs w:val="22"/>
        </w:rPr>
        <w:t xml:space="preserve">         Za Sprzedawcę                                                                  Za Kupującego</w:t>
      </w:r>
    </w:p>
    <w:p w14:paraId="61FE402D" w14:textId="77777777" w:rsidR="00750BD0" w:rsidRPr="00515AFA" w:rsidRDefault="00750BD0" w:rsidP="00750BD0">
      <w:pPr>
        <w:rPr>
          <w:sz w:val="22"/>
          <w:szCs w:val="22"/>
          <w:lang w:val="pl-PL"/>
        </w:rPr>
      </w:pPr>
    </w:p>
    <w:p w14:paraId="71F0EE5D" w14:textId="77777777" w:rsidR="00750BD0" w:rsidRPr="00515AFA" w:rsidRDefault="00750BD0" w:rsidP="00750BD0">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42F554D4" w14:textId="77777777" w:rsidR="00750BD0" w:rsidRPr="00515AFA" w:rsidRDefault="00750BD0" w:rsidP="00750BD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58C42A59" w14:textId="77777777" w:rsidR="00750BD0" w:rsidRPr="00515AFA" w:rsidRDefault="00750BD0" w:rsidP="00750BD0">
      <w:pPr>
        <w:pStyle w:val="Zwykytekst"/>
        <w:tabs>
          <w:tab w:val="left" w:pos="7050"/>
        </w:tabs>
        <w:rPr>
          <w:rFonts w:ascii="Times New Roman" w:hAnsi="Times New Roman" w:cs="Times New Roman"/>
          <w:i/>
          <w:iCs/>
          <w:sz w:val="22"/>
          <w:szCs w:val="22"/>
          <w:lang w:val="pl-PL"/>
        </w:rPr>
      </w:pPr>
    </w:p>
    <w:p w14:paraId="7899704B" w14:textId="77777777" w:rsidR="00750BD0" w:rsidRPr="00515AFA" w:rsidRDefault="00750BD0" w:rsidP="00750BD0">
      <w:pPr>
        <w:pStyle w:val="Zwykytekst"/>
        <w:tabs>
          <w:tab w:val="left" w:pos="7050"/>
        </w:tabs>
        <w:rPr>
          <w:rFonts w:ascii="Times New Roman" w:hAnsi="Times New Roman" w:cs="Times New Roman"/>
          <w:i/>
          <w:iCs/>
          <w:sz w:val="22"/>
          <w:szCs w:val="22"/>
          <w:lang w:val="pl-PL"/>
        </w:rPr>
      </w:pPr>
    </w:p>
    <w:p w14:paraId="3175F6E4" w14:textId="77777777" w:rsidR="00750BD0" w:rsidRPr="00515AFA" w:rsidRDefault="00750BD0" w:rsidP="00750BD0">
      <w:pPr>
        <w:pStyle w:val="Zwykytekst"/>
        <w:tabs>
          <w:tab w:val="left" w:pos="7050"/>
        </w:tabs>
        <w:rPr>
          <w:rFonts w:ascii="Times New Roman" w:hAnsi="Times New Roman" w:cs="Times New Roman"/>
          <w:i/>
          <w:iCs/>
          <w:sz w:val="22"/>
          <w:szCs w:val="22"/>
          <w:lang w:val="pl-PL"/>
        </w:rPr>
      </w:pPr>
    </w:p>
    <w:p w14:paraId="158D563B" w14:textId="77777777" w:rsidR="00750BD0" w:rsidRPr="00515AFA" w:rsidRDefault="00750BD0" w:rsidP="00750BD0">
      <w:pPr>
        <w:pStyle w:val="Zwykytekst"/>
        <w:tabs>
          <w:tab w:val="left" w:pos="7050"/>
        </w:tabs>
        <w:rPr>
          <w:rFonts w:ascii="Times New Roman" w:hAnsi="Times New Roman" w:cs="Times New Roman"/>
          <w:i/>
          <w:iCs/>
          <w:sz w:val="22"/>
          <w:szCs w:val="22"/>
          <w:lang w:val="pl-PL"/>
        </w:rPr>
      </w:pPr>
    </w:p>
    <w:p w14:paraId="6A31E142" w14:textId="77777777" w:rsidR="00750BD0" w:rsidRPr="00515AFA" w:rsidRDefault="00750BD0" w:rsidP="00750BD0">
      <w:pPr>
        <w:pStyle w:val="Zwykytekst"/>
        <w:tabs>
          <w:tab w:val="left" w:pos="7050"/>
        </w:tabs>
        <w:rPr>
          <w:rFonts w:ascii="Times New Roman" w:hAnsi="Times New Roman" w:cs="Times New Roman"/>
          <w:i/>
          <w:iCs/>
          <w:sz w:val="22"/>
          <w:szCs w:val="22"/>
          <w:lang w:val="pl-PL"/>
        </w:rPr>
      </w:pPr>
    </w:p>
    <w:p w14:paraId="169B9A4A" w14:textId="77777777" w:rsidR="00750BD0" w:rsidRPr="00515AFA" w:rsidRDefault="00750BD0" w:rsidP="00750BD0">
      <w:pPr>
        <w:pStyle w:val="Zwykytekst"/>
        <w:tabs>
          <w:tab w:val="left" w:pos="7050"/>
        </w:tabs>
        <w:rPr>
          <w:rFonts w:ascii="Times New Roman" w:hAnsi="Times New Roman" w:cs="Times New Roman"/>
          <w:i/>
          <w:iCs/>
          <w:sz w:val="22"/>
          <w:szCs w:val="22"/>
          <w:lang w:val="pl-PL"/>
        </w:rPr>
      </w:pPr>
    </w:p>
    <w:p w14:paraId="6A7ABF47" w14:textId="77777777" w:rsidR="00750BD0" w:rsidRPr="00515AFA" w:rsidRDefault="00750BD0" w:rsidP="00750BD0">
      <w:pPr>
        <w:pStyle w:val="Zwykytekst"/>
        <w:tabs>
          <w:tab w:val="left" w:pos="7050"/>
        </w:tabs>
        <w:rPr>
          <w:rFonts w:ascii="Times New Roman" w:hAnsi="Times New Roman" w:cs="Times New Roman"/>
          <w:i/>
          <w:iCs/>
          <w:sz w:val="22"/>
          <w:szCs w:val="22"/>
          <w:lang w:val="pl-PL"/>
        </w:rPr>
      </w:pPr>
    </w:p>
    <w:p w14:paraId="0209020E" w14:textId="77777777" w:rsidR="00750BD0" w:rsidRPr="00515AFA" w:rsidRDefault="00750BD0" w:rsidP="00750BD0">
      <w:pPr>
        <w:pStyle w:val="Zwykytekst"/>
        <w:tabs>
          <w:tab w:val="left" w:pos="7050"/>
        </w:tabs>
        <w:rPr>
          <w:rFonts w:ascii="Times New Roman" w:hAnsi="Times New Roman" w:cs="Times New Roman"/>
          <w:i/>
          <w:iCs/>
          <w:sz w:val="22"/>
          <w:szCs w:val="22"/>
          <w:lang w:val="pl-PL"/>
        </w:rPr>
      </w:pPr>
    </w:p>
    <w:p w14:paraId="2EA07ED8" w14:textId="77777777" w:rsidR="00750BD0" w:rsidRPr="00515AFA" w:rsidRDefault="00750BD0" w:rsidP="00750BD0">
      <w:pPr>
        <w:pStyle w:val="Zwykytekst"/>
        <w:tabs>
          <w:tab w:val="left" w:pos="7050"/>
        </w:tabs>
        <w:rPr>
          <w:rFonts w:ascii="Times New Roman" w:hAnsi="Times New Roman" w:cs="Times New Roman"/>
          <w:i/>
          <w:iCs/>
          <w:sz w:val="22"/>
          <w:szCs w:val="22"/>
          <w:lang w:val="pl-PL"/>
        </w:rPr>
      </w:pPr>
    </w:p>
    <w:p w14:paraId="5E2F014E" w14:textId="77777777" w:rsidR="00750BD0" w:rsidRPr="00515AFA" w:rsidRDefault="00750BD0" w:rsidP="00750BD0">
      <w:pPr>
        <w:pStyle w:val="Zwykytekst"/>
        <w:tabs>
          <w:tab w:val="left" w:pos="7050"/>
        </w:tabs>
        <w:rPr>
          <w:rFonts w:ascii="Times New Roman" w:hAnsi="Times New Roman" w:cs="Times New Roman"/>
          <w:i/>
          <w:iCs/>
          <w:sz w:val="22"/>
          <w:szCs w:val="22"/>
          <w:lang w:val="pl-PL"/>
        </w:rPr>
      </w:pPr>
    </w:p>
    <w:p w14:paraId="4C520033" w14:textId="77777777" w:rsidR="00750BD0" w:rsidRPr="00515AFA" w:rsidRDefault="00750BD0" w:rsidP="00750BD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0DE8FD4" w14:textId="77777777" w:rsidR="00750BD0" w:rsidRPr="00515AFA" w:rsidRDefault="00750BD0" w:rsidP="00750BD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75406FAF" w14:textId="77777777" w:rsidR="00750BD0" w:rsidRDefault="00750BD0" w:rsidP="00750BD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D060B2A" w14:textId="77777777" w:rsidR="00680A82" w:rsidRDefault="00680A82" w:rsidP="00750BD0">
      <w:pPr>
        <w:widowControl w:val="0"/>
        <w:autoSpaceDE w:val="0"/>
        <w:autoSpaceDN w:val="0"/>
        <w:jc w:val="right"/>
        <w:textAlignment w:val="baseline"/>
        <w:rPr>
          <w:sz w:val="22"/>
          <w:szCs w:val="22"/>
          <w:lang w:val="pl-PL"/>
        </w:rPr>
      </w:pPr>
    </w:p>
    <w:p w14:paraId="00AADEDE" w14:textId="77777777" w:rsidR="00680A82" w:rsidRDefault="00680A82" w:rsidP="00750BD0">
      <w:pPr>
        <w:widowControl w:val="0"/>
        <w:autoSpaceDE w:val="0"/>
        <w:autoSpaceDN w:val="0"/>
        <w:jc w:val="right"/>
        <w:textAlignment w:val="baseline"/>
        <w:rPr>
          <w:sz w:val="22"/>
          <w:szCs w:val="22"/>
          <w:lang w:val="pl-PL"/>
        </w:rPr>
      </w:pPr>
    </w:p>
    <w:p w14:paraId="18D74381" w14:textId="77777777" w:rsidR="00680A82" w:rsidRDefault="00680A82" w:rsidP="00750BD0">
      <w:pPr>
        <w:widowControl w:val="0"/>
        <w:autoSpaceDE w:val="0"/>
        <w:autoSpaceDN w:val="0"/>
        <w:jc w:val="right"/>
        <w:textAlignment w:val="baseline"/>
        <w:rPr>
          <w:sz w:val="22"/>
          <w:szCs w:val="22"/>
          <w:lang w:val="pl-PL"/>
        </w:rPr>
      </w:pPr>
    </w:p>
    <w:p w14:paraId="219B1BF4" w14:textId="77777777" w:rsidR="00680A82" w:rsidRDefault="00680A82" w:rsidP="00750BD0">
      <w:pPr>
        <w:widowControl w:val="0"/>
        <w:autoSpaceDE w:val="0"/>
        <w:autoSpaceDN w:val="0"/>
        <w:jc w:val="right"/>
        <w:textAlignment w:val="baseline"/>
        <w:rPr>
          <w:sz w:val="22"/>
          <w:szCs w:val="22"/>
          <w:lang w:val="pl-PL"/>
        </w:rPr>
      </w:pPr>
    </w:p>
    <w:p w14:paraId="5716B3F3" w14:textId="77777777" w:rsidR="00680A82" w:rsidRDefault="00680A82" w:rsidP="00750BD0">
      <w:pPr>
        <w:widowControl w:val="0"/>
        <w:autoSpaceDE w:val="0"/>
        <w:autoSpaceDN w:val="0"/>
        <w:jc w:val="right"/>
        <w:textAlignment w:val="baseline"/>
        <w:rPr>
          <w:sz w:val="22"/>
          <w:szCs w:val="22"/>
          <w:lang w:val="pl-PL"/>
        </w:rPr>
      </w:pPr>
    </w:p>
    <w:p w14:paraId="7BEBD0DC" w14:textId="77777777" w:rsidR="00680A82" w:rsidRDefault="00680A82" w:rsidP="00750BD0">
      <w:pPr>
        <w:widowControl w:val="0"/>
        <w:autoSpaceDE w:val="0"/>
        <w:autoSpaceDN w:val="0"/>
        <w:jc w:val="right"/>
        <w:textAlignment w:val="baseline"/>
        <w:rPr>
          <w:sz w:val="22"/>
          <w:szCs w:val="22"/>
          <w:lang w:val="pl-PL"/>
        </w:rPr>
      </w:pPr>
    </w:p>
    <w:p w14:paraId="62A7013B" w14:textId="77777777" w:rsidR="00680A82" w:rsidRDefault="00680A82" w:rsidP="00750BD0">
      <w:pPr>
        <w:widowControl w:val="0"/>
        <w:autoSpaceDE w:val="0"/>
        <w:autoSpaceDN w:val="0"/>
        <w:jc w:val="right"/>
        <w:textAlignment w:val="baseline"/>
        <w:rPr>
          <w:sz w:val="22"/>
          <w:szCs w:val="22"/>
          <w:lang w:val="pl-PL"/>
        </w:rPr>
      </w:pPr>
    </w:p>
    <w:p w14:paraId="2E51549B" w14:textId="77777777" w:rsidR="00680A82" w:rsidRDefault="00680A82" w:rsidP="00750BD0">
      <w:pPr>
        <w:widowControl w:val="0"/>
        <w:autoSpaceDE w:val="0"/>
        <w:autoSpaceDN w:val="0"/>
        <w:jc w:val="right"/>
        <w:textAlignment w:val="baseline"/>
        <w:rPr>
          <w:sz w:val="22"/>
          <w:szCs w:val="22"/>
          <w:lang w:val="pl-PL"/>
        </w:rPr>
      </w:pPr>
    </w:p>
    <w:p w14:paraId="6552AF01" w14:textId="77777777" w:rsidR="00680A82" w:rsidRDefault="00680A82" w:rsidP="00750BD0">
      <w:pPr>
        <w:widowControl w:val="0"/>
        <w:autoSpaceDE w:val="0"/>
        <w:autoSpaceDN w:val="0"/>
        <w:jc w:val="right"/>
        <w:textAlignment w:val="baseline"/>
        <w:rPr>
          <w:sz w:val="22"/>
          <w:szCs w:val="22"/>
          <w:lang w:val="pl-PL"/>
        </w:rPr>
      </w:pPr>
    </w:p>
    <w:p w14:paraId="081FA131" w14:textId="77777777" w:rsidR="00680A82" w:rsidRDefault="00680A82" w:rsidP="00750BD0">
      <w:pPr>
        <w:widowControl w:val="0"/>
        <w:autoSpaceDE w:val="0"/>
        <w:autoSpaceDN w:val="0"/>
        <w:jc w:val="right"/>
        <w:textAlignment w:val="baseline"/>
        <w:rPr>
          <w:sz w:val="22"/>
          <w:szCs w:val="22"/>
          <w:lang w:val="pl-PL"/>
        </w:rPr>
      </w:pPr>
    </w:p>
    <w:p w14:paraId="46578A95" w14:textId="77777777" w:rsidR="00680A82" w:rsidRDefault="00680A82" w:rsidP="00750BD0">
      <w:pPr>
        <w:widowControl w:val="0"/>
        <w:autoSpaceDE w:val="0"/>
        <w:autoSpaceDN w:val="0"/>
        <w:jc w:val="right"/>
        <w:textAlignment w:val="baseline"/>
        <w:rPr>
          <w:sz w:val="22"/>
          <w:szCs w:val="22"/>
          <w:lang w:val="pl-PL"/>
        </w:rPr>
      </w:pPr>
    </w:p>
    <w:p w14:paraId="03051A98" w14:textId="77777777" w:rsidR="00680A82" w:rsidRDefault="00680A82" w:rsidP="00750BD0">
      <w:pPr>
        <w:widowControl w:val="0"/>
        <w:autoSpaceDE w:val="0"/>
        <w:autoSpaceDN w:val="0"/>
        <w:jc w:val="right"/>
        <w:textAlignment w:val="baseline"/>
        <w:rPr>
          <w:sz w:val="22"/>
          <w:szCs w:val="22"/>
          <w:lang w:val="pl-PL"/>
        </w:rPr>
      </w:pPr>
    </w:p>
    <w:p w14:paraId="45AD6B14" w14:textId="77777777" w:rsidR="00680A82" w:rsidRDefault="00680A82" w:rsidP="00750BD0">
      <w:pPr>
        <w:widowControl w:val="0"/>
        <w:autoSpaceDE w:val="0"/>
        <w:autoSpaceDN w:val="0"/>
        <w:jc w:val="right"/>
        <w:textAlignment w:val="baseline"/>
        <w:rPr>
          <w:sz w:val="22"/>
          <w:szCs w:val="22"/>
          <w:lang w:val="pl-PL"/>
        </w:rPr>
      </w:pPr>
    </w:p>
    <w:p w14:paraId="5BB23B2B" w14:textId="77777777" w:rsidR="00680A82" w:rsidRDefault="00680A82" w:rsidP="00750BD0">
      <w:pPr>
        <w:widowControl w:val="0"/>
        <w:autoSpaceDE w:val="0"/>
        <w:autoSpaceDN w:val="0"/>
        <w:jc w:val="right"/>
        <w:textAlignment w:val="baseline"/>
        <w:rPr>
          <w:sz w:val="22"/>
          <w:szCs w:val="22"/>
          <w:lang w:val="pl-PL"/>
        </w:rPr>
      </w:pPr>
    </w:p>
    <w:p w14:paraId="6BDE2334" w14:textId="77777777" w:rsidR="00680A82" w:rsidRDefault="00680A82" w:rsidP="00750BD0">
      <w:pPr>
        <w:widowControl w:val="0"/>
        <w:autoSpaceDE w:val="0"/>
        <w:autoSpaceDN w:val="0"/>
        <w:jc w:val="right"/>
        <w:textAlignment w:val="baseline"/>
        <w:rPr>
          <w:sz w:val="22"/>
          <w:szCs w:val="22"/>
          <w:lang w:val="pl-PL"/>
        </w:rPr>
      </w:pPr>
    </w:p>
    <w:p w14:paraId="44098B34" w14:textId="5F94D5E2" w:rsidR="00750BD0" w:rsidRPr="00515AFA" w:rsidRDefault="00750BD0" w:rsidP="00750BD0">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3D2E2E38" w14:textId="77777777" w:rsidR="00750BD0" w:rsidRPr="00515AFA" w:rsidRDefault="00750BD0" w:rsidP="00750BD0">
      <w:pPr>
        <w:widowControl w:val="0"/>
        <w:autoSpaceDE w:val="0"/>
        <w:autoSpaceDN w:val="0"/>
        <w:jc w:val="both"/>
        <w:textAlignment w:val="baseline"/>
        <w:rPr>
          <w:sz w:val="22"/>
          <w:szCs w:val="22"/>
          <w:lang w:val="pl-PL"/>
        </w:rPr>
      </w:pPr>
    </w:p>
    <w:p w14:paraId="2FAFFC80" w14:textId="77777777" w:rsidR="00750BD0" w:rsidRPr="00515AFA" w:rsidRDefault="00750BD0" w:rsidP="00750BD0">
      <w:pPr>
        <w:widowControl w:val="0"/>
        <w:autoSpaceDE w:val="0"/>
        <w:autoSpaceDN w:val="0"/>
        <w:jc w:val="both"/>
        <w:textAlignment w:val="baseline"/>
        <w:rPr>
          <w:sz w:val="22"/>
          <w:szCs w:val="22"/>
          <w:lang w:val="pl-PL"/>
        </w:rPr>
      </w:pPr>
    </w:p>
    <w:p w14:paraId="0D769265" w14:textId="77777777" w:rsidR="00750BD0" w:rsidRPr="00515AFA" w:rsidRDefault="00750BD0" w:rsidP="00750BD0">
      <w:pPr>
        <w:widowControl w:val="0"/>
        <w:autoSpaceDE w:val="0"/>
        <w:autoSpaceDN w:val="0"/>
        <w:jc w:val="both"/>
        <w:textAlignment w:val="baseline"/>
        <w:rPr>
          <w:sz w:val="22"/>
          <w:szCs w:val="22"/>
          <w:lang w:val="pl-PL"/>
        </w:rPr>
      </w:pPr>
      <w:r w:rsidRPr="00515AFA">
        <w:rPr>
          <w:sz w:val="22"/>
          <w:szCs w:val="22"/>
          <w:lang w:val="pl-PL"/>
        </w:rPr>
        <w:t>.....................................… </w:t>
      </w:r>
    </w:p>
    <w:p w14:paraId="18DAE2A4" w14:textId="77777777" w:rsidR="00750BD0" w:rsidRPr="00515AFA" w:rsidRDefault="00750BD0" w:rsidP="00750BD0">
      <w:pPr>
        <w:widowControl w:val="0"/>
        <w:autoSpaceDE w:val="0"/>
        <w:autoSpaceDN w:val="0"/>
        <w:ind w:firstLine="555"/>
        <w:textAlignment w:val="baseline"/>
        <w:rPr>
          <w:sz w:val="22"/>
          <w:szCs w:val="22"/>
          <w:lang w:val="pl-PL"/>
        </w:rPr>
      </w:pPr>
      <w:r w:rsidRPr="00515AFA">
        <w:rPr>
          <w:sz w:val="22"/>
          <w:szCs w:val="22"/>
          <w:lang w:val="pl-PL"/>
        </w:rPr>
        <w:t>Nazwa Wykonawcy</w:t>
      </w:r>
    </w:p>
    <w:p w14:paraId="20357F07" w14:textId="77777777" w:rsidR="00750BD0" w:rsidRPr="00515AFA" w:rsidRDefault="00750BD0" w:rsidP="00750BD0">
      <w:pPr>
        <w:widowControl w:val="0"/>
        <w:autoSpaceDE w:val="0"/>
        <w:autoSpaceDN w:val="0"/>
        <w:textAlignment w:val="baseline"/>
        <w:rPr>
          <w:sz w:val="22"/>
          <w:szCs w:val="22"/>
          <w:lang w:val="pl-PL"/>
        </w:rPr>
      </w:pPr>
    </w:p>
    <w:p w14:paraId="3F56F407" w14:textId="77777777" w:rsidR="00750BD0" w:rsidRPr="00515AFA" w:rsidRDefault="00750BD0" w:rsidP="00750BD0">
      <w:pPr>
        <w:widowControl w:val="0"/>
        <w:autoSpaceDE w:val="0"/>
        <w:autoSpaceDN w:val="0"/>
        <w:jc w:val="both"/>
        <w:textAlignment w:val="baseline"/>
        <w:rPr>
          <w:sz w:val="22"/>
          <w:szCs w:val="22"/>
          <w:lang w:val="pl-PL"/>
        </w:rPr>
      </w:pPr>
      <w:r w:rsidRPr="00515AFA">
        <w:rPr>
          <w:sz w:val="22"/>
          <w:szCs w:val="22"/>
          <w:lang w:val="pl-PL"/>
        </w:rPr>
        <w:t>.....................................…</w:t>
      </w:r>
    </w:p>
    <w:p w14:paraId="05DC8B23" w14:textId="77777777" w:rsidR="00750BD0" w:rsidRPr="00515AFA" w:rsidRDefault="00750BD0" w:rsidP="00750BD0">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78D261FA" w14:textId="77777777" w:rsidR="00750BD0" w:rsidRPr="00515AFA" w:rsidRDefault="00750BD0" w:rsidP="00750BD0">
      <w:pPr>
        <w:widowControl w:val="0"/>
        <w:autoSpaceDE w:val="0"/>
        <w:autoSpaceDN w:val="0"/>
        <w:spacing w:before="90"/>
        <w:ind w:left="115" w:right="110"/>
        <w:jc w:val="both"/>
        <w:outlineLvl w:val="0"/>
        <w:rPr>
          <w:rFonts w:eastAsia="Verdana"/>
          <w:b/>
          <w:bCs/>
          <w:sz w:val="22"/>
          <w:szCs w:val="22"/>
          <w:lang w:val="pl-PL" w:eastAsia="en-US"/>
        </w:rPr>
      </w:pPr>
    </w:p>
    <w:p w14:paraId="3A05B0BA" w14:textId="77777777" w:rsidR="00750BD0" w:rsidRPr="00515AFA" w:rsidRDefault="00750BD0" w:rsidP="00750BD0">
      <w:pPr>
        <w:widowControl w:val="0"/>
        <w:autoSpaceDE w:val="0"/>
        <w:autoSpaceDN w:val="0"/>
        <w:spacing w:before="90"/>
        <w:ind w:right="110"/>
        <w:jc w:val="both"/>
        <w:outlineLvl w:val="0"/>
        <w:rPr>
          <w:rFonts w:eastAsia="Verdana"/>
          <w:b/>
          <w:bCs/>
          <w:sz w:val="22"/>
          <w:szCs w:val="22"/>
          <w:lang w:val="pl-PL" w:eastAsia="en-US"/>
        </w:rPr>
      </w:pPr>
    </w:p>
    <w:p w14:paraId="0759A19F" w14:textId="77777777" w:rsidR="00750BD0" w:rsidRPr="00515AFA" w:rsidRDefault="00750BD0" w:rsidP="00750BD0">
      <w:pPr>
        <w:widowControl w:val="0"/>
        <w:autoSpaceDE w:val="0"/>
        <w:autoSpaceDN w:val="0"/>
        <w:jc w:val="center"/>
        <w:textAlignment w:val="baseline"/>
        <w:rPr>
          <w:b/>
          <w:bCs/>
          <w:sz w:val="22"/>
          <w:szCs w:val="22"/>
          <w:lang w:val="pl-PL"/>
        </w:rPr>
      </w:pPr>
    </w:p>
    <w:p w14:paraId="149A0045" w14:textId="77777777" w:rsidR="00750BD0" w:rsidRPr="00515AFA" w:rsidRDefault="00750BD0" w:rsidP="00750BD0">
      <w:pPr>
        <w:widowControl w:val="0"/>
        <w:autoSpaceDE w:val="0"/>
        <w:autoSpaceDN w:val="0"/>
        <w:jc w:val="center"/>
        <w:textAlignment w:val="baseline"/>
        <w:rPr>
          <w:b/>
          <w:bCs/>
          <w:sz w:val="22"/>
          <w:szCs w:val="22"/>
          <w:lang w:val="pl-PL"/>
        </w:rPr>
      </w:pPr>
    </w:p>
    <w:p w14:paraId="730910AF" w14:textId="77777777" w:rsidR="00750BD0" w:rsidRPr="00515AFA" w:rsidRDefault="00750BD0" w:rsidP="00750BD0">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3DD1FD90" w14:textId="77777777" w:rsidR="00750BD0" w:rsidRPr="00515AFA" w:rsidRDefault="00750BD0" w:rsidP="00750BD0">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3BF95E0C" w14:textId="77777777" w:rsidR="00750BD0" w:rsidRPr="00515AFA" w:rsidRDefault="00750BD0" w:rsidP="00750BD0">
      <w:pPr>
        <w:widowControl w:val="0"/>
        <w:autoSpaceDE w:val="0"/>
        <w:autoSpaceDN w:val="0"/>
        <w:jc w:val="center"/>
        <w:textAlignment w:val="baseline"/>
        <w:rPr>
          <w:b/>
          <w:bCs/>
          <w:sz w:val="22"/>
          <w:szCs w:val="22"/>
          <w:lang w:val="pl-PL"/>
        </w:rPr>
      </w:pPr>
    </w:p>
    <w:p w14:paraId="6899B8F1" w14:textId="77777777" w:rsidR="00750BD0" w:rsidRPr="00515AFA" w:rsidRDefault="00750BD0" w:rsidP="00750BD0">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6C58D36F" w14:textId="77777777" w:rsidR="00750BD0" w:rsidRPr="00515AFA" w:rsidRDefault="00750BD0" w:rsidP="00750BD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26B43A05" w14:textId="77777777" w:rsidR="00750BD0" w:rsidRPr="00515AFA" w:rsidRDefault="00750BD0" w:rsidP="00750BD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6B228C7C" w14:textId="77777777" w:rsidR="00750BD0" w:rsidRPr="00515AFA" w:rsidRDefault="00750BD0" w:rsidP="00750BD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7745381" w14:textId="77777777" w:rsidR="00750BD0" w:rsidRPr="00515AFA" w:rsidRDefault="00750BD0" w:rsidP="00750BD0">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34B4496A" w14:textId="77777777" w:rsidR="00750BD0" w:rsidRPr="00515AFA" w:rsidRDefault="00750BD0" w:rsidP="00750BD0">
      <w:pPr>
        <w:spacing w:after="200" w:line="276" w:lineRule="auto"/>
        <w:ind w:left="780"/>
        <w:contextualSpacing/>
        <w:textAlignment w:val="baseline"/>
        <w:rPr>
          <w:sz w:val="22"/>
          <w:szCs w:val="22"/>
          <w:lang w:val="pl-PL"/>
        </w:rPr>
      </w:pPr>
    </w:p>
    <w:p w14:paraId="03714147" w14:textId="77777777" w:rsidR="00750BD0" w:rsidRPr="00515AFA" w:rsidRDefault="00750BD0" w:rsidP="00750BD0">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AE1E523" w14:textId="77777777" w:rsidR="00750BD0" w:rsidRPr="00515AFA" w:rsidRDefault="00750BD0" w:rsidP="00750BD0">
      <w:pPr>
        <w:widowControl w:val="0"/>
        <w:autoSpaceDE w:val="0"/>
        <w:autoSpaceDN w:val="0"/>
        <w:spacing w:before="90"/>
        <w:ind w:right="110"/>
        <w:jc w:val="both"/>
        <w:outlineLvl w:val="0"/>
        <w:rPr>
          <w:rFonts w:eastAsia="Verdana"/>
          <w:b/>
          <w:bCs/>
          <w:sz w:val="22"/>
          <w:szCs w:val="22"/>
          <w:lang w:val="pl-PL" w:eastAsia="en-US"/>
        </w:rPr>
      </w:pPr>
    </w:p>
    <w:p w14:paraId="372026DD" w14:textId="77777777" w:rsidR="00750BD0" w:rsidRPr="00515AFA" w:rsidRDefault="00750BD0" w:rsidP="00750BD0">
      <w:pPr>
        <w:widowControl w:val="0"/>
        <w:autoSpaceDE w:val="0"/>
        <w:autoSpaceDN w:val="0"/>
        <w:spacing w:before="90"/>
        <w:ind w:right="110"/>
        <w:jc w:val="both"/>
        <w:outlineLvl w:val="0"/>
        <w:rPr>
          <w:rFonts w:eastAsia="Verdana"/>
          <w:b/>
          <w:bCs/>
          <w:sz w:val="22"/>
          <w:szCs w:val="22"/>
          <w:lang w:val="pl-PL" w:eastAsia="en-US"/>
        </w:rPr>
      </w:pPr>
    </w:p>
    <w:p w14:paraId="677FBA22" w14:textId="77777777" w:rsidR="00750BD0" w:rsidRPr="00515AFA" w:rsidRDefault="00750BD0" w:rsidP="00750BD0">
      <w:pPr>
        <w:widowControl w:val="0"/>
        <w:autoSpaceDE w:val="0"/>
        <w:autoSpaceDN w:val="0"/>
        <w:spacing w:before="90"/>
        <w:ind w:right="110"/>
        <w:jc w:val="both"/>
        <w:outlineLvl w:val="0"/>
        <w:rPr>
          <w:rFonts w:eastAsia="Verdana"/>
          <w:b/>
          <w:bCs/>
          <w:sz w:val="22"/>
          <w:szCs w:val="22"/>
          <w:lang w:val="pl-PL" w:eastAsia="en-US"/>
        </w:rPr>
      </w:pPr>
    </w:p>
    <w:p w14:paraId="2A149FFE" w14:textId="77777777" w:rsidR="00750BD0" w:rsidRPr="00515AFA" w:rsidRDefault="00750BD0" w:rsidP="00750BD0">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750BD0" w:rsidRPr="00680A82" w14:paraId="37D553C9" w14:textId="77777777" w:rsidTr="00000E5B">
        <w:tc>
          <w:tcPr>
            <w:tcW w:w="4105" w:type="dxa"/>
            <w:hideMark/>
          </w:tcPr>
          <w:p w14:paraId="744A8D7D" w14:textId="77777777" w:rsidR="00750BD0" w:rsidRPr="00515AFA" w:rsidRDefault="00750BD0" w:rsidP="00000E5B">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B22F9C8" w14:textId="77777777" w:rsidR="00750BD0" w:rsidRPr="00515AFA" w:rsidRDefault="00750BD0" w:rsidP="00000E5B">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0DFC0FAD" w14:textId="77777777" w:rsidR="00750BD0" w:rsidRPr="00515AFA" w:rsidRDefault="00750BD0" w:rsidP="00750BD0">
      <w:pPr>
        <w:spacing w:line="360" w:lineRule="auto"/>
        <w:jc w:val="both"/>
        <w:rPr>
          <w:rFonts w:eastAsia="Calibri"/>
          <w:color w:val="222A35"/>
          <w:sz w:val="22"/>
          <w:szCs w:val="22"/>
          <w:lang w:val="pl-PL" w:eastAsia="x-none"/>
        </w:rPr>
      </w:pPr>
    </w:p>
    <w:p w14:paraId="19F22888" w14:textId="77777777" w:rsidR="00750BD0" w:rsidRPr="002E3AF9" w:rsidRDefault="00750BD0" w:rsidP="00750BD0">
      <w:pPr>
        <w:rPr>
          <w:lang w:val="pl-PL"/>
        </w:rPr>
      </w:pPr>
    </w:p>
    <w:p w14:paraId="7A09A439" w14:textId="77777777" w:rsidR="00750BD0" w:rsidRPr="00107444" w:rsidRDefault="00750BD0" w:rsidP="00750BD0">
      <w:pPr>
        <w:rPr>
          <w:lang w:val="pl-PL"/>
        </w:rPr>
      </w:pPr>
    </w:p>
    <w:p w14:paraId="5EEE0F19" w14:textId="77777777" w:rsidR="00750BD0" w:rsidRPr="00233C0F" w:rsidRDefault="00750BD0" w:rsidP="00750BD0">
      <w:pPr>
        <w:rPr>
          <w:lang w:val="pl-PL"/>
        </w:rPr>
      </w:pPr>
    </w:p>
    <w:p w14:paraId="6DC61D9A" w14:textId="77777777" w:rsidR="00750BD0" w:rsidRPr="00F76E64" w:rsidRDefault="00750BD0" w:rsidP="00750BD0">
      <w:pPr>
        <w:rPr>
          <w:lang w:val="pl-PL"/>
        </w:rPr>
      </w:pPr>
    </w:p>
    <w:p w14:paraId="646A8FE2" w14:textId="77777777" w:rsidR="00750BD0" w:rsidRPr="009169FF" w:rsidRDefault="00750BD0" w:rsidP="00750BD0">
      <w:pPr>
        <w:rPr>
          <w:lang w:val="pl-PL"/>
        </w:rPr>
      </w:pPr>
    </w:p>
    <w:p w14:paraId="671EC384" w14:textId="77777777" w:rsidR="00750BD0" w:rsidRPr="00DB1FCD" w:rsidRDefault="00750BD0" w:rsidP="00750BD0">
      <w:pPr>
        <w:pStyle w:val="Zwykytekst"/>
        <w:tabs>
          <w:tab w:val="left" w:pos="7050"/>
        </w:tabs>
        <w:rPr>
          <w:lang w:val="pl-PL"/>
        </w:rPr>
      </w:pPr>
    </w:p>
    <w:p w14:paraId="223F86CE" w14:textId="77777777" w:rsidR="00750BD0" w:rsidRPr="00A128F5" w:rsidRDefault="00750BD0" w:rsidP="00750BD0">
      <w:pPr>
        <w:rPr>
          <w:lang w:val="pl-PL"/>
        </w:rPr>
      </w:pPr>
    </w:p>
    <w:p w14:paraId="7A235D3B" w14:textId="77777777" w:rsidR="00750BD0" w:rsidRPr="005432C7" w:rsidRDefault="00750BD0" w:rsidP="00750BD0">
      <w:pPr>
        <w:rPr>
          <w:lang w:val="pl-PL"/>
        </w:rPr>
      </w:pPr>
    </w:p>
    <w:p w14:paraId="39BC9CD1" w14:textId="77777777" w:rsidR="00750BD0" w:rsidRPr="005C5222" w:rsidRDefault="00750BD0" w:rsidP="00750BD0">
      <w:pPr>
        <w:rPr>
          <w:lang w:val="pl-PL"/>
        </w:rPr>
      </w:pPr>
    </w:p>
    <w:p w14:paraId="13D8C57C" w14:textId="77777777" w:rsidR="00750BD0" w:rsidRPr="007824F0" w:rsidRDefault="00750BD0" w:rsidP="00750BD0">
      <w:pPr>
        <w:rPr>
          <w:lang w:val="pl-PL"/>
        </w:rPr>
      </w:pPr>
    </w:p>
    <w:p w14:paraId="7E1CEB6D" w14:textId="77777777" w:rsidR="00750BD0" w:rsidRPr="006C7C9E" w:rsidRDefault="00750BD0" w:rsidP="00750BD0">
      <w:pPr>
        <w:rPr>
          <w:lang w:val="pl-PL"/>
        </w:rPr>
      </w:pPr>
    </w:p>
    <w:p w14:paraId="3680BC72" w14:textId="77777777" w:rsidR="00750BD0" w:rsidRPr="00540430" w:rsidRDefault="00750BD0" w:rsidP="00750BD0">
      <w:pPr>
        <w:rPr>
          <w:lang w:val="pl-PL"/>
        </w:rPr>
      </w:pPr>
    </w:p>
    <w:p w14:paraId="03CA2108" w14:textId="77777777" w:rsidR="00750BD0" w:rsidRPr="004B0B60" w:rsidRDefault="00750BD0" w:rsidP="00750BD0">
      <w:pPr>
        <w:rPr>
          <w:lang w:val="pl-PL"/>
        </w:rPr>
      </w:pPr>
    </w:p>
    <w:p w14:paraId="7C61EB8C" w14:textId="77777777" w:rsidR="00750BD0" w:rsidRPr="00680A13" w:rsidRDefault="00750BD0" w:rsidP="00750BD0">
      <w:pPr>
        <w:rPr>
          <w:lang w:val="pl-PL"/>
        </w:rPr>
      </w:pPr>
    </w:p>
    <w:p w14:paraId="53964A2D" w14:textId="77777777" w:rsidR="00750BD0" w:rsidRPr="0014364B" w:rsidRDefault="00750BD0" w:rsidP="00750BD0">
      <w:pPr>
        <w:rPr>
          <w:lang w:val="pl-PL"/>
        </w:rPr>
      </w:pPr>
    </w:p>
    <w:p w14:paraId="24169FF7" w14:textId="77777777" w:rsidR="00496551" w:rsidRPr="00750BD0" w:rsidRDefault="00496551" w:rsidP="00750BD0">
      <w:pPr>
        <w:rPr>
          <w:lang w:val="pl-PL"/>
        </w:rPr>
      </w:pPr>
    </w:p>
    <w:sectPr w:rsidR="00496551" w:rsidRPr="00750BD0">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3F254" w14:textId="77777777" w:rsidR="00516E7C" w:rsidRDefault="00516E7C">
      <w:r>
        <w:separator/>
      </w:r>
    </w:p>
  </w:endnote>
  <w:endnote w:type="continuationSeparator" w:id="0">
    <w:p w14:paraId="50901312" w14:textId="77777777" w:rsidR="00516E7C" w:rsidRDefault="00516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9D9F0" w14:textId="77777777" w:rsidR="00680A82" w:rsidRDefault="00680A82">
    <w:pPr>
      <w:pStyle w:val="Stopka"/>
      <w:jc w:val="right"/>
    </w:pPr>
    <w:r>
      <w:fldChar w:fldCharType="begin"/>
    </w:r>
    <w:r>
      <w:instrText>PAGE   \* MERGEFORMAT</w:instrText>
    </w:r>
    <w:r>
      <w:fldChar w:fldCharType="separate"/>
    </w:r>
    <w:r>
      <w:rPr>
        <w:lang w:val="pl-PL"/>
      </w:rPr>
      <w:t>2</w:t>
    </w:r>
    <w:r>
      <w:fldChar w:fldCharType="end"/>
    </w:r>
  </w:p>
  <w:p w14:paraId="65FE8D3E" w14:textId="77777777" w:rsidR="002A477D" w:rsidRDefault="002A477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9D383" w14:textId="77777777" w:rsidR="00516E7C" w:rsidRDefault="00516E7C">
      <w:r>
        <w:separator/>
      </w:r>
    </w:p>
  </w:footnote>
  <w:footnote w:type="continuationSeparator" w:id="0">
    <w:p w14:paraId="4A716DB2" w14:textId="77777777" w:rsidR="00516E7C" w:rsidRDefault="00516E7C">
      <w:r>
        <w:continuationSeparator/>
      </w:r>
    </w:p>
  </w:footnote>
  <w:footnote w:id="1">
    <w:p w14:paraId="47A884FA" w14:textId="77777777" w:rsidR="00750BD0" w:rsidRDefault="00750BD0" w:rsidP="00750BD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702427D" w14:textId="77777777" w:rsidR="00750BD0" w:rsidRDefault="00750BD0" w:rsidP="00750BD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BD7CD2" w14:textId="77777777" w:rsidR="00750BD0" w:rsidRDefault="00750BD0" w:rsidP="00750BD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C6A3BBD" w14:textId="77777777" w:rsidR="00750BD0" w:rsidRDefault="00750BD0" w:rsidP="00750BD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2828506" w14:textId="77777777" w:rsidR="00750BD0" w:rsidRDefault="00750BD0" w:rsidP="00750BD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435F5F8" w14:textId="77777777" w:rsidR="00750BD0" w:rsidRDefault="00750BD0" w:rsidP="00750BD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52A0D2E" w14:textId="77777777" w:rsidR="00750BD0" w:rsidRDefault="00750BD0" w:rsidP="00750BD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9485F46" w14:textId="77777777" w:rsidR="00750BD0" w:rsidRDefault="00750BD0" w:rsidP="00750BD0">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87BD7CC" w14:textId="77777777" w:rsidR="00750BD0" w:rsidRDefault="00750BD0" w:rsidP="00750BD0">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2127F02" w14:textId="77777777" w:rsidR="00750BD0" w:rsidRDefault="00750BD0" w:rsidP="00750BD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A9F37A9" w14:textId="77777777" w:rsidR="00750BD0" w:rsidRDefault="00750BD0" w:rsidP="00750BD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9271042" w14:textId="77777777" w:rsidR="00750BD0" w:rsidRDefault="00750BD0" w:rsidP="00750BD0">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AA780DB" w14:textId="77777777" w:rsidR="00750BD0" w:rsidRDefault="00750BD0" w:rsidP="00750BD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70712F8" w14:textId="77777777" w:rsidR="00750BD0" w:rsidRDefault="00750BD0" w:rsidP="00750BD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56FA3E3" w14:textId="77777777" w:rsidR="00750BD0" w:rsidRDefault="00750BD0" w:rsidP="00750BD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EF159A" w14:textId="77777777" w:rsidR="00750BD0" w:rsidRDefault="00750BD0" w:rsidP="00750BD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D1CA27D" w14:textId="77777777" w:rsidR="00750BD0" w:rsidRDefault="00750BD0" w:rsidP="00750BD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E9284AE" w14:textId="77777777" w:rsidR="00750BD0" w:rsidRDefault="00750BD0" w:rsidP="00750BD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5F8D702" w14:textId="77777777" w:rsidR="00750BD0" w:rsidRDefault="00750BD0" w:rsidP="00750BD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65D52BA" w14:textId="77777777" w:rsidR="00750BD0" w:rsidRDefault="00750BD0" w:rsidP="00750BD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53B6BBC" w14:textId="77777777" w:rsidR="00750BD0" w:rsidRDefault="00750BD0" w:rsidP="00750BD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A0CDAF" w14:textId="77777777" w:rsidR="00750BD0" w:rsidRDefault="00750BD0" w:rsidP="00750BD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AFF89DD" w14:textId="77777777" w:rsidR="00750BD0" w:rsidRDefault="00750BD0" w:rsidP="00750BD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858D493" w14:textId="77777777" w:rsidR="00750BD0" w:rsidRDefault="00750BD0" w:rsidP="00750BD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2DFFDD2" w14:textId="77777777" w:rsidR="00750BD0" w:rsidRDefault="00750BD0" w:rsidP="00750BD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61922C6" w14:textId="77777777" w:rsidR="00750BD0" w:rsidRDefault="00750BD0" w:rsidP="00750BD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D57FCB2" w14:textId="77777777" w:rsidR="00750BD0" w:rsidRDefault="00750BD0" w:rsidP="00750BD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385E851" w14:textId="77777777" w:rsidR="00750BD0" w:rsidRDefault="00750BD0" w:rsidP="00750BD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32E5958" w14:textId="77777777" w:rsidR="00750BD0" w:rsidRDefault="00750BD0" w:rsidP="00750BD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42670B7" w14:textId="77777777" w:rsidR="00750BD0" w:rsidRDefault="00750BD0" w:rsidP="00750BD0">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20052" w14:textId="0088FF1B" w:rsidR="00680A82" w:rsidRPr="008C1B61" w:rsidRDefault="00680A82" w:rsidP="00680A82">
    <w:pPr>
      <w:tabs>
        <w:tab w:val="center" w:pos="4536"/>
        <w:tab w:val="right" w:pos="9072"/>
      </w:tabs>
      <w:suppressAutoHyphens/>
      <w:overflowPunct w:val="0"/>
      <w:autoSpaceDE w:val="0"/>
      <w:jc w:val="center"/>
      <w:textAlignment w:val="baseline"/>
      <w:rPr>
        <w:rFonts w:ascii="Verdana" w:hAnsi="Verdana" w:cs="Verdana"/>
        <w:i/>
        <w:sz w:val="16"/>
        <w:szCs w:val="16"/>
        <w:lang w:eastAsia="zh-CN"/>
      </w:rPr>
    </w:pPr>
    <w:bookmarkStart w:id="4" w:name="_Hlk195184849"/>
    <w:bookmarkStart w:id="5" w:name="_Hlk195184850"/>
    <w:bookmarkStart w:id="6" w:name="_Hlk195184911"/>
    <w:bookmarkStart w:id="7" w:name="_Hlk195184912"/>
    <w:bookmarkStart w:id="8" w:name="_Hlk195184913"/>
    <w:bookmarkStart w:id="9" w:name="_Hlk195184914"/>
    <w:bookmarkStart w:id="10" w:name="_Hlk195184941"/>
    <w:bookmarkStart w:id="11" w:name="_Hlk195184942"/>
    <w:bookmarkStart w:id="12" w:name="_Hlk195185017"/>
    <w:bookmarkStart w:id="13" w:name="_Hlk195185018"/>
    <w:bookmarkStart w:id="14" w:name="_Hlk195185103"/>
    <w:bookmarkStart w:id="15" w:name="_Hlk195185104"/>
    <w:r w:rsidRPr="00680A82">
      <w:rPr>
        <w:rFonts w:ascii="Arial" w:hAnsi="Arial" w:cs="Arial"/>
        <w:noProof/>
        <w:sz w:val="24"/>
        <w:szCs w:val="24"/>
      </w:rPr>
      <w:pict w14:anchorId="58974A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alt="Obraz zawierający tekst, Czcionka, biały, zrzut ekranu&#10;&#10;Opis wygenerowany automatycznie" style="width:309.75pt;height:61.5pt;visibility:visible;mso-wrap-style:square">
          <v:imagedata r:id="rId1" o:title="Obraz zawierający tekst, Czcionka, biały, zrzut ekranu&#10;&#10;Opis wygenerowany automatycznie"/>
        </v:shape>
      </w:pict>
    </w:r>
  </w:p>
  <w:bookmarkEnd w:id="4"/>
  <w:bookmarkEnd w:id="5"/>
  <w:bookmarkEnd w:id="6"/>
  <w:bookmarkEnd w:id="7"/>
  <w:bookmarkEnd w:id="8"/>
  <w:bookmarkEnd w:id="9"/>
  <w:bookmarkEnd w:id="10"/>
  <w:bookmarkEnd w:id="11"/>
  <w:bookmarkEnd w:id="12"/>
  <w:bookmarkEnd w:id="13"/>
  <w:bookmarkEnd w:id="14"/>
  <w:bookmarkEnd w:id="15"/>
  <w:p w14:paraId="6DCE3E83" w14:textId="77777777" w:rsidR="00680A82" w:rsidRDefault="00680A8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1964621">
    <w:abstractNumId w:val="19"/>
  </w:num>
  <w:num w:numId="2" w16cid:durableId="825365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5733186">
    <w:abstractNumId w:val="29"/>
  </w:num>
  <w:num w:numId="4" w16cid:durableId="91976297">
    <w:abstractNumId w:val="11"/>
  </w:num>
  <w:num w:numId="5" w16cid:durableId="157964749">
    <w:abstractNumId w:val="30"/>
  </w:num>
  <w:num w:numId="6" w16cid:durableId="1639531955">
    <w:abstractNumId w:val="32"/>
  </w:num>
  <w:num w:numId="7" w16cid:durableId="711077945">
    <w:abstractNumId w:val="35"/>
  </w:num>
  <w:num w:numId="8" w16cid:durableId="1010723297">
    <w:abstractNumId w:val="25"/>
  </w:num>
  <w:num w:numId="9" w16cid:durableId="955411968">
    <w:abstractNumId w:val="39"/>
  </w:num>
  <w:num w:numId="10" w16cid:durableId="1193373765">
    <w:abstractNumId w:val="27"/>
  </w:num>
  <w:num w:numId="11" w16cid:durableId="1517769065">
    <w:abstractNumId w:val="6"/>
  </w:num>
  <w:num w:numId="12" w16cid:durableId="1874882071">
    <w:abstractNumId w:val="10"/>
  </w:num>
  <w:num w:numId="13" w16cid:durableId="1194612662">
    <w:abstractNumId w:val="14"/>
  </w:num>
  <w:num w:numId="14" w16cid:durableId="414592826">
    <w:abstractNumId w:val="40"/>
  </w:num>
  <w:num w:numId="15" w16cid:durableId="186912738">
    <w:abstractNumId w:val="13"/>
  </w:num>
  <w:num w:numId="16" w16cid:durableId="145054510">
    <w:abstractNumId w:val="9"/>
  </w:num>
  <w:num w:numId="17" w16cid:durableId="710884165">
    <w:abstractNumId w:val="37"/>
  </w:num>
  <w:num w:numId="18" w16cid:durableId="374082135">
    <w:abstractNumId w:val="28"/>
  </w:num>
  <w:num w:numId="19" w16cid:durableId="1617909652">
    <w:abstractNumId w:val="23"/>
  </w:num>
  <w:num w:numId="20" w16cid:durableId="348408556">
    <w:abstractNumId w:val="26"/>
  </w:num>
  <w:num w:numId="21" w16cid:durableId="322007970">
    <w:abstractNumId w:val="20"/>
  </w:num>
  <w:num w:numId="22" w16cid:durableId="1783760759">
    <w:abstractNumId w:val="0"/>
  </w:num>
  <w:num w:numId="23" w16cid:durableId="98792761">
    <w:abstractNumId w:val="38"/>
  </w:num>
  <w:num w:numId="24" w16cid:durableId="1582525494">
    <w:abstractNumId w:val="18"/>
  </w:num>
  <w:num w:numId="25" w16cid:durableId="706416964">
    <w:abstractNumId w:val="3"/>
  </w:num>
  <w:num w:numId="26" w16cid:durableId="313334663">
    <w:abstractNumId w:val="31"/>
  </w:num>
  <w:num w:numId="27" w16cid:durableId="10082180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4993378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545413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635455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3098670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936850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646244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375171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547087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13710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2014630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765701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9006040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883173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426434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500182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583232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084447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423496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903447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48527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039749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47ADF"/>
    <w:rsid w:val="000033EA"/>
    <w:rsid w:val="0002467C"/>
    <w:rsid w:val="00040A7A"/>
    <w:rsid w:val="0007315E"/>
    <w:rsid w:val="000936CA"/>
    <w:rsid w:val="00097182"/>
    <w:rsid w:val="000B1A00"/>
    <w:rsid w:val="000C0F66"/>
    <w:rsid w:val="00147ADF"/>
    <w:rsid w:val="001764D4"/>
    <w:rsid w:val="001F341B"/>
    <w:rsid w:val="002430FD"/>
    <w:rsid w:val="00267340"/>
    <w:rsid w:val="00275C59"/>
    <w:rsid w:val="002A477D"/>
    <w:rsid w:val="002E46B7"/>
    <w:rsid w:val="002F13AA"/>
    <w:rsid w:val="00337165"/>
    <w:rsid w:val="003974EB"/>
    <w:rsid w:val="003C6167"/>
    <w:rsid w:val="003F1749"/>
    <w:rsid w:val="00496551"/>
    <w:rsid w:val="004A692C"/>
    <w:rsid w:val="004C4EC3"/>
    <w:rsid w:val="0050219D"/>
    <w:rsid w:val="00512FD2"/>
    <w:rsid w:val="00516E7C"/>
    <w:rsid w:val="00523F87"/>
    <w:rsid w:val="00593CEB"/>
    <w:rsid w:val="005C6D38"/>
    <w:rsid w:val="005D2104"/>
    <w:rsid w:val="00614C95"/>
    <w:rsid w:val="00660027"/>
    <w:rsid w:val="00680A82"/>
    <w:rsid w:val="0069339E"/>
    <w:rsid w:val="006C6D7C"/>
    <w:rsid w:val="006F51B5"/>
    <w:rsid w:val="006F7905"/>
    <w:rsid w:val="00714F51"/>
    <w:rsid w:val="00731F6E"/>
    <w:rsid w:val="00750BD0"/>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B3402"/>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66B32"/>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338757"/>
  <w15:chartTrackingRefBased/>
  <w15:docId w15:val="{2CF9FE6A-3535-4B5D-9858-583984D8F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50BD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750BD0"/>
    <w:rPr>
      <w:b/>
      <w:bCs/>
    </w:rPr>
  </w:style>
  <w:style w:type="character" w:customStyle="1" w:styleId="StopkaZnak">
    <w:name w:val="Stopka Znak"/>
    <w:link w:val="Stopka"/>
    <w:uiPriority w:val="99"/>
    <w:rsid w:val="00680A8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4</TotalTime>
  <Pages>11</Pages>
  <Words>3639</Words>
  <Characters>21839</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25428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2026-10-20T10:12:00Z</cp:lastPrinted>
  <dcterms:created xsi:type="dcterms:W3CDTF">2026-10-20T10:07:00Z</dcterms:created>
  <dcterms:modified xsi:type="dcterms:W3CDTF">2026-10-20T10:12:00Z</dcterms:modified>
</cp:coreProperties>
</file>