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6F4DC" w14:textId="77777777" w:rsidR="00BB162A" w:rsidRPr="002A16E2" w:rsidRDefault="00BB162A" w:rsidP="00BB162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87C5E1E" w14:textId="77777777" w:rsidR="00BB162A" w:rsidRPr="002A16E2" w:rsidRDefault="00BB162A" w:rsidP="00BB162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633A451" w14:textId="77777777" w:rsidR="00BB162A" w:rsidRPr="002A16E2" w:rsidRDefault="00BB162A" w:rsidP="00BB162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6337984" w14:textId="77777777" w:rsidR="00BB162A" w:rsidRPr="002A16E2" w:rsidRDefault="00BB162A" w:rsidP="00BB162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FC9785E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F1BAFEC" w14:textId="77777777" w:rsidR="00BB162A" w:rsidRPr="00FA50AF" w:rsidRDefault="00BB162A" w:rsidP="00BB162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38E1A8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5359351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361677C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ACBF0D0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CE24390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F46C9A5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9B2B315" w14:textId="77777777" w:rsidR="00BB162A" w:rsidRPr="002A16E2" w:rsidRDefault="00BB162A" w:rsidP="00BB16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78CF516" w14:textId="77777777" w:rsidR="00BB162A" w:rsidRPr="002A16E2" w:rsidRDefault="00BB162A" w:rsidP="00BB162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65A31944" w14:textId="77777777" w:rsidR="00BB162A" w:rsidRPr="002A16E2" w:rsidRDefault="00BB162A" w:rsidP="00BB16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D0D4276" w14:textId="77777777" w:rsidR="00BB162A" w:rsidRPr="002A16E2" w:rsidRDefault="00BB162A" w:rsidP="00BB16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0BB6CE7" w14:textId="77777777" w:rsidR="00BB162A" w:rsidRPr="002A16E2" w:rsidRDefault="00BB162A" w:rsidP="00BB16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14DB10F" w14:textId="77777777" w:rsidR="00BB162A" w:rsidRPr="002A16E2" w:rsidRDefault="00BB162A" w:rsidP="00BB16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C8E6FCE" w14:textId="77777777" w:rsidR="00BB162A" w:rsidRPr="002A16E2" w:rsidRDefault="00BB162A" w:rsidP="00BB162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F640649" w14:textId="77777777" w:rsidR="00BB162A" w:rsidRPr="002A16E2" w:rsidRDefault="00BB162A" w:rsidP="00BB162A">
      <w:pPr>
        <w:ind w:firstLine="3969"/>
        <w:rPr>
          <w:b/>
          <w:sz w:val="22"/>
          <w:szCs w:val="22"/>
        </w:rPr>
      </w:pPr>
    </w:p>
    <w:p w14:paraId="0B51C6D6" w14:textId="52872771" w:rsidR="00BB162A" w:rsidRDefault="00BB162A" w:rsidP="00BB162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F0943" w:rsidRPr="006F0943">
        <w:rPr>
          <w:b/>
        </w:rPr>
        <w:t xml:space="preserve">Dostawa urządzeń infrastruktury </w:t>
      </w:r>
      <w:proofErr w:type="spellStart"/>
      <w:r w:rsidR="006F0943" w:rsidRPr="006F0943">
        <w:rPr>
          <w:b/>
        </w:rPr>
        <w:t>IoT</w:t>
      </w:r>
      <w:proofErr w:type="spellEnd"/>
      <w:r w:rsidR="006F0943" w:rsidRPr="006F0943">
        <w:rPr>
          <w:b/>
        </w:rPr>
        <w:t xml:space="preserve"> w celu budowy stanowisk dydaktycznych do testowania bezpieczeństwa cyfrowego urządzeń przemysłowych na potrzeby </w:t>
      </w:r>
      <w:proofErr w:type="spellStart"/>
      <w:r w:rsidR="006F0943" w:rsidRPr="006F0943">
        <w:rPr>
          <w:b/>
        </w:rPr>
        <w:t>WIMiR</w:t>
      </w:r>
      <w:proofErr w:type="spellEnd"/>
      <w:r w:rsidR="006F0943" w:rsidRPr="006F0943">
        <w:rPr>
          <w:b/>
        </w:rPr>
        <w:t xml:space="preserve"> </w:t>
      </w:r>
      <w:r w:rsidR="006F0943">
        <w:rPr>
          <w:b/>
        </w:rPr>
        <w:br/>
      </w:r>
      <w:r w:rsidR="006F0943" w:rsidRPr="006F0943">
        <w:rPr>
          <w:b/>
        </w:rPr>
        <w:t>w ramach projektu KOMPAS AGH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5.5</w:t>
      </w:r>
      <w:r w:rsidR="006F0943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0.2026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</w:t>
      </w:r>
      <w:r w:rsidR="006F0943">
        <w:rPr>
          <w:sz w:val="22"/>
          <w:szCs w:val="22"/>
        </w:rPr>
        <w:t xml:space="preserve"> </w:t>
      </w:r>
      <w:r w:rsidRPr="002A16E2">
        <w:rPr>
          <w:sz w:val="22"/>
          <w:szCs w:val="22"/>
        </w:rPr>
        <w:t>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B162A" w:rsidRPr="00B93542" w14:paraId="73F39706" w14:textId="77777777" w:rsidTr="0065107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45A894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610F62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97DF5F" w14:textId="77777777" w:rsidR="00BB162A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producenta/model</w:t>
            </w:r>
          </w:p>
          <w:p w14:paraId="1560FEE7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1FB10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6BD6E322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D472C8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443DFE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370B2339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531567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2B68E623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519EC2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04474B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1D3E23E4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B162A" w:rsidRPr="00B93542" w14:paraId="39F63807" w14:textId="77777777" w:rsidTr="0065107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F5C008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D4E0AE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BC2AA8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BD58C1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2C944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017E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D30AA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4DB3C4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BB162A" w:rsidRPr="00B93542" w14:paraId="4CC98A75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D02582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B237" w14:textId="3C104363" w:rsidR="00BB162A" w:rsidRPr="00866CAE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Chmurowa brama montowana w szafie serwerowej o wydajności 10 </w:t>
            </w:r>
            <w:proofErr w:type="spellStart"/>
            <w:r>
              <w:rPr>
                <w:b/>
                <w:bCs/>
                <w:sz w:val="16"/>
                <w:szCs w:val="16"/>
              </w:rPr>
              <w:t>Gb</w:t>
            </w:r>
            <w:proofErr w:type="spellEnd"/>
            <w:r>
              <w:rPr>
                <w:b/>
                <w:bCs/>
                <w:sz w:val="16"/>
                <w:szCs w:val="16"/>
              </w:rPr>
              <w:t>/s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8E1E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0032" w14:textId="38A6508B" w:rsidR="00BB162A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BB162A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C32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E8CC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D98CB1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706B8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B162A" w:rsidRPr="00B93542" w14:paraId="4DA477C4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D1923D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CD60" w14:textId="0E3DA417" w:rsidR="00BB162A" w:rsidRPr="00866CAE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Dysk sieciowy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A1B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81A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E3B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1A0A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DAAAA8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D1AB4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B162A" w:rsidRPr="00B93542" w14:paraId="114B2E95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93843A" w14:textId="77777777" w:rsidR="00BB162A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7FBB" w14:textId="7CAB03BA" w:rsidR="00BB162A" w:rsidRPr="00866CAE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Switch zarządzalny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20E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C3B1" w14:textId="3A593513" w:rsidR="00BB162A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BB162A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1041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54D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07BEE4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32D611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B162A" w:rsidRPr="00B93542" w14:paraId="1D244FFD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46CCE5" w14:textId="77777777" w:rsidR="00BB162A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1A9A" w14:textId="18B47C07" w:rsidR="00BB162A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Switch </w:t>
            </w:r>
            <w:proofErr w:type="spellStart"/>
            <w:r>
              <w:rPr>
                <w:b/>
                <w:bCs/>
                <w:sz w:val="16"/>
                <w:szCs w:val="16"/>
              </w:rPr>
              <w:t>PoE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3C46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F0FF" w14:textId="67134448" w:rsidR="00BB162A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BB162A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1683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A26B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D9B2F7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B3B49A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2FB94D13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D9B4CC" w14:textId="72CEABD1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CA42" w14:textId="158689E5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Punkt dostępowy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F8C8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C9FA" w14:textId="622B226D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53EF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E90A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261027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469B1D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62A1F29B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10B0CC" w14:textId="32324610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3B48" w14:textId="0F367EB2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Kamera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0356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CD57" w14:textId="70D02B50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46F0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5833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7695C2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5C2FC8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0E4D5B58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44833F" w14:textId="48B60780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D62F" w14:textId="076DC4FF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Dysk twardy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C229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66C0" w14:textId="2A83C712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B501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DEB8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E846AE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EC7B91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60CF5107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1AE600" w14:textId="5B63A56D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6D9B" w14:textId="05D301D0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Kabel DAC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CAD3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A957" w14:textId="3291DB14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3A49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788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EC6B0C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D37F81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419D033C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A25528" w14:textId="3F91F4DB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A1D7" w14:textId="1AEF5454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Światłowodowy transmiter i odbiornik SFP+ 850nm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ABCB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59CB" w14:textId="71021EE5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B2C9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B464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C24567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ED81E5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2FB3A5C9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D03F95" w14:textId="07961FC5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E1EA" w14:textId="5BCBB936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Światłowodowy transmiter </w:t>
            </w:r>
            <w:r>
              <w:rPr>
                <w:b/>
                <w:bCs/>
                <w:sz w:val="16"/>
                <w:szCs w:val="16"/>
              </w:rPr>
              <w:lastRenderedPageBreak/>
              <w:t>i odbiornik SFP+ 1310nm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9CFC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3442" w14:textId="1A31EE7A" w:rsidR="008467E7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911C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9D6F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E9A95C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12CF9E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467E7" w:rsidRPr="00B93542" w14:paraId="39744491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3E6E53" w14:textId="436B6C90" w:rsidR="008467E7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2D8F" w14:textId="14AB833C" w:rsidR="008467E7" w:rsidRDefault="008467E7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Transmiter-odbiornik </w:t>
            </w:r>
            <w:proofErr w:type="spellStart"/>
            <w:r>
              <w:rPr>
                <w:b/>
                <w:bCs/>
                <w:sz w:val="16"/>
                <w:szCs w:val="16"/>
              </w:rPr>
              <w:t>ethernet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A4C2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033" w14:textId="52D41BC8" w:rsidR="008467E7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D9AE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CA72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FA2FE9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0CD5D5" w14:textId="77777777" w:rsidR="008467E7" w:rsidRPr="00B93542" w:rsidRDefault="008467E7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AA0F19" w:rsidRPr="00B93542" w14:paraId="27E6C7F4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B2271" w14:textId="7D0C2276" w:rsidR="00AA0F19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4534" w14:textId="7978A1F0" w:rsidR="00AA0F19" w:rsidRDefault="00AA0F19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Serwer NAS z dwoma kieszeniami na dyski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DB58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7C3" w14:textId="4980F206" w:rsidR="00AA0F19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D0AE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8FF0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D58CCF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879187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AA0F19" w:rsidRPr="00B93542" w14:paraId="252695CD" w14:textId="77777777" w:rsidTr="00651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B88C9B" w14:textId="3FCBA4F0" w:rsidR="00AA0F19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FAA4" w14:textId="2F6E9DED" w:rsidR="00AA0F19" w:rsidRDefault="00AA0F19" w:rsidP="00651073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Modem 5G z prędkością pobierania 3,4 </w:t>
            </w:r>
            <w:proofErr w:type="spellStart"/>
            <w:r>
              <w:rPr>
                <w:b/>
                <w:bCs/>
                <w:sz w:val="16"/>
                <w:szCs w:val="16"/>
              </w:rPr>
              <w:t>Gbps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, prędkością wysyłania 560 </w:t>
            </w:r>
            <w:proofErr w:type="spellStart"/>
            <w:r>
              <w:rPr>
                <w:b/>
                <w:bCs/>
                <w:sz w:val="16"/>
                <w:szCs w:val="16"/>
              </w:rPr>
              <w:t>Mbps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215F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1168" w14:textId="728A8991" w:rsidR="00AA0F19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78BA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6F62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14C728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295174" w14:textId="77777777" w:rsidR="00AA0F19" w:rsidRPr="00B93542" w:rsidRDefault="00AA0F19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B162A" w:rsidRPr="00B93542" w14:paraId="7F2FB3BC" w14:textId="77777777" w:rsidTr="0065107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1D60CC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23173B51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4D4B57A9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C1F0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130255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4D512B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B162A" w:rsidRPr="00B93542" w14:paraId="30563B58" w14:textId="77777777" w:rsidTr="00651073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0F40AF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3831707C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5BB52900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4FF2CAAD" w14:textId="77777777" w:rsidR="00BB162A" w:rsidRPr="00B93542" w:rsidRDefault="00BB162A" w:rsidP="0065107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72F7967" w14:textId="77777777" w:rsidR="00BB162A" w:rsidRPr="00971306" w:rsidRDefault="00BB162A" w:rsidP="00BB162A">
      <w:pPr>
        <w:widowControl w:val="0"/>
        <w:ind w:right="1"/>
        <w:jc w:val="both"/>
        <w:rPr>
          <w:b/>
          <w:sz w:val="22"/>
          <w:szCs w:val="22"/>
        </w:rPr>
      </w:pPr>
    </w:p>
    <w:p w14:paraId="70D3A6F7" w14:textId="5EA2864A" w:rsidR="00AA0F19" w:rsidRPr="002A16E2" w:rsidRDefault="00AA0F19" w:rsidP="005842F0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5842F0">
        <w:rPr>
          <w:i/>
          <w:iCs/>
          <w:sz w:val="22"/>
          <w:szCs w:val="22"/>
        </w:rPr>
        <w:br/>
      </w:r>
      <w:r w:rsidRPr="002A16E2">
        <w:rPr>
          <w:i/>
          <w:iCs/>
          <w:sz w:val="22"/>
          <w:szCs w:val="22"/>
        </w:rPr>
        <w:t xml:space="preserve">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serwer oraz urządzenia sieciowe (chmurową bramę,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, punkt dostępowy,  </w:t>
      </w:r>
      <w:r w:rsidR="005842F0">
        <w:rPr>
          <w:b/>
          <w:bCs/>
          <w:i/>
          <w:iCs/>
          <w:sz w:val="22"/>
          <w:szCs w:val="22"/>
        </w:rPr>
        <w:t xml:space="preserve">światłowodowe transmitery, modem 5G)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3516DD5" w14:textId="77777777" w:rsidR="00BB162A" w:rsidRDefault="00BB162A" w:rsidP="00BB162A">
      <w:pPr>
        <w:widowControl w:val="0"/>
        <w:ind w:right="1"/>
        <w:jc w:val="both"/>
        <w:rPr>
          <w:sz w:val="22"/>
          <w:szCs w:val="22"/>
        </w:rPr>
      </w:pPr>
    </w:p>
    <w:p w14:paraId="15EF89AE" w14:textId="77777777" w:rsidR="00BB162A" w:rsidRPr="002A16E2" w:rsidRDefault="00BB162A" w:rsidP="00BB162A">
      <w:pPr>
        <w:tabs>
          <w:tab w:val="right" w:pos="9000"/>
        </w:tabs>
        <w:rPr>
          <w:sz w:val="22"/>
          <w:szCs w:val="22"/>
        </w:rPr>
      </w:pPr>
    </w:p>
    <w:p w14:paraId="21819115" w14:textId="36DB8865" w:rsidR="00BB162A" w:rsidRPr="005B5A90" w:rsidRDefault="00BB162A" w:rsidP="00BB162A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14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>otrzymania zamówienia</w:t>
      </w:r>
      <w:r w:rsidR="00500702">
        <w:rPr>
          <w:b/>
          <w:bCs/>
          <w:sz w:val="22"/>
          <w:szCs w:val="22"/>
        </w:rPr>
        <w:t xml:space="preserve"> na serwer i </w:t>
      </w:r>
      <w:r w:rsidR="001A15F0">
        <w:rPr>
          <w:b/>
          <w:bCs/>
          <w:sz w:val="22"/>
          <w:szCs w:val="22"/>
        </w:rPr>
        <w:t>urządzenia</w:t>
      </w:r>
      <w:r w:rsidR="00500702">
        <w:rPr>
          <w:b/>
          <w:bCs/>
          <w:sz w:val="22"/>
          <w:szCs w:val="22"/>
        </w:rPr>
        <w:t xml:space="preserve"> sieciowe</w:t>
      </w:r>
      <w:r>
        <w:rPr>
          <w:b/>
          <w:bCs/>
          <w:sz w:val="22"/>
          <w:szCs w:val="22"/>
        </w:rPr>
        <w:t xml:space="preserve">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</w:p>
    <w:p w14:paraId="02A7A74D" w14:textId="6423F585" w:rsidR="00BB162A" w:rsidRPr="005B5A90" w:rsidRDefault="00BB162A" w:rsidP="00BB162A">
      <w:pPr>
        <w:widowControl w:val="0"/>
      </w:pPr>
      <w:r w:rsidRPr="002A16E2">
        <w:rPr>
          <w:b/>
          <w:sz w:val="22"/>
          <w:szCs w:val="22"/>
        </w:rPr>
        <w:t xml:space="preserve">Okres udzielonej gwarancji </w:t>
      </w:r>
      <w:r w:rsidR="00496B0A">
        <w:rPr>
          <w:b/>
          <w:sz w:val="22"/>
          <w:szCs w:val="22"/>
        </w:rPr>
        <w:t xml:space="preserve">na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 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4C9F230" w14:textId="77777777" w:rsidR="00BB162A" w:rsidRDefault="00BB162A" w:rsidP="00BB162A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25D04A5" w14:textId="77777777" w:rsidR="00BB162A" w:rsidRPr="002A16E2" w:rsidRDefault="00BB162A" w:rsidP="00BB162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587D308" w14:textId="77777777" w:rsidR="00BB162A" w:rsidRPr="00E63BA7" w:rsidRDefault="00BB162A" w:rsidP="00BB162A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B7B061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FF634E1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3578C0F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0A4D9A4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3E3947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282452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063B39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1AE6F3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11AF20A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1C4238E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94C1B9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1D8B1F4" w14:textId="77777777" w:rsidR="00BB162A" w:rsidRDefault="00BB162A" w:rsidP="00BB16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A91B239" w14:textId="77777777" w:rsidR="00BB162A" w:rsidRDefault="00BB162A" w:rsidP="00BB162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26EE4E4" w14:textId="77777777" w:rsidR="00BB162A" w:rsidRDefault="00BB162A" w:rsidP="00BB162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434FAA70" w14:textId="77777777" w:rsidR="00BB162A" w:rsidRDefault="00BB162A" w:rsidP="00BB16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24A5996" w14:textId="77777777" w:rsidR="00BB162A" w:rsidRDefault="00BB162A" w:rsidP="00BB1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5BB398" w14:textId="77777777" w:rsidR="00BB162A" w:rsidRDefault="00BB162A" w:rsidP="00BB16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05C1D6" w14:textId="77777777" w:rsidR="00BB162A" w:rsidRDefault="00BB162A" w:rsidP="00BB16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E9ECA2" w14:textId="77777777" w:rsidR="00BB162A" w:rsidRDefault="00BB162A" w:rsidP="00BB1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162A" w14:paraId="6E0C4F23" w14:textId="77777777" w:rsidTr="006510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7DE0B" w14:textId="77777777" w:rsidR="00BB162A" w:rsidRDefault="00BB162A" w:rsidP="00651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E01A5" w14:textId="77777777" w:rsidR="00BB162A" w:rsidRDefault="00BB162A" w:rsidP="00651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311F2E1" w14:textId="77777777" w:rsidR="00BB162A" w:rsidRDefault="00BB162A" w:rsidP="00651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F8DB5" w14:textId="77777777" w:rsidR="00BB162A" w:rsidRDefault="00BB162A" w:rsidP="00651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B162A" w14:paraId="0B4BB646" w14:textId="77777777" w:rsidTr="006510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4F19E" w14:textId="77777777" w:rsidR="00BB162A" w:rsidRDefault="00BB162A" w:rsidP="0065107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616A3" w14:textId="77777777" w:rsidR="00BB162A" w:rsidRDefault="00BB162A" w:rsidP="0065107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F35B2" w14:textId="77777777" w:rsidR="00BB162A" w:rsidRDefault="00BB162A" w:rsidP="0065107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BB162A" w14:paraId="2A987718" w14:textId="77777777" w:rsidTr="006510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C4F47" w14:textId="77777777" w:rsidR="00BB162A" w:rsidRDefault="00BB162A" w:rsidP="0065107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4B4E" w14:textId="77777777" w:rsidR="00BB162A" w:rsidRDefault="00BB162A" w:rsidP="0065107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DA8F" w14:textId="77777777" w:rsidR="00BB162A" w:rsidRDefault="00BB162A" w:rsidP="0065107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61D90B6" w14:textId="77777777" w:rsidR="00BB162A" w:rsidRDefault="00BB162A" w:rsidP="00BB1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7456A6A" w14:textId="77777777" w:rsidR="00BB162A" w:rsidRDefault="00BB162A" w:rsidP="00BB162A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D10253F" w14:textId="77777777" w:rsidR="00BB162A" w:rsidRDefault="00BB162A" w:rsidP="00BB162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F71B954" w14:textId="77777777" w:rsidR="00BB162A" w:rsidRDefault="00BB162A" w:rsidP="00BB162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8DFA462" w14:textId="77777777" w:rsidR="00BB162A" w:rsidRDefault="00BB162A" w:rsidP="00BB162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6B2076A" w14:textId="77777777" w:rsidR="00BB162A" w:rsidRDefault="00BB162A" w:rsidP="00BB162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6D32FBF" w14:textId="77777777" w:rsidR="00BB162A" w:rsidRDefault="00BB162A" w:rsidP="00BB162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EDB7BBE" w14:textId="77777777" w:rsidR="00BB162A" w:rsidRDefault="00BB162A" w:rsidP="00BB1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26FB33" w14:textId="77777777" w:rsidR="00BB162A" w:rsidRDefault="00BB162A" w:rsidP="00BB162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37F7878" w14:textId="77777777" w:rsidR="00BB162A" w:rsidRDefault="00BB162A" w:rsidP="00BB1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C3D5C21" w14:textId="77777777" w:rsidR="00BB162A" w:rsidRDefault="00BB162A" w:rsidP="00BB162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040ADF" w14:textId="77777777" w:rsidR="00BB162A" w:rsidRDefault="00BB162A" w:rsidP="00BB162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B21DF49" w14:textId="77777777" w:rsidR="00BB162A" w:rsidRDefault="00BB162A" w:rsidP="00BB162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7FB7ED" w14:textId="77777777" w:rsidR="00BB162A" w:rsidRDefault="00BB162A" w:rsidP="00BB162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7BFF915" w14:textId="77777777" w:rsidR="00BB162A" w:rsidRDefault="00BB162A" w:rsidP="00BB162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AC36962" w14:textId="77777777" w:rsidR="00BB162A" w:rsidRPr="00FB3F21" w:rsidRDefault="00BB162A" w:rsidP="00BB162A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05AE8469" w14:textId="77777777" w:rsidR="00BB162A" w:rsidRPr="0014207C" w:rsidRDefault="00BB162A" w:rsidP="00BB162A"/>
    <w:p w14:paraId="131A5F47" w14:textId="77777777" w:rsidR="00BB162A" w:rsidRPr="00A80C02" w:rsidRDefault="00BB162A" w:rsidP="00BB162A"/>
    <w:p w14:paraId="75C5E3EE" w14:textId="77777777" w:rsidR="00BB162A" w:rsidRPr="00821DAF" w:rsidRDefault="00BB162A" w:rsidP="00BB162A"/>
    <w:p w14:paraId="1303C9C8" w14:textId="77777777" w:rsidR="00FE545C" w:rsidRPr="00BB162A" w:rsidRDefault="00FE545C" w:rsidP="00BB162A"/>
    <w:sectPr w:rsidR="00FE545C" w:rsidRPr="00BB162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F9296" w14:textId="77777777" w:rsidR="00075AFE" w:rsidRDefault="00075AFE">
      <w:r>
        <w:separator/>
      </w:r>
    </w:p>
  </w:endnote>
  <w:endnote w:type="continuationSeparator" w:id="0">
    <w:p w14:paraId="76FBF9EC" w14:textId="77777777" w:rsidR="00075AFE" w:rsidRDefault="0007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FD3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724F6" w14:textId="77777777" w:rsidR="00075AFE" w:rsidRDefault="00075AFE">
      <w:r>
        <w:separator/>
      </w:r>
    </w:p>
  </w:footnote>
  <w:footnote w:type="continuationSeparator" w:id="0">
    <w:p w14:paraId="7C596F21" w14:textId="77777777" w:rsidR="00075AFE" w:rsidRDefault="00075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ED30" w14:textId="4E9C3CE0" w:rsidR="00500702" w:rsidRPr="008C1B61" w:rsidRDefault="00500702" w:rsidP="00500702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0" w:name="_Hlk195184849"/>
    <w:bookmarkStart w:id="1" w:name="_Hlk195184850"/>
    <w:bookmarkStart w:id="2" w:name="_Hlk195184911"/>
    <w:bookmarkStart w:id="3" w:name="_Hlk195184912"/>
    <w:bookmarkStart w:id="4" w:name="_Hlk195184913"/>
    <w:bookmarkStart w:id="5" w:name="_Hlk195184914"/>
    <w:bookmarkStart w:id="6" w:name="_Hlk195184941"/>
    <w:bookmarkStart w:id="7" w:name="_Hlk195184942"/>
    <w:bookmarkStart w:id="8" w:name="_Hlk195185017"/>
    <w:bookmarkStart w:id="9" w:name="_Hlk195185018"/>
    <w:bookmarkStart w:id="10" w:name="_Hlk195185103"/>
    <w:bookmarkStart w:id="11" w:name="_Hlk195185104"/>
    <w:r w:rsidRPr="00500702">
      <w:rPr>
        <w:rFonts w:ascii="Arial" w:hAnsi="Arial" w:cs="Arial"/>
        <w:noProof/>
      </w:rPr>
      <w:pict w14:anchorId="2E92AA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031555BB" w14:textId="4572010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82243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3681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6278346">
    <w:abstractNumId w:val="0"/>
  </w:num>
  <w:num w:numId="4" w16cid:durableId="1457094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3FB"/>
    <w:rsid w:val="00012286"/>
    <w:rsid w:val="000550B5"/>
    <w:rsid w:val="000704FC"/>
    <w:rsid w:val="00071CCC"/>
    <w:rsid w:val="00075AFE"/>
    <w:rsid w:val="000B731D"/>
    <w:rsid w:val="000D6134"/>
    <w:rsid w:val="000E09C7"/>
    <w:rsid w:val="000F6589"/>
    <w:rsid w:val="00106636"/>
    <w:rsid w:val="00116EC6"/>
    <w:rsid w:val="001801DD"/>
    <w:rsid w:val="001A15F0"/>
    <w:rsid w:val="001D4612"/>
    <w:rsid w:val="00207E98"/>
    <w:rsid w:val="002723B0"/>
    <w:rsid w:val="002F13AA"/>
    <w:rsid w:val="00315A4A"/>
    <w:rsid w:val="003D73FB"/>
    <w:rsid w:val="00496B0A"/>
    <w:rsid w:val="004A373F"/>
    <w:rsid w:val="004B7300"/>
    <w:rsid w:val="004C6753"/>
    <w:rsid w:val="00500702"/>
    <w:rsid w:val="005842F0"/>
    <w:rsid w:val="00595C87"/>
    <w:rsid w:val="005D2C65"/>
    <w:rsid w:val="005E6D94"/>
    <w:rsid w:val="00603047"/>
    <w:rsid w:val="00611842"/>
    <w:rsid w:val="0063384F"/>
    <w:rsid w:val="00643C6F"/>
    <w:rsid w:val="00646202"/>
    <w:rsid w:val="0065290F"/>
    <w:rsid w:val="006815F6"/>
    <w:rsid w:val="006F0943"/>
    <w:rsid w:val="007748F0"/>
    <w:rsid w:val="007A4321"/>
    <w:rsid w:val="00833933"/>
    <w:rsid w:val="008467E7"/>
    <w:rsid w:val="00853083"/>
    <w:rsid w:val="008B2F0C"/>
    <w:rsid w:val="008B4928"/>
    <w:rsid w:val="008D2AB8"/>
    <w:rsid w:val="008F1C66"/>
    <w:rsid w:val="00970FE4"/>
    <w:rsid w:val="00A0022B"/>
    <w:rsid w:val="00A346FE"/>
    <w:rsid w:val="00A4011D"/>
    <w:rsid w:val="00A47B4D"/>
    <w:rsid w:val="00A83018"/>
    <w:rsid w:val="00AA0F19"/>
    <w:rsid w:val="00B774DC"/>
    <w:rsid w:val="00BB162A"/>
    <w:rsid w:val="00C77F1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627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59485"/>
  <w15:chartTrackingRefBased/>
  <w15:docId w15:val="{153E7C65-B472-42EB-9600-1294F4A6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6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861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2026-10-20T10:14:00Z</cp:lastPrinted>
  <dcterms:created xsi:type="dcterms:W3CDTF">2026-10-20T10:16:00Z</dcterms:created>
  <dcterms:modified xsi:type="dcterms:W3CDTF">2026-10-20T10:16:00Z</dcterms:modified>
</cp:coreProperties>
</file>