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91123" w14:textId="77777777" w:rsidR="00E2302D" w:rsidRPr="009475A8" w:rsidRDefault="00E2302D" w:rsidP="00E230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62343C3" w14:textId="77777777" w:rsidR="00E2302D" w:rsidRPr="0063626E" w:rsidRDefault="00E2302D" w:rsidP="00E2302D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1EB38D4" w14:textId="77777777" w:rsidR="00E2302D" w:rsidRPr="0063626E" w:rsidRDefault="00E2302D" w:rsidP="00E2302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7EFDE35" w14:textId="77777777" w:rsidR="00E2302D" w:rsidRPr="0063626E" w:rsidRDefault="00E2302D" w:rsidP="00E2302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82C4BC8" w14:textId="77777777" w:rsidR="00E2302D" w:rsidRPr="0063626E" w:rsidRDefault="00E2302D" w:rsidP="00E2302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663F7CB" w14:textId="77777777" w:rsidR="00E2302D" w:rsidRPr="0063626E" w:rsidRDefault="00E2302D" w:rsidP="00E2302D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426132A" w14:textId="77777777" w:rsidR="00E2302D" w:rsidRPr="0063626E" w:rsidRDefault="00E2302D" w:rsidP="00E2302D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3BA2C2A" w14:textId="77777777" w:rsidR="00E2302D" w:rsidRPr="0063626E" w:rsidRDefault="00E2302D" w:rsidP="00E2302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83D357A" w14:textId="77777777" w:rsidR="00E2302D" w:rsidRPr="0063626E" w:rsidRDefault="00E2302D" w:rsidP="00E2302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F396AA6" w14:textId="77777777" w:rsidR="00E2302D" w:rsidRPr="0063626E" w:rsidRDefault="00E2302D" w:rsidP="00E2302D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8BD60A3" w14:textId="77777777" w:rsidR="00E2302D" w:rsidRPr="0063626E" w:rsidRDefault="00E2302D" w:rsidP="00E2302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4310A48" w14:textId="77777777" w:rsidR="00E2302D" w:rsidRPr="0063626E" w:rsidRDefault="00E2302D" w:rsidP="00E2302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864476B" w14:textId="77777777" w:rsidR="00E2302D" w:rsidRPr="00432E10" w:rsidRDefault="00E2302D" w:rsidP="00E2302D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A14B6DA" w14:textId="77777777" w:rsidR="00E2302D" w:rsidRPr="00432E10" w:rsidRDefault="00E2302D" w:rsidP="00E2302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B7A104" w14:textId="77777777" w:rsidR="00E2302D" w:rsidRPr="00432E10" w:rsidRDefault="00E2302D" w:rsidP="00E2302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AA8C56E" w14:textId="77777777" w:rsidR="00E2302D" w:rsidRPr="00432E10" w:rsidRDefault="00E2302D" w:rsidP="00E2302D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7AB08E5" w14:textId="5EADA9A4" w:rsidR="00E2302D" w:rsidRPr="00432E10" w:rsidRDefault="00E2302D" w:rsidP="00E2302D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82CF0" w:rsidRPr="00A82CF0">
        <w:rPr>
          <w:rFonts w:eastAsia="Times New Roman" w:cs="Calibri"/>
          <w:b/>
          <w:lang w:eastAsia="pl-PL"/>
        </w:rPr>
        <w:t xml:space="preserve">Dostawa urządzeń infrastruktury </w:t>
      </w:r>
      <w:proofErr w:type="spellStart"/>
      <w:r w:rsidR="00A82CF0" w:rsidRPr="00A82CF0">
        <w:rPr>
          <w:rFonts w:eastAsia="Times New Roman" w:cs="Calibri"/>
          <w:b/>
          <w:lang w:eastAsia="pl-PL"/>
        </w:rPr>
        <w:t>IoT</w:t>
      </w:r>
      <w:proofErr w:type="spellEnd"/>
      <w:r w:rsidR="00A82CF0" w:rsidRPr="00A82CF0">
        <w:rPr>
          <w:rFonts w:eastAsia="Times New Roman" w:cs="Calibri"/>
          <w:b/>
          <w:lang w:eastAsia="pl-PL"/>
        </w:rPr>
        <w:t xml:space="preserve"> w celu budowy stanowisk dydaktycznych do testowania bezpieczeństwa cyfrowego urządzeń przemysłowych na potrzeby </w:t>
      </w:r>
      <w:proofErr w:type="spellStart"/>
      <w:r w:rsidR="00A82CF0" w:rsidRPr="00A82CF0">
        <w:rPr>
          <w:rFonts w:eastAsia="Times New Roman" w:cs="Calibri"/>
          <w:b/>
          <w:lang w:eastAsia="pl-PL"/>
        </w:rPr>
        <w:t>WIMiR</w:t>
      </w:r>
      <w:proofErr w:type="spellEnd"/>
      <w:r w:rsidR="00A82CF0" w:rsidRPr="00A82CF0">
        <w:rPr>
          <w:rFonts w:eastAsia="Times New Roman" w:cs="Calibri"/>
          <w:b/>
          <w:lang w:eastAsia="pl-PL"/>
        </w:rPr>
        <w:t xml:space="preserve"> w ramach projektu KOMPAS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0E7A8E">
        <w:rPr>
          <w:rFonts w:eastAsia="Times New Roman" w:cs="Calibri"/>
          <w:b/>
          <w:bCs/>
          <w:lang w:eastAsia="pl-PL"/>
        </w:rPr>
        <w:t>KC-DE-zp.25.</w:t>
      </w:r>
      <w:r w:rsidR="00A82CF0">
        <w:rPr>
          <w:rFonts w:eastAsia="Times New Roman" w:cs="Calibri"/>
          <w:b/>
          <w:bCs/>
          <w:lang w:eastAsia="pl-PL"/>
        </w:rPr>
        <w:t>530</w:t>
      </w:r>
      <w:r w:rsidRPr="000E7A8E">
        <w:rPr>
          <w:rFonts w:eastAsia="Times New Roman" w:cs="Calibri"/>
          <w:b/>
          <w:bCs/>
          <w:lang w:eastAsia="pl-PL"/>
        </w:rPr>
        <w:t>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780FD74" w14:textId="77777777" w:rsidR="00E2302D" w:rsidRPr="00432E10" w:rsidRDefault="00E2302D" w:rsidP="00E2302D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A8810D2" w14:textId="77777777" w:rsidR="00E2302D" w:rsidRPr="00432E10" w:rsidRDefault="00E2302D" w:rsidP="00E2302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0FA45A6" w14:textId="77777777" w:rsidR="00E2302D" w:rsidRPr="00432E10" w:rsidRDefault="00E2302D" w:rsidP="00E2302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C4EA05D" w14:textId="77777777" w:rsidR="00E2302D" w:rsidRPr="00432E10" w:rsidRDefault="00E2302D" w:rsidP="00E2302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F6AC5F6" w14:textId="77777777" w:rsidR="00E2302D" w:rsidRPr="00432E10" w:rsidRDefault="00E2302D" w:rsidP="00E2302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0E3939DC" w14:textId="77777777" w:rsidR="00E2302D" w:rsidRPr="00432E10" w:rsidRDefault="00E2302D" w:rsidP="00E2302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46D73B1" w14:textId="77777777" w:rsidR="00E2302D" w:rsidRPr="00432E10" w:rsidRDefault="00E2302D" w:rsidP="00E2302D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5FC296D" w14:textId="77777777" w:rsidR="00E2302D" w:rsidRPr="00432E10" w:rsidRDefault="00E2302D" w:rsidP="00E2302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</w:r>
      <w:r w:rsidRPr="00432E10"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14:paraId="6CF309DE" w14:textId="77777777" w:rsidR="00E2302D" w:rsidRPr="00432E10" w:rsidRDefault="00E2302D" w:rsidP="00E2302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8D8D92" w14:textId="28FF5C0C" w:rsidR="005103B9" w:rsidRPr="00E2302D" w:rsidRDefault="00E2302D" w:rsidP="00E2302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E2302D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C38A" w14:textId="77777777" w:rsidR="001B6DE3" w:rsidRDefault="001B6DE3" w:rsidP="0038231F">
      <w:pPr>
        <w:spacing w:after="0" w:line="240" w:lineRule="auto"/>
      </w:pPr>
      <w:r>
        <w:separator/>
      </w:r>
    </w:p>
  </w:endnote>
  <w:endnote w:type="continuationSeparator" w:id="0">
    <w:p w14:paraId="1B62B3D8" w14:textId="77777777" w:rsidR="001B6DE3" w:rsidRDefault="001B6D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F45A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E8FBF2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B73CB" w14:textId="77777777" w:rsidR="001B6DE3" w:rsidRDefault="001B6DE3" w:rsidP="0038231F">
      <w:pPr>
        <w:spacing w:after="0" w:line="240" w:lineRule="auto"/>
      </w:pPr>
      <w:r>
        <w:separator/>
      </w:r>
    </w:p>
  </w:footnote>
  <w:footnote w:type="continuationSeparator" w:id="0">
    <w:p w14:paraId="2BF4E15F" w14:textId="77777777" w:rsidR="001B6DE3" w:rsidRDefault="001B6DE3" w:rsidP="0038231F">
      <w:pPr>
        <w:spacing w:after="0" w:line="240" w:lineRule="auto"/>
      </w:pPr>
      <w:r>
        <w:continuationSeparator/>
      </w:r>
    </w:p>
  </w:footnote>
  <w:footnote w:id="1">
    <w:p w14:paraId="05F33FBF" w14:textId="77777777" w:rsidR="00E2302D" w:rsidRDefault="00E2302D" w:rsidP="00E2302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FE12E4B" w14:textId="77777777" w:rsidR="00E2302D" w:rsidRDefault="00E2302D" w:rsidP="00E2302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13C88" w14:textId="0AA3143A" w:rsidR="00111B4A" w:rsidRPr="008C1B61" w:rsidRDefault="00111B4A" w:rsidP="00111B4A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0" w:name="_Hlk195184849"/>
    <w:bookmarkStart w:id="1" w:name="_Hlk195184850"/>
    <w:bookmarkStart w:id="2" w:name="_Hlk195184911"/>
    <w:bookmarkStart w:id="3" w:name="_Hlk195184912"/>
    <w:bookmarkStart w:id="4" w:name="_Hlk195184913"/>
    <w:bookmarkStart w:id="5" w:name="_Hlk195184914"/>
    <w:bookmarkStart w:id="6" w:name="_Hlk195184941"/>
    <w:bookmarkStart w:id="7" w:name="_Hlk195184942"/>
    <w:bookmarkStart w:id="8" w:name="_Hlk195185017"/>
    <w:bookmarkStart w:id="9" w:name="_Hlk195185018"/>
    <w:bookmarkStart w:id="10" w:name="_Hlk195185103"/>
    <w:bookmarkStart w:id="11" w:name="_Hlk195185104"/>
    <w:r w:rsidRPr="00111B4A">
      <w:rPr>
        <w:rFonts w:ascii="Arial" w:hAnsi="Arial" w:cs="Arial"/>
        <w:noProof/>
        <w:sz w:val="24"/>
        <w:szCs w:val="24"/>
      </w:rPr>
      <w:pict w14:anchorId="0CDF46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633536">
    <w:abstractNumId w:val="7"/>
  </w:num>
  <w:num w:numId="2" w16cid:durableId="919407286">
    <w:abstractNumId w:val="0"/>
  </w:num>
  <w:num w:numId="3" w16cid:durableId="370687239">
    <w:abstractNumId w:val="6"/>
  </w:num>
  <w:num w:numId="4" w16cid:durableId="2017531751">
    <w:abstractNumId w:val="9"/>
  </w:num>
  <w:num w:numId="5" w16cid:durableId="175580564">
    <w:abstractNumId w:val="8"/>
  </w:num>
  <w:num w:numId="6" w16cid:durableId="1351570526">
    <w:abstractNumId w:val="5"/>
  </w:num>
  <w:num w:numId="7" w16cid:durableId="1341154854">
    <w:abstractNumId w:val="1"/>
  </w:num>
  <w:num w:numId="8" w16cid:durableId="2131895371">
    <w:abstractNumId w:val="3"/>
  </w:num>
  <w:num w:numId="9" w16cid:durableId="45305028">
    <w:abstractNumId w:val="2"/>
  </w:num>
  <w:num w:numId="10" w16cid:durableId="939065424">
    <w:abstractNumId w:val="4"/>
  </w:num>
  <w:num w:numId="11" w16cid:durableId="10481487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4A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1B4A"/>
    <w:rsid w:val="001902D2"/>
    <w:rsid w:val="001B6DE3"/>
    <w:rsid w:val="001C6945"/>
    <w:rsid w:val="001F027E"/>
    <w:rsid w:val="00203A40"/>
    <w:rsid w:val="002168A8"/>
    <w:rsid w:val="002244A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13A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86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6E0F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4B6B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2CF0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302D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844C25"/>
  <w15:chartTrackingRefBased/>
  <w15:docId w15:val="{A08D94A8-9F02-4DFC-822A-878352674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02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2026-10-20T10:13:00Z</cp:lastPrinted>
  <dcterms:created xsi:type="dcterms:W3CDTF">2026-10-20T10:13:00Z</dcterms:created>
  <dcterms:modified xsi:type="dcterms:W3CDTF">2026-10-20T10:13:00Z</dcterms:modified>
</cp:coreProperties>
</file>