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5B5FE" w14:textId="16061B0D" w:rsidR="00D665F5" w:rsidRDefault="00D65982" w:rsidP="00D665F5">
      <w:pPr>
        <w:spacing w:after="240"/>
        <w:jc w:val="right"/>
        <w:rPr>
          <w:sz w:val="22"/>
          <w:szCs w:val="22"/>
        </w:rPr>
      </w:pPr>
      <w:r w:rsidRPr="00D6598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65982">
        <w:rPr>
          <w:sz w:val="22"/>
          <w:szCs w:val="22"/>
        </w:rPr>
        <w:t>2026-11-05</w:t>
      </w:r>
    </w:p>
    <w:p w14:paraId="7353A48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7643C52" w14:textId="77777777" w:rsidR="00D65982" w:rsidRPr="00D65982" w:rsidRDefault="00D65982" w:rsidP="00577BC6">
      <w:pPr>
        <w:spacing w:after="40"/>
        <w:rPr>
          <w:b/>
          <w:bCs/>
          <w:sz w:val="22"/>
          <w:szCs w:val="22"/>
        </w:rPr>
      </w:pPr>
      <w:r w:rsidRPr="00D65982">
        <w:rPr>
          <w:b/>
          <w:bCs/>
          <w:sz w:val="22"/>
          <w:szCs w:val="22"/>
        </w:rPr>
        <w:t>Akademia Górniczo - Hutnicza</w:t>
      </w:r>
    </w:p>
    <w:p w14:paraId="24BEF3E4" w14:textId="77777777" w:rsidR="00D65982" w:rsidRPr="00D65982" w:rsidRDefault="00D65982" w:rsidP="00577BC6">
      <w:pPr>
        <w:spacing w:after="40"/>
        <w:rPr>
          <w:b/>
          <w:bCs/>
          <w:sz w:val="22"/>
          <w:szCs w:val="22"/>
        </w:rPr>
      </w:pPr>
      <w:r w:rsidRPr="00D65982">
        <w:rPr>
          <w:b/>
          <w:bCs/>
          <w:sz w:val="22"/>
          <w:szCs w:val="22"/>
        </w:rPr>
        <w:t>im. Stanisława Staszica w Krakowie</w:t>
      </w:r>
    </w:p>
    <w:p w14:paraId="6ADB5496" w14:textId="4C9F27A0" w:rsidR="00D665F5" w:rsidRPr="00D91931" w:rsidRDefault="00D65982" w:rsidP="00577BC6">
      <w:pPr>
        <w:spacing w:after="40"/>
        <w:rPr>
          <w:b/>
          <w:bCs/>
          <w:sz w:val="22"/>
          <w:szCs w:val="22"/>
        </w:rPr>
      </w:pPr>
      <w:r w:rsidRPr="00D65982">
        <w:rPr>
          <w:b/>
          <w:bCs/>
          <w:sz w:val="22"/>
          <w:szCs w:val="22"/>
        </w:rPr>
        <w:t>Dział Zamówień Publicznych</w:t>
      </w:r>
    </w:p>
    <w:p w14:paraId="7B48E969" w14:textId="197CE078" w:rsidR="00D665F5" w:rsidRPr="00BD5546" w:rsidRDefault="00D65982" w:rsidP="00D665F5">
      <w:pPr>
        <w:rPr>
          <w:sz w:val="22"/>
          <w:szCs w:val="22"/>
        </w:rPr>
      </w:pPr>
      <w:r w:rsidRPr="00D6598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65982">
        <w:rPr>
          <w:sz w:val="22"/>
          <w:szCs w:val="22"/>
        </w:rPr>
        <w:t>30</w:t>
      </w:r>
    </w:p>
    <w:p w14:paraId="372F6924" w14:textId="6DB34D3C" w:rsidR="00D665F5" w:rsidRPr="00BD5546" w:rsidRDefault="00D65982" w:rsidP="00D665F5">
      <w:pPr>
        <w:rPr>
          <w:sz w:val="22"/>
          <w:szCs w:val="22"/>
        </w:rPr>
      </w:pPr>
      <w:r w:rsidRPr="00D6598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65982">
        <w:rPr>
          <w:sz w:val="22"/>
          <w:szCs w:val="22"/>
        </w:rPr>
        <w:t>Kraków</w:t>
      </w:r>
    </w:p>
    <w:p w14:paraId="30E157A1" w14:textId="29253AEC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5982" w:rsidRPr="00D65982">
        <w:rPr>
          <w:b/>
          <w:sz w:val="22"/>
          <w:szCs w:val="22"/>
        </w:rPr>
        <w:t>KC-DE-zp.25.479.2026</w:t>
      </w:r>
      <w:r w:rsidR="00A80738">
        <w:rPr>
          <w:sz w:val="24"/>
        </w:rPr>
        <w:tab/>
        <w:t xml:space="preserve"> </w:t>
      </w:r>
    </w:p>
    <w:p w14:paraId="4FEB95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C9A9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7165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60760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69D2CE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6D0A103" w14:textId="75343EA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65982" w:rsidRPr="00D65982">
        <w:rPr>
          <w:sz w:val="22"/>
          <w:szCs w:val="22"/>
        </w:rPr>
        <w:t>przetarg</w:t>
      </w:r>
      <w:r w:rsidR="00CF63C4">
        <w:rPr>
          <w:sz w:val="22"/>
          <w:szCs w:val="22"/>
        </w:rPr>
        <w:t>u</w:t>
      </w:r>
      <w:r w:rsidR="00D65982" w:rsidRPr="00D65982">
        <w:rPr>
          <w:sz w:val="22"/>
          <w:szCs w:val="22"/>
        </w:rPr>
        <w:t xml:space="preserve"> nieograniczon</w:t>
      </w:r>
      <w:r w:rsidR="00CF63C4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CBDDD08" w14:textId="2E76BC48" w:rsidR="00A80738" w:rsidRPr="00577BC6" w:rsidRDefault="00D6598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65982">
        <w:rPr>
          <w:b/>
          <w:sz w:val="22"/>
          <w:szCs w:val="22"/>
        </w:rPr>
        <w:t xml:space="preserve">Dostawa 8 szt. jednostek komputerowych typu Small Form </w:t>
      </w:r>
      <w:proofErr w:type="spellStart"/>
      <w:r w:rsidRPr="00D65982">
        <w:rPr>
          <w:b/>
          <w:sz w:val="22"/>
          <w:szCs w:val="22"/>
        </w:rPr>
        <w:t>Factor</w:t>
      </w:r>
      <w:proofErr w:type="spellEnd"/>
      <w:r w:rsidRPr="00D65982">
        <w:rPr>
          <w:b/>
          <w:sz w:val="22"/>
          <w:szCs w:val="22"/>
        </w:rPr>
        <w:t xml:space="preserve"> (SFF) na potrzeby COK AGH</w:t>
      </w:r>
    </w:p>
    <w:p w14:paraId="4AD5802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BA248EF" w14:textId="3570AB74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65982" w:rsidRPr="00D65982">
        <w:rPr>
          <w:sz w:val="22"/>
          <w:szCs w:val="22"/>
        </w:rPr>
        <w:t>05/11/2026</w:t>
      </w:r>
      <w:r w:rsidR="00FF4AB1" w:rsidRPr="00577BC6">
        <w:rPr>
          <w:sz w:val="22"/>
          <w:szCs w:val="22"/>
        </w:rPr>
        <w:t xml:space="preserve"> o godz. </w:t>
      </w:r>
      <w:r w:rsidR="00D65982" w:rsidRPr="00D6598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F5F5F3F" w14:textId="77777777" w:rsidTr="003F57CD">
        <w:tc>
          <w:tcPr>
            <w:tcW w:w="993" w:type="dxa"/>
            <w:vAlign w:val="center"/>
          </w:tcPr>
          <w:p w14:paraId="1BD4E0D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0C1DC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847A3B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5982" w:rsidRPr="00493F8C" w14:paraId="170BBB24" w14:textId="77777777" w:rsidTr="00CD52CD">
        <w:tc>
          <w:tcPr>
            <w:tcW w:w="993" w:type="dxa"/>
            <w:vAlign w:val="center"/>
          </w:tcPr>
          <w:p w14:paraId="3D3472CA" w14:textId="66CEA127" w:rsidR="00D65982" w:rsidRPr="00490DC0" w:rsidRDefault="00D65982" w:rsidP="00CD52CD">
            <w:pPr>
              <w:spacing w:before="120" w:after="120"/>
              <w:jc w:val="center"/>
            </w:pPr>
            <w:r w:rsidRPr="00D65982">
              <w:t>1</w:t>
            </w:r>
          </w:p>
        </w:tc>
        <w:tc>
          <w:tcPr>
            <w:tcW w:w="5244" w:type="dxa"/>
          </w:tcPr>
          <w:p w14:paraId="20248A6C" w14:textId="1DB8D63E" w:rsidR="00D65982" w:rsidRPr="00490DC0" w:rsidRDefault="00D65982" w:rsidP="00CD52CD">
            <w:pPr>
              <w:spacing w:before="40"/>
            </w:pPr>
            <w:r w:rsidRPr="00D65982">
              <w:t>AV Multimedia Małysz i Spółka Sp. J.</w:t>
            </w:r>
          </w:p>
          <w:p w14:paraId="34DF1F50" w14:textId="1DA0D436" w:rsidR="00D65982" w:rsidRPr="00490DC0" w:rsidRDefault="00D65982" w:rsidP="00CD52CD">
            <w:r w:rsidRPr="00D65982">
              <w:t>ul. Głowackiego</w:t>
            </w:r>
            <w:r w:rsidRPr="00490DC0">
              <w:t xml:space="preserve"> </w:t>
            </w:r>
            <w:r w:rsidRPr="00D65982">
              <w:t>7/7</w:t>
            </w:r>
            <w:r w:rsidRPr="00490DC0">
              <w:t xml:space="preserve"> </w:t>
            </w:r>
          </w:p>
          <w:p w14:paraId="6EC0FDE0" w14:textId="6967347D" w:rsidR="00D65982" w:rsidRPr="00490DC0" w:rsidRDefault="00D65982" w:rsidP="00CD52CD">
            <w:pPr>
              <w:spacing w:after="40"/>
              <w:jc w:val="both"/>
            </w:pPr>
            <w:r w:rsidRPr="00D65982">
              <w:t>25-368</w:t>
            </w:r>
            <w:r w:rsidRPr="00490DC0">
              <w:t xml:space="preserve"> </w:t>
            </w:r>
            <w:r w:rsidRPr="00D65982">
              <w:t>Kielce</w:t>
            </w:r>
          </w:p>
        </w:tc>
        <w:tc>
          <w:tcPr>
            <w:tcW w:w="2835" w:type="dxa"/>
            <w:vAlign w:val="center"/>
          </w:tcPr>
          <w:p w14:paraId="7CD874F4" w14:textId="6580D944" w:rsidR="00D65982" w:rsidRPr="00490DC0" w:rsidRDefault="00D65982" w:rsidP="00CD52CD">
            <w:pPr>
              <w:spacing w:before="120" w:after="120"/>
              <w:jc w:val="both"/>
            </w:pPr>
            <w:r w:rsidRPr="00D65982">
              <w:t>50 774.40 zł</w:t>
            </w:r>
          </w:p>
        </w:tc>
      </w:tr>
      <w:tr w:rsidR="00D65982" w:rsidRPr="00493F8C" w14:paraId="329230E4" w14:textId="77777777" w:rsidTr="00CD52CD">
        <w:tc>
          <w:tcPr>
            <w:tcW w:w="993" w:type="dxa"/>
            <w:vAlign w:val="center"/>
          </w:tcPr>
          <w:p w14:paraId="1B1BE431" w14:textId="63814A0A" w:rsidR="00D65982" w:rsidRPr="00490DC0" w:rsidRDefault="00D65982" w:rsidP="00CD52CD">
            <w:pPr>
              <w:spacing w:before="120" w:after="120"/>
              <w:jc w:val="center"/>
            </w:pPr>
            <w:r w:rsidRPr="00D65982">
              <w:t>2</w:t>
            </w:r>
          </w:p>
        </w:tc>
        <w:tc>
          <w:tcPr>
            <w:tcW w:w="5244" w:type="dxa"/>
          </w:tcPr>
          <w:p w14:paraId="180DE127" w14:textId="5CE98905" w:rsidR="00D65982" w:rsidRPr="00490DC0" w:rsidRDefault="00D65982" w:rsidP="00CD52CD">
            <w:pPr>
              <w:spacing w:before="40"/>
            </w:pPr>
            <w:proofErr w:type="spellStart"/>
            <w:r w:rsidRPr="00D65982">
              <w:t>MuflonDev</w:t>
            </w:r>
            <w:proofErr w:type="spellEnd"/>
            <w:r w:rsidRPr="00D65982">
              <w:t xml:space="preserve"> Jędrzej Kaniewski</w:t>
            </w:r>
          </w:p>
          <w:p w14:paraId="6783553B" w14:textId="316F9F80" w:rsidR="00D65982" w:rsidRPr="00490DC0" w:rsidRDefault="00D65982" w:rsidP="00CD52CD">
            <w:r w:rsidRPr="00D65982">
              <w:t>Prosta</w:t>
            </w:r>
            <w:r w:rsidRPr="00490DC0">
              <w:t xml:space="preserve"> </w:t>
            </w:r>
            <w:r w:rsidRPr="00D65982">
              <w:t>33M/1</w:t>
            </w:r>
            <w:r w:rsidRPr="00490DC0">
              <w:t xml:space="preserve"> </w:t>
            </w:r>
          </w:p>
          <w:p w14:paraId="34699DE3" w14:textId="02785CE5" w:rsidR="00D65982" w:rsidRPr="00490DC0" w:rsidRDefault="00D65982" w:rsidP="00CD52CD">
            <w:pPr>
              <w:spacing w:after="40"/>
              <w:jc w:val="both"/>
            </w:pPr>
            <w:r w:rsidRPr="00D65982">
              <w:t>05-092</w:t>
            </w:r>
            <w:r w:rsidRPr="00490DC0">
              <w:t xml:space="preserve"> </w:t>
            </w:r>
            <w:r w:rsidRPr="00D65982">
              <w:t>Łomianki</w:t>
            </w:r>
          </w:p>
        </w:tc>
        <w:tc>
          <w:tcPr>
            <w:tcW w:w="2835" w:type="dxa"/>
            <w:vAlign w:val="center"/>
          </w:tcPr>
          <w:p w14:paraId="52DAE50E" w14:textId="64003BA9" w:rsidR="00D65982" w:rsidRPr="00490DC0" w:rsidRDefault="00D65982" w:rsidP="00CD52CD">
            <w:pPr>
              <w:spacing w:before="120" w:after="120"/>
              <w:jc w:val="both"/>
            </w:pPr>
            <w:r w:rsidRPr="00D65982">
              <w:t>44 211.12 zł</w:t>
            </w:r>
          </w:p>
        </w:tc>
      </w:tr>
      <w:tr w:rsidR="00D65982" w:rsidRPr="00493F8C" w14:paraId="18C36409" w14:textId="77777777" w:rsidTr="00CD52CD">
        <w:tc>
          <w:tcPr>
            <w:tcW w:w="993" w:type="dxa"/>
            <w:vAlign w:val="center"/>
          </w:tcPr>
          <w:p w14:paraId="77FD9F01" w14:textId="573763CB" w:rsidR="00D65982" w:rsidRPr="00490DC0" w:rsidRDefault="00D65982" w:rsidP="00CD52CD">
            <w:pPr>
              <w:spacing w:before="120" w:after="120"/>
              <w:jc w:val="center"/>
            </w:pPr>
            <w:r w:rsidRPr="00D65982">
              <w:t>3</w:t>
            </w:r>
          </w:p>
        </w:tc>
        <w:tc>
          <w:tcPr>
            <w:tcW w:w="5244" w:type="dxa"/>
          </w:tcPr>
          <w:p w14:paraId="57C9D6AF" w14:textId="23EBFE4D" w:rsidR="00D65982" w:rsidRPr="00490DC0" w:rsidRDefault="00D65982" w:rsidP="00CD52CD">
            <w:pPr>
              <w:spacing w:before="40"/>
            </w:pPr>
            <w:proofErr w:type="spellStart"/>
            <w:r w:rsidRPr="00D65982">
              <w:t>Framko</w:t>
            </w:r>
            <w:proofErr w:type="spellEnd"/>
            <w:r w:rsidRPr="00D65982">
              <w:t xml:space="preserve"> 2  spółka  jawna  J. Strykowski, S. Miazga</w:t>
            </w:r>
          </w:p>
          <w:p w14:paraId="753DD202" w14:textId="6FA775BE" w:rsidR="00D65982" w:rsidRPr="00490DC0" w:rsidRDefault="00D65982" w:rsidP="00CD52CD">
            <w:r w:rsidRPr="00D65982">
              <w:t>ul. Duża</w:t>
            </w:r>
            <w:r w:rsidRPr="00490DC0">
              <w:t xml:space="preserve"> </w:t>
            </w:r>
            <w:r w:rsidRPr="00D65982">
              <w:t>22</w:t>
            </w:r>
            <w:r w:rsidRPr="00490DC0">
              <w:t xml:space="preserve"> </w:t>
            </w:r>
          </w:p>
          <w:p w14:paraId="5FAEA025" w14:textId="5F9BAAF0" w:rsidR="00D65982" w:rsidRPr="00490DC0" w:rsidRDefault="00D65982" w:rsidP="00CD52CD">
            <w:pPr>
              <w:spacing w:after="40"/>
              <w:jc w:val="both"/>
            </w:pPr>
            <w:r w:rsidRPr="00D65982">
              <w:t>25-013</w:t>
            </w:r>
            <w:r w:rsidRPr="00490DC0">
              <w:t xml:space="preserve"> </w:t>
            </w:r>
            <w:r w:rsidRPr="00D65982">
              <w:t>Kielce</w:t>
            </w:r>
          </w:p>
        </w:tc>
        <w:tc>
          <w:tcPr>
            <w:tcW w:w="2835" w:type="dxa"/>
            <w:vAlign w:val="center"/>
          </w:tcPr>
          <w:p w14:paraId="49428A60" w14:textId="0EDDA178" w:rsidR="00D65982" w:rsidRPr="00490DC0" w:rsidRDefault="00D65982" w:rsidP="00CD52CD">
            <w:pPr>
              <w:spacing w:before="120" w:after="120"/>
              <w:jc w:val="both"/>
            </w:pPr>
            <w:r w:rsidRPr="00D65982">
              <w:t>43 983.82 zł</w:t>
            </w:r>
          </w:p>
        </w:tc>
      </w:tr>
    </w:tbl>
    <w:p w14:paraId="5D5E9E1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7BC57" w14:textId="77777777" w:rsidR="004824FF" w:rsidRDefault="004824FF">
      <w:r>
        <w:separator/>
      </w:r>
    </w:p>
  </w:endnote>
  <w:endnote w:type="continuationSeparator" w:id="0">
    <w:p w14:paraId="405CF2E7" w14:textId="77777777" w:rsidR="004824FF" w:rsidRDefault="00482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486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1743C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8E5F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A15309">
        <v:line id="_x0000_s1025" style="position:absolute;left:0;text-align:left;z-index:251657728" from="-3.85pt,8.7pt" to="455.15pt,8.7pt"/>
      </w:pict>
    </w:r>
  </w:p>
  <w:p w14:paraId="60FAA4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923C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2E865A" w14:textId="77777777" w:rsidR="009F189D" w:rsidRDefault="009F189D">
    <w:pPr>
      <w:pStyle w:val="Stopka"/>
      <w:tabs>
        <w:tab w:val="clear" w:pos="4536"/>
      </w:tabs>
      <w:jc w:val="center"/>
    </w:pPr>
  </w:p>
  <w:p w14:paraId="12E4E4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5D712" w14:textId="77777777" w:rsidR="004824FF" w:rsidRDefault="004824FF">
      <w:r>
        <w:separator/>
      </w:r>
    </w:p>
  </w:footnote>
  <w:footnote w:type="continuationSeparator" w:id="0">
    <w:p w14:paraId="7CB056E8" w14:textId="77777777" w:rsidR="004824FF" w:rsidRDefault="00482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158C8" w14:textId="77777777" w:rsidR="00D65982" w:rsidRDefault="00D659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424FE" w14:textId="77777777" w:rsidR="00D65982" w:rsidRDefault="00D659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D098D" w14:textId="77777777" w:rsidR="00D65982" w:rsidRDefault="00D659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699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824FF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D699F"/>
    <w:rsid w:val="00C236D3"/>
    <w:rsid w:val="00C659E2"/>
    <w:rsid w:val="00CB0802"/>
    <w:rsid w:val="00CE449F"/>
    <w:rsid w:val="00CF63C4"/>
    <w:rsid w:val="00D20908"/>
    <w:rsid w:val="00D65982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7D6086"/>
  <w15:chartTrackingRefBased/>
  <w15:docId w15:val="{FBA9D3C5-1411-47C7-87F6-7C07A89C6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2026-11-05T11:19:00Z</cp:lastPrinted>
  <dcterms:created xsi:type="dcterms:W3CDTF">2026-11-05T11:19:00Z</dcterms:created>
  <dcterms:modified xsi:type="dcterms:W3CDTF">2026-11-05T11:19:00Z</dcterms:modified>
</cp:coreProperties>
</file>