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BF00D" w14:textId="77777777" w:rsidR="00DC6BAC" w:rsidRPr="00240E71" w:rsidRDefault="00DC6BAC" w:rsidP="00DC6BA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9C4F631" w14:textId="77777777" w:rsidR="00DC6BAC" w:rsidRDefault="00DC6BAC" w:rsidP="00DC6BA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425A87B" w14:textId="77777777" w:rsidR="00DC6BAC" w:rsidRPr="0022732C" w:rsidRDefault="00DC6BAC" w:rsidP="00DC6BA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BD3D7F" w14:textId="77777777" w:rsidR="00DC6BAC" w:rsidRDefault="00DC6BAC" w:rsidP="00DC6B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DECD734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208A3DB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082EAB7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9734660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65F86D3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9C41E19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3C38FEE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075780D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8B555B" w14:textId="77777777" w:rsidR="00DC6BAC" w:rsidRPr="0022732C" w:rsidRDefault="00DC6BAC" w:rsidP="00DC6B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D56343D" w14:textId="77777777" w:rsidR="00DC6BAC" w:rsidRDefault="00DC6BAC" w:rsidP="00DC6BAC">
      <w:pPr>
        <w:spacing w:line="360" w:lineRule="auto"/>
      </w:pPr>
      <w:r>
        <w:t>Do: Nazwa i siedziba Zamawiającego:</w:t>
      </w:r>
    </w:p>
    <w:p w14:paraId="7F1EDA21" w14:textId="77777777" w:rsidR="00DC6BAC" w:rsidRPr="00247153" w:rsidRDefault="00DC6BAC" w:rsidP="00DC6BA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5DA31940" w14:textId="77777777" w:rsidR="00DC6BAC" w:rsidRPr="00247153" w:rsidRDefault="00DC6BAC" w:rsidP="00DC6BA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50C906E" w14:textId="77777777" w:rsidR="00DC6BAC" w:rsidRDefault="00DC6BAC" w:rsidP="00DC6BA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5E0DA02E" w14:textId="77777777" w:rsidR="00DC6BAC" w:rsidRDefault="00DC6BAC" w:rsidP="00DC6BA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4BC6E4D8" w14:textId="77777777" w:rsidR="00DC6BAC" w:rsidRDefault="00DC6BAC" w:rsidP="00DC6BA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28460E08" w14:textId="77777777" w:rsidR="00DC6BAC" w:rsidRDefault="00DC6BAC" w:rsidP="00DC6BAC">
      <w:pPr>
        <w:ind w:firstLine="3969"/>
        <w:rPr>
          <w:b/>
        </w:rPr>
      </w:pPr>
    </w:p>
    <w:p w14:paraId="22952166" w14:textId="3455ED4B" w:rsidR="00DC6BAC" w:rsidRDefault="00DC6BAC" w:rsidP="00DC6BA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</w:t>
      </w:r>
      <w:r>
        <w:rPr>
          <w:b/>
        </w:rPr>
        <w:t>547</w:t>
      </w:r>
      <w:r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4E2F0D63" w14:textId="77777777" w:rsidR="00DC6BAC" w:rsidRDefault="00DC6BAC" w:rsidP="00DC6BAC">
      <w:pPr>
        <w:tabs>
          <w:tab w:val="right" w:pos="9000"/>
        </w:tabs>
      </w:pPr>
    </w:p>
    <w:p w14:paraId="7E2165CE" w14:textId="77777777" w:rsidR="00DC6BAC" w:rsidRPr="005F7BDF" w:rsidRDefault="00DC6BAC" w:rsidP="00DC6BA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624B7DAE" w14:textId="77777777" w:rsidR="00DC6BAC" w:rsidRPr="005F7BDF" w:rsidRDefault="00DC6BAC" w:rsidP="00DC6BA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5216125" w14:textId="77777777" w:rsidR="00DC6BAC" w:rsidRPr="005F7BDF" w:rsidRDefault="00DC6BAC" w:rsidP="00DC6BA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C986F40" w14:textId="77777777" w:rsidR="00DC6BAC" w:rsidRPr="005F7BDF" w:rsidRDefault="00DC6BAC" w:rsidP="00DC6BA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EF0EDE6" w14:textId="77777777" w:rsidR="00DC6BAC" w:rsidRPr="005F7BDF" w:rsidRDefault="00DC6BAC" w:rsidP="00DC6BA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BE36FF0" w14:textId="77777777" w:rsidR="00DC6BAC" w:rsidRPr="002969BE" w:rsidRDefault="00DC6BAC" w:rsidP="00DC6BA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F4A2CCC" w14:textId="77777777" w:rsidR="00DC6BAC" w:rsidRPr="002969BE" w:rsidRDefault="00DC6BAC" w:rsidP="00DC6BA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2BA54316" w14:textId="77777777" w:rsidR="00DC6BAC" w:rsidRPr="002969BE" w:rsidRDefault="00DC6BAC" w:rsidP="00DC6BA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7E0B6693" w14:textId="77777777" w:rsidR="00DC6BAC" w:rsidRPr="002969BE" w:rsidRDefault="00DC6BAC" w:rsidP="00DC6BA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166B0F77" w14:textId="77777777" w:rsidR="00DC6BAC" w:rsidRPr="002969BE" w:rsidRDefault="00DC6BAC" w:rsidP="00DC6BA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43CF7A9" w14:textId="77777777" w:rsidR="00DC6BAC" w:rsidRPr="00FE545C" w:rsidRDefault="00DC6BAC" w:rsidP="00DC6BA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1F5E769" w14:textId="77777777" w:rsidR="00DC6BAC" w:rsidRPr="00FE545C" w:rsidRDefault="00DC6BAC" w:rsidP="00DC6BA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1BB78E4" w14:textId="77777777" w:rsidR="00DC6BAC" w:rsidRDefault="00DC6BAC" w:rsidP="00DC6BAC">
      <w:pPr>
        <w:jc w:val="both"/>
        <w:rPr>
          <w:sz w:val="18"/>
          <w:szCs w:val="18"/>
        </w:rPr>
      </w:pPr>
    </w:p>
    <w:p w14:paraId="7019A32F" w14:textId="77777777" w:rsidR="00DC6BAC" w:rsidRDefault="00DC6BAC" w:rsidP="00DC6BA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296328B" w14:textId="77777777" w:rsidR="00DC6BAC" w:rsidRPr="00730EFE" w:rsidRDefault="00DC6BAC" w:rsidP="00DC6BA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71DCAB2" w14:textId="77777777" w:rsidR="00DC6BAC" w:rsidRPr="001D671E" w:rsidRDefault="00DC6BAC" w:rsidP="00DC6B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CF60473" w14:textId="77777777" w:rsidR="00DC6BAC" w:rsidRDefault="00DC6BAC" w:rsidP="00DC6BA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5159E4D" w14:textId="77777777" w:rsidR="00DC6BAC" w:rsidRDefault="00DC6BAC" w:rsidP="00DC6BA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66A060" w14:textId="77777777" w:rsidR="00DC6BAC" w:rsidRDefault="00DC6BAC" w:rsidP="00DC6BA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2369C0" w14:textId="77777777" w:rsidR="00DC6BAC" w:rsidRPr="001D671E" w:rsidRDefault="00DC6BAC" w:rsidP="00DC6B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6BAC" w:rsidRPr="00FE545C" w14:paraId="3C49197A" w14:textId="77777777" w:rsidTr="0090236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CD3B9" w14:textId="77777777" w:rsidR="00DC6BAC" w:rsidRPr="00FE545C" w:rsidRDefault="00DC6BAC" w:rsidP="009023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34C7A" w14:textId="77777777" w:rsidR="00DC6BAC" w:rsidRPr="00FE545C" w:rsidRDefault="00DC6BAC" w:rsidP="009023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749D04A" w14:textId="77777777" w:rsidR="00DC6BAC" w:rsidRPr="00FE545C" w:rsidRDefault="00DC6BAC" w:rsidP="009023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89D58" w14:textId="77777777" w:rsidR="00DC6BAC" w:rsidRPr="00FE545C" w:rsidRDefault="00DC6BAC" w:rsidP="0090236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C6BAC" w:rsidRPr="00FE545C" w14:paraId="35D8D289" w14:textId="77777777" w:rsidTr="009023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3355C" w14:textId="77777777" w:rsidR="00DC6BAC" w:rsidRPr="00FE545C" w:rsidRDefault="00DC6BAC" w:rsidP="0090236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2F4AD" w14:textId="77777777" w:rsidR="00DC6BAC" w:rsidRPr="00FE545C" w:rsidRDefault="00DC6BAC" w:rsidP="009023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133B0" w14:textId="77777777" w:rsidR="00DC6BAC" w:rsidRPr="00FE545C" w:rsidRDefault="00DC6BAC" w:rsidP="009023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C6BAC" w:rsidRPr="00FE545C" w14:paraId="132124B1" w14:textId="77777777" w:rsidTr="009023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1A550" w14:textId="77777777" w:rsidR="00DC6BAC" w:rsidRPr="00FE545C" w:rsidRDefault="00DC6BAC" w:rsidP="0090236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FDC34" w14:textId="77777777" w:rsidR="00DC6BAC" w:rsidRPr="00FE545C" w:rsidRDefault="00DC6BAC" w:rsidP="009023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FB78A" w14:textId="77777777" w:rsidR="00DC6BAC" w:rsidRPr="00FE545C" w:rsidRDefault="00DC6BAC" w:rsidP="0090236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896201" w14:textId="77777777" w:rsidR="00DC6BAC" w:rsidRDefault="00DC6BAC" w:rsidP="00DC6BA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681BA0C" w14:textId="77777777" w:rsidR="00DC6BAC" w:rsidRPr="00D638CC" w:rsidRDefault="00DC6BAC" w:rsidP="00DC6BA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9CB3799" w14:textId="77777777" w:rsidR="00DC6BAC" w:rsidRPr="002F276A" w:rsidRDefault="00DC6BAC" w:rsidP="00DC6BA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420CF3B" w14:textId="77777777" w:rsidR="00DC6BAC" w:rsidRPr="002F276A" w:rsidRDefault="00DC6BAC" w:rsidP="00DC6B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9BB04CA" w14:textId="77777777" w:rsidR="00DC6BAC" w:rsidRPr="002F276A" w:rsidRDefault="00DC6BAC" w:rsidP="00DC6B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6B3AAF9" w14:textId="77777777" w:rsidR="00DC6BAC" w:rsidRPr="002F276A" w:rsidRDefault="00DC6BAC" w:rsidP="00DC6B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5B2FA61" w14:textId="77777777" w:rsidR="00DC6BAC" w:rsidRPr="002F276A" w:rsidRDefault="00DC6BAC" w:rsidP="00DC6B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E3C590C" w14:textId="77777777" w:rsidR="00DC6BAC" w:rsidRDefault="00DC6BAC" w:rsidP="00DC6BA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C30D3DD" w14:textId="77777777" w:rsidR="00DC6BAC" w:rsidRDefault="00DC6BAC" w:rsidP="00DC6BA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3C8918" w14:textId="77777777" w:rsidR="00DC6BAC" w:rsidRDefault="00DC6BAC" w:rsidP="00DC6BA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5644651" w14:textId="77777777" w:rsidR="00DC6BAC" w:rsidRDefault="00DC6BAC" w:rsidP="00DC6BA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EA8126" w14:textId="77777777" w:rsidR="00DC6BAC" w:rsidRDefault="00DC6BAC" w:rsidP="00DC6BA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693B9C" w14:textId="77777777" w:rsidR="00DC6BAC" w:rsidRDefault="00DC6BAC" w:rsidP="00DC6BA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520C157" w14:textId="77777777" w:rsidR="00DC6BAC" w:rsidRDefault="00DC6BAC" w:rsidP="00DC6BA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4A60623" w14:textId="77777777" w:rsidR="00DC6BAC" w:rsidRPr="000B45FE" w:rsidRDefault="00DC6BAC" w:rsidP="00DC6BA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0465D42" w14:textId="77777777" w:rsidR="00DC6BAC" w:rsidRDefault="00DC6BAC" w:rsidP="00DC6BAC">
      <w:pPr>
        <w:jc w:val="both"/>
        <w:rPr>
          <w:sz w:val="22"/>
          <w:szCs w:val="22"/>
        </w:rPr>
      </w:pPr>
    </w:p>
    <w:p w14:paraId="36748013" w14:textId="77777777" w:rsidR="00DC6BAC" w:rsidRDefault="00DC6BAC" w:rsidP="00DC6BAC">
      <w:pPr>
        <w:jc w:val="both"/>
        <w:rPr>
          <w:sz w:val="22"/>
          <w:szCs w:val="22"/>
        </w:rPr>
      </w:pPr>
    </w:p>
    <w:p w14:paraId="2E621D3D" w14:textId="77777777" w:rsidR="00DC6BAC" w:rsidRDefault="00DC6BAC" w:rsidP="00DC6BAC">
      <w:pPr>
        <w:jc w:val="right"/>
        <w:rPr>
          <w:sz w:val="20"/>
          <w:szCs w:val="20"/>
        </w:rPr>
      </w:pPr>
    </w:p>
    <w:p w14:paraId="050879D1" w14:textId="77777777" w:rsidR="00DC6BAC" w:rsidRPr="00423B06" w:rsidRDefault="00DC6BAC" w:rsidP="00DC6BA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135F36F" w14:textId="77777777" w:rsidR="00DC6BAC" w:rsidRPr="00012E38" w:rsidRDefault="00DC6BAC" w:rsidP="00DC6BA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958BAEA" w14:textId="77777777" w:rsidR="00DC6BAC" w:rsidRPr="008B5459" w:rsidRDefault="00DC6BAC" w:rsidP="00DC6BAC"/>
    <w:p w14:paraId="7C0774C0" w14:textId="77777777" w:rsidR="00DC6BAC" w:rsidRPr="00996437" w:rsidRDefault="00DC6BAC" w:rsidP="00DC6BAC"/>
    <w:p w14:paraId="4516F079" w14:textId="77777777" w:rsidR="00DC6BAC" w:rsidRPr="00CB44DD" w:rsidRDefault="00DC6BAC" w:rsidP="00DC6BAC"/>
    <w:p w14:paraId="1C141C37" w14:textId="77777777" w:rsidR="00DC6BAC" w:rsidRPr="00F220BC" w:rsidRDefault="00DC6BAC" w:rsidP="00DC6BAC"/>
    <w:p w14:paraId="0E001086" w14:textId="77777777" w:rsidR="00FE545C" w:rsidRPr="00DC6BAC" w:rsidRDefault="00FE545C" w:rsidP="00DC6BAC"/>
    <w:sectPr w:rsidR="00FE545C" w:rsidRPr="00DC6B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50E29" w14:textId="77777777" w:rsidR="004F3739" w:rsidRDefault="004F3739">
      <w:r>
        <w:separator/>
      </w:r>
    </w:p>
  </w:endnote>
  <w:endnote w:type="continuationSeparator" w:id="0">
    <w:p w14:paraId="685B4629" w14:textId="77777777" w:rsidR="004F3739" w:rsidRDefault="004F3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84C1A" w14:textId="77777777" w:rsidR="00F555E5" w:rsidRDefault="00F555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2527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105C" w14:textId="77777777" w:rsidR="00F555E5" w:rsidRDefault="00F555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59304" w14:textId="77777777" w:rsidR="004F3739" w:rsidRDefault="004F3739">
      <w:r>
        <w:separator/>
      </w:r>
    </w:p>
  </w:footnote>
  <w:footnote w:type="continuationSeparator" w:id="0">
    <w:p w14:paraId="7448DC63" w14:textId="77777777" w:rsidR="004F3739" w:rsidRDefault="004F3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2144E" w14:textId="77777777" w:rsidR="00F555E5" w:rsidRDefault="00F555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A2B3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DB0F4" w14:textId="77777777" w:rsidR="00F555E5" w:rsidRDefault="00F555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1071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3241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0414978">
    <w:abstractNumId w:val="0"/>
  </w:num>
  <w:num w:numId="4" w16cid:durableId="1639141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742"/>
    <w:rsid w:val="00012286"/>
    <w:rsid w:val="0001574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F373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6BAC"/>
    <w:rsid w:val="00E44371"/>
    <w:rsid w:val="00E949B0"/>
    <w:rsid w:val="00EC0BEA"/>
    <w:rsid w:val="00F00591"/>
    <w:rsid w:val="00F51688"/>
    <w:rsid w:val="00F53146"/>
    <w:rsid w:val="00F555E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425AE1"/>
  <w15:chartTrackingRefBased/>
  <w15:docId w15:val="{88057788-D297-440D-AAC9-2337A1F1E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B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2026-10-28T13:17:00Z</cp:lastPrinted>
  <dcterms:created xsi:type="dcterms:W3CDTF">2026-10-28T13:16:00Z</dcterms:created>
  <dcterms:modified xsi:type="dcterms:W3CDTF">2026-10-28T13:17:00Z</dcterms:modified>
</cp:coreProperties>
</file>