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13451B" w14:textId="77777777" w:rsidR="002506F3" w:rsidRPr="009475A8" w:rsidRDefault="002506F3" w:rsidP="002506F3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44ED826" w14:textId="77777777" w:rsidR="002506F3" w:rsidRPr="0063626E" w:rsidRDefault="002506F3" w:rsidP="002506F3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3FC7249D" w14:textId="77777777" w:rsidR="002506F3" w:rsidRPr="0063626E" w:rsidRDefault="002506F3" w:rsidP="002506F3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55D469B5" w14:textId="77777777" w:rsidR="002506F3" w:rsidRPr="0063626E" w:rsidRDefault="002506F3" w:rsidP="002506F3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50E83A51" w14:textId="77777777" w:rsidR="002506F3" w:rsidRPr="0063626E" w:rsidRDefault="002506F3" w:rsidP="002506F3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78120F09" w14:textId="77777777" w:rsidR="002506F3" w:rsidRPr="0063626E" w:rsidRDefault="002506F3" w:rsidP="002506F3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67D7D5C3" w14:textId="77777777" w:rsidR="002506F3" w:rsidRPr="0063626E" w:rsidRDefault="002506F3" w:rsidP="002506F3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5E307FAA" w14:textId="77777777" w:rsidR="002506F3" w:rsidRPr="0063626E" w:rsidRDefault="002506F3" w:rsidP="002506F3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59E9732" w14:textId="77777777" w:rsidR="002506F3" w:rsidRPr="0063626E" w:rsidRDefault="002506F3" w:rsidP="002506F3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301B0500" w14:textId="77777777" w:rsidR="002506F3" w:rsidRPr="0063626E" w:rsidRDefault="002506F3" w:rsidP="002506F3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179B8E72" w14:textId="77777777" w:rsidR="002506F3" w:rsidRPr="0063626E" w:rsidRDefault="002506F3" w:rsidP="002506F3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45B45CCB" w14:textId="77777777" w:rsidR="002506F3" w:rsidRPr="0063626E" w:rsidRDefault="002506F3" w:rsidP="002506F3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3358A61F" w14:textId="77777777" w:rsidR="002506F3" w:rsidRPr="00432E10" w:rsidRDefault="002506F3" w:rsidP="002506F3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AE9CCF3" w14:textId="77777777" w:rsidR="002506F3" w:rsidRPr="00432E10" w:rsidRDefault="002506F3" w:rsidP="002506F3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26687061" w14:textId="77777777" w:rsidR="002506F3" w:rsidRPr="00432E10" w:rsidRDefault="002506F3" w:rsidP="002506F3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0FABF483" w14:textId="77777777" w:rsidR="002506F3" w:rsidRPr="00432E10" w:rsidRDefault="002506F3" w:rsidP="002506F3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52CFECB4" w14:textId="3D5D0703" w:rsidR="002506F3" w:rsidRPr="00432E10" w:rsidRDefault="002506F3" w:rsidP="002506F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Pr="0062498E">
        <w:rPr>
          <w:rFonts w:eastAsia="Times New Roman" w:cs="Calibri"/>
          <w:b/>
          <w:lang w:eastAsia="pl-PL"/>
        </w:rPr>
        <w:t>Dostawa części komputerowych i urządzeń peryferyjnych dla jednostek AGH</w:t>
      </w:r>
      <w:r w:rsidRPr="00432E10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nr sprawy: </w:t>
      </w:r>
      <w:r w:rsidRPr="000E7A8E">
        <w:rPr>
          <w:rFonts w:eastAsia="Times New Roman" w:cs="Calibri"/>
          <w:b/>
          <w:bCs/>
          <w:lang w:eastAsia="pl-PL"/>
        </w:rPr>
        <w:t>KC-DE-zp.25.</w:t>
      </w:r>
      <w:r>
        <w:rPr>
          <w:rFonts w:eastAsia="Times New Roman" w:cs="Calibri"/>
          <w:b/>
          <w:bCs/>
          <w:lang w:eastAsia="pl-PL"/>
        </w:rPr>
        <w:t>547</w:t>
      </w:r>
      <w:r w:rsidRPr="000E7A8E">
        <w:rPr>
          <w:rFonts w:eastAsia="Times New Roman" w:cs="Calibri"/>
          <w:b/>
          <w:bCs/>
          <w:lang w:eastAsia="pl-PL"/>
        </w:rPr>
        <w:t>.2026</w:t>
      </w:r>
      <w:r w:rsidRPr="00432E10">
        <w:rPr>
          <w:rFonts w:eastAsia="Times New Roman" w:cs="Calibri"/>
          <w:lang w:eastAsia="pl-PL"/>
        </w:rPr>
        <w:t xml:space="preserve">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0DB88831" w14:textId="77777777" w:rsidR="002506F3" w:rsidRPr="00432E10" w:rsidRDefault="002506F3" w:rsidP="002506F3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7B4D6842" w14:textId="77777777" w:rsidR="002506F3" w:rsidRPr="00432E10" w:rsidRDefault="002506F3" w:rsidP="002506F3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63A5AF79" w14:textId="77777777" w:rsidR="002506F3" w:rsidRPr="00432E10" w:rsidRDefault="002506F3" w:rsidP="002506F3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>109 ust. 1</w:t>
      </w:r>
      <w:r>
        <w:rPr>
          <w:rFonts w:cs="Calibri"/>
          <w:bCs/>
          <w:iCs/>
          <w:color w:val="000000"/>
          <w:lang w:val="x-none" w:eastAsia="x-none"/>
        </w:rPr>
        <w:t xml:space="preserve"> pkt 1,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6649ACC4" w14:textId="77777777" w:rsidR="002506F3" w:rsidRPr="00432E10" w:rsidRDefault="002506F3" w:rsidP="002506F3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3375C60D" w14:textId="77777777" w:rsidR="002506F3" w:rsidRPr="00432E10" w:rsidRDefault="002506F3" w:rsidP="002506F3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C7573">
        <w:rPr>
          <w:rFonts w:eastAsia="Times New Roman" w:cs="Calibri"/>
          <w:lang w:eastAsia="pl-PL"/>
        </w:rPr>
        <w:t>a)    ……………………………………………………………………………………………………………………………………… </w:t>
      </w:r>
      <w:r w:rsidRPr="004C7573">
        <w:rPr>
          <w:rFonts w:eastAsia="Times New Roman" w:cs="Calibri"/>
          <w:lang w:eastAsia="pl-PL"/>
        </w:rPr>
        <w:br/>
        <w:t>albo</w:t>
      </w:r>
      <w:r w:rsidRPr="004C7573">
        <w:rPr>
          <w:rFonts w:eastAsia="Times New Roman" w:cs="Calibri"/>
          <w:lang w:eastAsia="pl-PL"/>
        </w:rPr>
        <w:br/>
        <w:t>b)    przedkładam certyfikat wydany zgodnie z ustawą o certyfikacji wykonawców zamówień publicznych, który potwierdza skuteczność środków naprawczych w zakresie objętym certyfikacją.</w:t>
      </w:r>
    </w:p>
    <w:p w14:paraId="483BBB50" w14:textId="77777777" w:rsidR="002506F3" w:rsidRPr="00432E10" w:rsidRDefault="002506F3" w:rsidP="002506F3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68DB6B1" w14:textId="77777777" w:rsidR="002506F3" w:rsidRPr="00432E10" w:rsidRDefault="002506F3" w:rsidP="002506F3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75A67AD7" w14:textId="77777777" w:rsidR="002506F3" w:rsidRPr="00432E10" w:rsidRDefault="002506F3" w:rsidP="002506F3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C38272" w14:textId="77777777" w:rsidR="002506F3" w:rsidRPr="00432E10" w:rsidRDefault="002506F3" w:rsidP="002506F3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D6FF819" w14:textId="77777777" w:rsidR="002506F3" w:rsidRPr="00432E10" w:rsidRDefault="002506F3" w:rsidP="002506F3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408CC9D8" w14:textId="7BB89FBB" w:rsidR="005103B9" w:rsidRPr="002506F3" w:rsidRDefault="002506F3" w:rsidP="002506F3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2506F3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A59A55" w14:textId="77777777" w:rsidR="00980028" w:rsidRDefault="00980028" w:rsidP="0038231F">
      <w:pPr>
        <w:spacing w:after="0" w:line="240" w:lineRule="auto"/>
      </w:pPr>
      <w:r>
        <w:separator/>
      </w:r>
    </w:p>
  </w:endnote>
  <w:endnote w:type="continuationSeparator" w:id="0">
    <w:p w14:paraId="71584B04" w14:textId="77777777" w:rsidR="00980028" w:rsidRDefault="009800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8F624" w14:textId="77777777" w:rsidR="001C0C86" w:rsidRDefault="001C0C8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5010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9544D1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C72A4" w14:textId="77777777" w:rsidR="001C0C86" w:rsidRDefault="001C0C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CFE92F" w14:textId="77777777" w:rsidR="00980028" w:rsidRDefault="00980028" w:rsidP="0038231F">
      <w:pPr>
        <w:spacing w:after="0" w:line="240" w:lineRule="auto"/>
      </w:pPr>
      <w:r>
        <w:separator/>
      </w:r>
    </w:p>
  </w:footnote>
  <w:footnote w:type="continuationSeparator" w:id="0">
    <w:p w14:paraId="7B17FD82" w14:textId="77777777" w:rsidR="00980028" w:rsidRDefault="00980028" w:rsidP="0038231F">
      <w:pPr>
        <w:spacing w:after="0" w:line="240" w:lineRule="auto"/>
      </w:pPr>
      <w:r>
        <w:continuationSeparator/>
      </w:r>
    </w:p>
  </w:footnote>
  <w:footnote w:id="1">
    <w:p w14:paraId="196995C9" w14:textId="77777777" w:rsidR="002506F3" w:rsidRDefault="002506F3" w:rsidP="002506F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02A40C9A" w14:textId="77777777" w:rsidR="002506F3" w:rsidRDefault="002506F3" w:rsidP="002506F3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3DFA9" w14:textId="77777777" w:rsidR="001C0C86" w:rsidRDefault="001C0C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59A516" w14:textId="77777777" w:rsidR="001C0C86" w:rsidRDefault="001C0C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1FD78" w14:textId="77777777" w:rsidR="001C0C86" w:rsidRDefault="001C0C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4587523">
    <w:abstractNumId w:val="7"/>
  </w:num>
  <w:num w:numId="2" w16cid:durableId="279265136">
    <w:abstractNumId w:val="0"/>
  </w:num>
  <w:num w:numId="3" w16cid:durableId="1686715199">
    <w:abstractNumId w:val="6"/>
  </w:num>
  <w:num w:numId="4" w16cid:durableId="408692526">
    <w:abstractNumId w:val="9"/>
  </w:num>
  <w:num w:numId="5" w16cid:durableId="1238249301">
    <w:abstractNumId w:val="8"/>
  </w:num>
  <w:num w:numId="6" w16cid:durableId="15545694">
    <w:abstractNumId w:val="5"/>
  </w:num>
  <w:num w:numId="7" w16cid:durableId="353120761">
    <w:abstractNumId w:val="1"/>
  </w:num>
  <w:num w:numId="8" w16cid:durableId="1790124794">
    <w:abstractNumId w:val="3"/>
  </w:num>
  <w:num w:numId="9" w16cid:durableId="271405711">
    <w:abstractNumId w:val="2"/>
  </w:num>
  <w:num w:numId="10" w16cid:durableId="2026638363">
    <w:abstractNumId w:val="4"/>
  </w:num>
  <w:num w:numId="11" w16cid:durableId="7335059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6B43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0C86"/>
    <w:rsid w:val="001C6945"/>
    <w:rsid w:val="001F027E"/>
    <w:rsid w:val="00203A40"/>
    <w:rsid w:val="002168A8"/>
    <w:rsid w:val="002426FF"/>
    <w:rsid w:val="002506F3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6B43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80028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DF3EC3"/>
  <w15:chartTrackingRefBased/>
  <w15:docId w15:val="{9DC028D5-6FAD-4C2A-9354-BB9AADD2D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06F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338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2026-10-28T13:18:00Z</cp:lastPrinted>
  <dcterms:created xsi:type="dcterms:W3CDTF">2026-10-28T13:18:00Z</dcterms:created>
  <dcterms:modified xsi:type="dcterms:W3CDTF">2026-10-28T13:18:00Z</dcterms:modified>
</cp:coreProperties>
</file>