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RS/CEiDG)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6B09F0" w:rsidRDefault="0045613E" w:rsidP="00D02949">
            <w:pPr>
              <w:spacing w:before="120" w:after="120"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 w:rsidRPr="006B09F0">
              <w:rPr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1F4BC77C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 w:rsidR="00310C0A" w:rsidRPr="00310C0A">
        <w:rPr>
          <w:b/>
        </w:rPr>
        <w:t>Zakup ultrasonografów dla Pracowni USG Zakładu Diagnostyki Obrazowej oraz dla Oddziału Noworodków i  Wcześniaków z Intensywną Terapią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</w:t>
      </w:r>
      <w:r w:rsidR="00310C0A">
        <w:rPr>
          <w:b/>
          <w:lang w:eastAsia="pl-PL"/>
        </w:rPr>
        <w:t>68</w:t>
      </w:r>
      <w:r>
        <w:rPr>
          <w:b/>
          <w:lang w:eastAsia="pl-PL"/>
        </w:rPr>
        <w:t>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15FE35A5" w:rsidR="003B3465" w:rsidRDefault="003B3465">
    <w:pPr>
      <w:jc w:val="center"/>
    </w:pP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86919"/>
    <w:rsid w:val="000E0467"/>
    <w:rsid w:val="00101E1C"/>
    <w:rsid w:val="00106AC7"/>
    <w:rsid w:val="00107261"/>
    <w:rsid w:val="00111985"/>
    <w:rsid w:val="00130661"/>
    <w:rsid w:val="00147532"/>
    <w:rsid w:val="001614BA"/>
    <w:rsid w:val="001C020C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0C0A"/>
    <w:rsid w:val="00312A4F"/>
    <w:rsid w:val="00336EEB"/>
    <w:rsid w:val="00360BC3"/>
    <w:rsid w:val="00363D37"/>
    <w:rsid w:val="0037199A"/>
    <w:rsid w:val="00394A5A"/>
    <w:rsid w:val="003A6ED9"/>
    <w:rsid w:val="003B205C"/>
    <w:rsid w:val="003B3465"/>
    <w:rsid w:val="003D7970"/>
    <w:rsid w:val="003E5D20"/>
    <w:rsid w:val="003F6927"/>
    <w:rsid w:val="00405D47"/>
    <w:rsid w:val="00411678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09F0"/>
    <w:rsid w:val="006B3A95"/>
    <w:rsid w:val="006B51E7"/>
    <w:rsid w:val="006D68D8"/>
    <w:rsid w:val="006E0FAA"/>
    <w:rsid w:val="0070113A"/>
    <w:rsid w:val="00705EAB"/>
    <w:rsid w:val="00736B31"/>
    <w:rsid w:val="00747C6F"/>
    <w:rsid w:val="00753DC1"/>
    <w:rsid w:val="00755F69"/>
    <w:rsid w:val="00775E2B"/>
    <w:rsid w:val="007823E9"/>
    <w:rsid w:val="007951AD"/>
    <w:rsid w:val="007D36CE"/>
    <w:rsid w:val="008032C1"/>
    <w:rsid w:val="008460DE"/>
    <w:rsid w:val="00870834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214B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2708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2026-10-08T10:58:00Z</cp:lastPrinted>
  <dcterms:created xsi:type="dcterms:W3CDTF">2026-11-04T09:20:00Z</dcterms:created>
  <dcterms:modified xsi:type="dcterms:W3CDTF">2026-11-04T09:20:00Z</dcterms:modified>
</cp:coreProperties>
</file>