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00D88394" w:rsidR="007E331F" w:rsidRPr="0032128B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128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128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128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Default="001E571A" w:rsidP="00272917"/>
    <w:p w14:paraId="2A2A2D45" w14:textId="286BC2B1" w:rsidR="00272917" w:rsidRPr="00800936" w:rsidRDefault="00272917" w:rsidP="00272917">
      <w:pPr>
        <w:rPr>
          <w:b/>
          <w:bCs/>
          <w:color w:val="FF0000"/>
        </w:rPr>
      </w:pPr>
      <w:r w:rsidRPr="00950D10">
        <w:t xml:space="preserve">Znak </w:t>
      </w:r>
      <w:r w:rsidRPr="00951F83">
        <w:t>sprawy</w:t>
      </w:r>
      <w:r w:rsidR="00950D10" w:rsidRPr="00951F83">
        <w:t>:</w:t>
      </w:r>
      <w:r w:rsidRPr="00951F83">
        <w:rPr>
          <w:b/>
          <w:bCs/>
        </w:rPr>
        <w:t xml:space="preserve"> PCUW.261.</w:t>
      </w:r>
      <w:r w:rsidR="00476ABA">
        <w:rPr>
          <w:b/>
          <w:bCs/>
        </w:rPr>
        <w:t>43</w:t>
      </w:r>
      <w:r w:rsidR="0049044F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3579D0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45A2A77" w14:textId="511038A6" w:rsidR="0049044F" w:rsidRPr="0049044F" w:rsidRDefault="002E612D" w:rsidP="0049044F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25B5D9B2" w14:textId="4FAA7211" w:rsidR="0049044F" w:rsidRPr="0049044F" w:rsidRDefault="00476ABA" w:rsidP="00476ABA">
      <w:pPr>
        <w:jc w:val="center"/>
        <w:rPr>
          <w:b/>
        </w:rPr>
      </w:pPr>
      <w:r w:rsidRPr="00476ABA">
        <w:rPr>
          <w:b/>
        </w:rPr>
        <w:t>Zakup i montaż UPS-ów centralnych dla budynków A i B wraz z robotami</w:t>
      </w:r>
      <w:r>
        <w:rPr>
          <w:b/>
        </w:rPr>
        <w:t xml:space="preserve"> </w:t>
      </w:r>
      <w:r w:rsidRPr="00476ABA">
        <w:rPr>
          <w:b/>
        </w:rPr>
        <w:t>towarzyszącymi</w:t>
      </w:r>
      <w:r>
        <w:rPr>
          <w:b/>
        </w:rPr>
        <w:t>.</w:t>
      </w:r>
    </w:p>
    <w:p w14:paraId="15974A3B" w14:textId="70988C65" w:rsidR="0088199C" w:rsidRPr="0088199C" w:rsidRDefault="0088199C" w:rsidP="0088199C">
      <w:pPr>
        <w:jc w:val="center"/>
        <w:rPr>
          <w:b/>
        </w:rPr>
      </w:pPr>
    </w:p>
    <w:p w14:paraId="227D7C33" w14:textId="77777777" w:rsidR="00D37BE8" w:rsidRPr="00694A55" w:rsidRDefault="00D37BE8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C76170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3"/>
        <w:gridCol w:w="5076"/>
      </w:tblGrid>
      <w:tr w:rsidR="00AE2ACB" w:rsidRPr="007677F8" w14:paraId="118409E9" w14:textId="77777777" w:rsidTr="000A5F21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A5F21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A5F21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A5F21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327B884D" w14:textId="2A3486BD" w:rsidR="00583F11" w:rsidRDefault="00583F1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osoba fizyczna</w:t>
            </w:r>
          </w:p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A5F21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14344679" w14:textId="6FDBCC0F" w:rsidR="007B5510" w:rsidRDefault="004D5A42" w:rsidP="007B551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9044F" w:rsidRPr="007F3E87" w14:paraId="6E8D0D27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4168230" w14:textId="38B828BE" w:rsidR="0049044F" w:rsidRDefault="0049044F" w:rsidP="0049044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Część I - </w:t>
            </w:r>
            <w:r w:rsidR="00476ABA" w:rsidRPr="00476ABA">
              <w:rPr>
                <w:b/>
                <w:sz w:val="22"/>
                <w:szCs w:val="22"/>
              </w:rPr>
              <w:t>Zabudowa zasilania awaryjnego UPS w budynku Starostwa Powiatowego w</w:t>
            </w:r>
            <w:r w:rsidR="00476ABA">
              <w:rPr>
                <w:b/>
                <w:sz w:val="22"/>
                <w:szCs w:val="22"/>
              </w:rPr>
              <w:t xml:space="preserve"> </w:t>
            </w:r>
            <w:r w:rsidR="00476ABA" w:rsidRPr="00476ABA">
              <w:rPr>
                <w:b/>
                <w:sz w:val="22"/>
                <w:szCs w:val="22"/>
              </w:rPr>
              <w:t>Rawiczu, ul. Rynek 17, 63-900 Rawicz</w:t>
            </w:r>
          </w:p>
        </w:tc>
      </w:tr>
      <w:tr w:rsidR="0049044F" w:rsidRPr="007F3E87" w14:paraId="448D4988" w14:textId="77777777" w:rsidTr="00597998">
        <w:trPr>
          <w:trHeight w:val="601"/>
        </w:trPr>
        <w:tc>
          <w:tcPr>
            <w:tcW w:w="9356" w:type="dxa"/>
          </w:tcPr>
          <w:p w14:paraId="2E5AFFF1" w14:textId="77777777" w:rsidR="0049044F" w:rsidRPr="00210A16" w:rsidRDefault="0049044F" w:rsidP="0049044F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7419803D" w14:textId="77777777" w:rsidR="0049044F" w:rsidRPr="000A6D0D" w:rsidRDefault="0049044F" w:rsidP="0049044F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11598D23" w14:textId="77777777" w:rsidR="0049044F" w:rsidRPr="000A6D0D" w:rsidRDefault="0049044F" w:rsidP="0049044F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33883DA0" w14:textId="77777777" w:rsidR="0049044F" w:rsidRPr="000A6D0D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0CB0E8A9" w14:textId="77777777" w:rsidR="0049044F" w:rsidRPr="00B064F6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79DA6472" w14:textId="77777777" w:rsidR="0049044F" w:rsidRPr="00B064F6" w:rsidRDefault="0049044F" w:rsidP="0049044F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4A4C6D70" w14:textId="37CF5380" w:rsidR="0049044F" w:rsidRPr="0000208B" w:rsidRDefault="0049044F" w:rsidP="00F77974">
            <w:pPr>
              <w:pStyle w:val="Akapitzlist"/>
              <w:numPr>
                <w:ilvl w:val="0"/>
                <w:numId w:val="15"/>
              </w:numPr>
              <w:spacing w:after="60" w:line="276" w:lineRule="auto"/>
              <w:ind w:left="454" w:right="177"/>
              <w:jc w:val="both"/>
              <w:rPr>
                <w:b/>
                <w:bCs/>
                <w:sz w:val="22"/>
                <w:szCs w:val="22"/>
              </w:rPr>
            </w:pPr>
            <w:r w:rsidRPr="0000208B">
              <w:rPr>
                <w:sz w:val="22"/>
                <w:szCs w:val="22"/>
              </w:rPr>
              <w:t>Oferowany</w:t>
            </w:r>
            <w:r w:rsidRPr="0000208B">
              <w:rPr>
                <w:b/>
                <w:bCs/>
                <w:sz w:val="22"/>
                <w:szCs w:val="22"/>
              </w:rPr>
              <w:t xml:space="preserve"> </w:t>
            </w:r>
            <w:r w:rsidR="0000208B" w:rsidRPr="0000208B">
              <w:rPr>
                <w:b/>
                <w:bCs/>
                <w:sz w:val="22"/>
                <w:szCs w:val="22"/>
              </w:rPr>
              <w:t>c</w:t>
            </w:r>
            <w:r w:rsidR="0000208B" w:rsidRPr="0000208B">
              <w:rPr>
                <w:b/>
                <w:bCs/>
                <w:sz w:val="22"/>
                <w:szCs w:val="22"/>
              </w:rPr>
              <w:t>zas reakcji serwisu w przypadku awarii</w:t>
            </w:r>
            <w:r w:rsidR="0000208B" w:rsidRPr="0000208B">
              <w:rPr>
                <w:b/>
                <w:bCs/>
                <w:sz w:val="22"/>
                <w:szCs w:val="22"/>
              </w:rPr>
              <w:t>:</w:t>
            </w:r>
            <w:r w:rsidRPr="0000208B">
              <w:rPr>
                <w:b/>
                <w:bCs/>
                <w:sz w:val="22"/>
                <w:szCs w:val="22"/>
              </w:rPr>
              <w:t xml:space="preserve"> </w:t>
            </w:r>
            <w:r w:rsidRPr="0000208B">
              <w:rPr>
                <w:sz w:val="22"/>
                <w:szCs w:val="22"/>
              </w:rPr>
              <w:t xml:space="preserve">……….. </w:t>
            </w:r>
            <w:r w:rsidR="0000208B">
              <w:rPr>
                <w:sz w:val="22"/>
                <w:szCs w:val="22"/>
              </w:rPr>
              <w:t>godzin</w:t>
            </w:r>
            <w:r w:rsidRPr="0000208B">
              <w:rPr>
                <w:sz w:val="22"/>
                <w:szCs w:val="22"/>
              </w:rPr>
              <w:t>.</w:t>
            </w:r>
          </w:p>
          <w:p w14:paraId="5F93CF87" w14:textId="27C31AF6" w:rsidR="0049044F" w:rsidRDefault="0049044F" w:rsidP="0049044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49044F" w:rsidRPr="007F3E87" w14:paraId="2C51FE3B" w14:textId="77777777" w:rsidTr="003579D0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2EAF6191" w:rsidR="0049044F" w:rsidRPr="0049044F" w:rsidRDefault="0049044F" w:rsidP="0049044F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0" w:name="_Hlk158986997"/>
            <w:r>
              <w:rPr>
                <w:b/>
                <w:sz w:val="22"/>
                <w:szCs w:val="22"/>
              </w:rPr>
              <w:t xml:space="preserve">Część II - </w:t>
            </w:r>
            <w:r w:rsidR="00476ABA">
              <w:rPr>
                <w:b/>
                <w:bCs/>
              </w:rPr>
              <w:t>Zabudowa zasilania awaryjnego UPS w budynku Starostwa Powiatowego               w Rawiczu, ul. Wały J. Dąbrowskiego 2, 63-900 Rawicz</w:t>
            </w:r>
          </w:p>
        </w:tc>
      </w:tr>
      <w:bookmarkEnd w:id="0"/>
      <w:tr w:rsidR="0049044F" w:rsidRPr="00570607" w14:paraId="3E4DC91C" w14:textId="77777777" w:rsidTr="0000208B">
        <w:trPr>
          <w:trHeight w:val="2963"/>
        </w:trPr>
        <w:tc>
          <w:tcPr>
            <w:tcW w:w="9356" w:type="dxa"/>
          </w:tcPr>
          <w:p w14:paraId="469D4C48" w14:textId="2A584C6F" w:rsidR="0049044F" w:rsidRPr="00210A16" w:rsidRDefault="0049044F" w:rsidP="0049044F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ind w:right="177"/>
              <w:jc w:val="both"/>
              <w:rPr>
                <w:sz w:val="22"/>
                <w:szCs w:val="22"/>
              </w:rPr>
            </w:pPr>
            <w:r w:rsidRPr="00210A16">
              <w:rPr>
                <w:b/>
                <w:bCs/>
                <w:sz w:val="22"/>
                <w:szCs w:val="22"/>
              </w:rPr>
              <w:t>Cena (C)</w:t>
            </w:r>
            <w:r w:rsidRPr="00210A16">
              <w:rPr>
                <w:sz w:val="22"/>
                <w:szCs w:val="22"/>
              </w:rPr>
              <w:t xml:space="preserve"> za wykonanie z</w:t>
            </w:r>
            <w:r>
              <w:rPr>
                <w:sz w:val="22"/>
                <w:szCs w:val="22"/>
              </w:rPr>
              <w:t>a</w:t>
            </w:r>
            <w:r w:rsidRPr="00210A16">
              <w:rPr>
                <w:sz w:val="22"/>
                <w:szCs w:val="22"/>
              </w:rPr>
              <w:t>dania wynosi:</w:t>
            </w:r>
          </w:p>
          <w:p w14:paraId="1B8430CA" w14:textId="77777777" w:rsidR="0049044F" w:rsidRPr="000A6D0D" w:rsidRDefault="0049044F" w:rsidP="0049044F">
            <w:pPr>
              <w:tabs>
                <w:tab w:val="left" w:pos="3795"/>
              </w:tabs>
              <w:spacing w:line="360" w:lineRule="auto"/>
              <w:ind w:left="454" w:right="1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F159FD">
              <w:rPr>
                <w:sz w:val="22"/>
                <w:szCs w:val="22"/>
              </w:rPr>
              <w:t xml:space="preserve">netto: ............................... zł </w:t>
            </w:r>
          </w:p>
          <w:p w14:paraId="39506590" w14:textId="77777777" w:rsidR="0049044F" w:rsidRPr="000A6D0D" w:rsidRDefault="0049044F" w:rsidP="0049044F">
            <w:pPr>
              <w:spacing w:line="360" w:lineRule="auto"/>
              <w:ind w:left="454" w:right="177"/>
              <w:jc w:val="both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(słownie: .............................................................................................. zł),</w:t>
            </w:r>
          </w:p>
          <w:p w14:paraId="5C551748" w14:textId="77777777" w:rsidR="0049044F" w:rsidRPr="000A6D0D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natomiast wraz z należnym podatkiem VAT w wysokości ........%,</w:t>
            </w:r>
          </w:p>
          <w:p w14:paraId="476B1A6B" w14:textId="77777777" w:rsidR="0049044F" w:rsidRPr="00B064F6" w:rsidRDefault="0049044F" w:rsidP="0049044F">
            <w:pPr>
              <w:spacing w:line="360" w:lineRule="auto"/>
              <w:ind w:left="454" w:right="177"/>
              <w:rPr>
                <w:sz w:val="22"/>
                <w:szCs w:val="22"/>
              </w:rPr>
            </w:pPr>
            <w:r w:rsidRPr="000A6D0D">
              <w:rPr>
                <w:sz w:val="22"/>
                <w:szCs w:val="22"/>
              </w:rPr>
              <w:t xml:space="preserve">  wynosi </w:t>
            </w:r>
            <w:r w:rsidRPr="00B064F6">
              <w:rPr>
                <w:sz w:val="22"/>
                <w:szCs w:val="22"/>
              </w:rPr>
              <w:t xml:space="preserve">kwotę brutto: ........................................... zł, </w:t>
            </w:r>
          </w:p>
          <w:p w14:paraId="72E15EF9" w14:textId="77777777" w:rsidR="0049044F" w:rsidRPr="00B064F6" w:rsidRDefault="0049044F" w:rsidP="0049044F">
            <w:pPr>
              <w:spacing w:after="60" w:line="360" w:lineRule="auto"/>
              <w:ind w:left="454" w:right="177"/>
              <w:rPr>
                <w:sz w:val="22"/>
                <w:szCs w:val="22"/>
              </w:rPr>
            </w:pPr>
            <w:r w:rsidRPr="00B064F6">
              <w:rPr>
                <w:sz w:val="22"/>
                <w:szCs w:val="22"/>
              </w:rPr>
              <w:t xml:space="preserve">  (słownie: ................................................................................................. zł). </w:t>
            </w:r>
          </w:p>
          <w:p w14:paraId="61B81C85" w14:textId="77777777" w:rsidR="0049044F" w:rsidRPr="0000208B" w:rsidRDefault="0049044F" w:rsidP="0000208B">
            <w:pPr>
              <w:pStyle w:val="Akapitzlist"/>
              <w:numPr>
                <w:ilvl w:val="0"/>
                <w:numId w:val="20"/>
              </w:numPr>
              <w:spacing w:after="60" w:line="276" w:lineRule="auto"/>
              <w:ind w:left="454" w:right="177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00208B">
              <w:rPr>
                <w:b/>
                <w:bCs/>
                <w:sz w:val="22"/>
                <w:szCs w:val="22"/>
              </w:rPr>
              <w:t>czas</w:t>
            </w:r>
            <w:r w:rsidR="0000208B" w:rsidRPr="0000208B">
              <w:rPr>
                <w:b/>
                <w:bCs/>
                <w:sz w:val="22"/>
                <w:szCs w:val="22"/>
              </w:rPr>
              <w:t xml:space="preserve"> reakcji serwisu w przypadku awarii</w:t>
            </w:r>
            <w:r w:rsidR="0000208B">
              <w:rPr>
                <w:b/>
                <w:bCs/>
                <w:sz w:val="22"/>
                <w:szCs w:val="22"/>
              </w:rPr>
              <w:t xml:space="preserve">: </w:t>
            </w:r>
            <w:r w:rsidR="0000208B">
              <w:rPr>
                <w:sz w:val="22"/>
                <w:szCs w:val="22"/>
              </w:rPr>
              <w:t xml:space="preserve">……… godzin. </w:t>
            </w:r>
          </w:p>
          <w:p w14:paraId="2201E8D4" w14:textId="32F81C73" w:rsidR="0000208B" w:rsidRPr="0000208B" w:rsidRDefault="0000208B" w:rsidP="0000208B">
            <w:pPr>
              <w:pStyle w:val="Akapitzlist"/>
              <w:spacing w:after="60" w:line="276" w:lineRule="auto"/>
              <w:ind w:left="454" w:right="177"/>
              <w:rPr>
                <w:b/>
                <w:bCs/>
                <w:sz w:val="22"/>
                <w:szCs w:val="22"/>
              </w:rPr>
            </w:pP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72414C2D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prowadzenia </w:t>
      </w:r>
      <w:r w:rsidR="00D25574">
        <w:rPr>
          <w:sz w:val="22"/>
        </w:rPr>
        <w:t>zamówienia</w:t>
      </w:r>
      <w:r>
        <w:rPr>
          <w:sz w:val="22"/>
        </w:rPr>
        <w:t xml:space="preserve">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3579D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5CE1448" w:rsidR="00FF57EE" w:rsidRDefault="00FF57EE" w:rsidP="003579D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</w:t>
      </w:r>
      <w:r w:rsidR="00476ABA">
        <w:rPr>
          <w:sz w:val="22"/>
        </w:rPr>
        <w:t>ów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A27326">
        <w:rPr>
          <w:sz w:val="22"/>
        </w:rPr>
        <w:t xml:space="preserve">w </w:t>
      </w:r>
      <w:r w:rsidR="009B3EF0" w:rsidRPr="00476ABA">
        <w:rPr>
          <w:i/>
          <w:iCs/>
          <w:sz w:val="22"/>
        </w:rPr>
        <w:t>Z</w:t>
      </w:r>
      <w:r w:rsidR="00A857E5" w:rsidRPr="00476ABA">
        <w:rPr>
          <w:i/>
          <w:iCs/>
          <w:sz w:val="22"/>
        </w:rPr>
        <w:t xml:space="preserve">ałączniku Nr </w:t>
      </w:r>
      <w:r w:rsidR="00476ABA" w:rsidRPr="00476ABA">
        <w:rPr>
          <w:i/>
          <w:iCs/>
          <w:sz w:val="22"/>
        </w:rPr>
        <w:t>7</w:t>
      </w:r>
      <w:r w:rsidR="00210A16" w:rsidRPr="00566B51">
        <w:rPr>
          <w:i/>
          <w:iCs/>
          <w:sz w:val="22"/>
        </w:rPr>
        <w:t xml:space="preserve"> </w:t>
      </w:r>
      <w:r w:rsidR="00A857E5" w:rsidRPr="00566B51">
        <w:rPr>
          <w:i/>
          <w:iCs/>
          <w:sz w:val="22"/>
        </w:rPr>
        <w:t xml:space="preserve">do </w:t>
      </w:r>
      <w:r w:rsidR="003579D0" w:rsidRPr="00566B51">
        <w:rPr>
          <w:i/>
          <w:iCs/>
          <w:sz w:val="22"/>
        </w:rPr>
        <w:t>SWZ</w:t>
      </w:r>
      <w:r w:rsidRPr="00566B51">
        <w:rPr>
          <w:sz w:val="22"/>
        </w:rPr>
        <w:t xml:space="preserve"> </w:t>
      </w:r>
      <w:r w:rsidR="004D690E" w:rsidRPr="00566B51">
        <w:rPr>
          <w:sz w:val="22"/>
        </w:rPr>
        <w:t>i zobowiązuję</w:t>
      </w:r>
      <w:r w:rsidR="0096455B" w:rsidRPr="00566B51">
        <w:rPr>
          <w:sz w:val="22"/>
        </w:rPr>
        <w:t>/</w:t>
      </w:r>
      <w:r w:rsidRPr="00566B51">
        <w:rPr>
          <w:sz w:val="22"/>
        </w:rPr>
        <w:t>my się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w przypadku wyboru </w:t>
      </w:r>
      <w:r w:rsidR="0096455B" w:rsidRPr="00566B51">
        <w:rPr>
          <w:sz w:val="22"/>
        </w:rPr>
        <w:t>mojej/</w:t>
      </w:r>
      <w:r w:rsidRPr="00566B51">
        <w:rPr>
          <w:sz w:val="22"/>
        </w:rPr>
        <w:t>naszej oferty</w:t>
      </w:r>
      <w:r w:rsidR="00A50E18" w:rsidRPr="00566B51">
        <w:rPr>
          <w:sz w:val="22"/>
        </w:rPr>
        <w:t>,</w:t>
      </w:r>
      <w:r w:rsidRPr="00566B51">
        <w:rPr>
          <w:sz w:val="22"/>
        </w:rPr>
        <w:t xml:space="preserve"> do zawarcia umowy na zawartych </w:t>
      </w:r>
      <w:r w:rsidR="00A857E5" w:rsidRPr="00566B51">
        <w:rPr>
          <w:sz w:val="22"/>
        </w:rPr>
        <w:t>w niej</w:t>
      </w:r>
      <w:r w:rsidRPr="00566B51">
        <w:rPr>
          <w:sz w:val="22"/>
        </w:rPr>
        <w:t xml:space="preserve"> warunkach, w miejscu i terminie wyznaczonym przez Zamawiającego</w:t>
      </w:r>
      <w:r w:rsidR="0096455B" w:rsidRPr="00566B51">
        <w:rPr>
          <w:sz w:val="22"/>
        </w:rPr>
        <w:t>,</w:t>
      </w:r>
    </w:p>
    <w:p w14:paraId="618ECF6A" w14:textId="77777777" w:rsidR="0000208B" w:rsidRDefault="00D3681A" w:rsidP="0000208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wystąpić w trakcie realizacji niniejszego </w:t>
      </w:r>
      <w:r w:rsidRPr="00F159FD">
        <w:rPr>
          <w:sz w:val="22"/>
        </w:rPr>
        <w:t>zamówienia,</w:t>
      </w:r>
    </w:p>
    <w:p w14:paraId="06BAA533" w14:textId="498FBF16" w:rsidR="00F159FD" w:rsidRPr="0000208B" w:rsidRDefault="0000208B" w:rsidP="0000208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iCs/>
          <w:sz w:val="22"/>
        </w:rPr>
        <w:t xml:space="preserve">czynności </w:t>
      </w:r>
      <w:r w:rsidRPr="0000208B">
        <w:rPr>
          <w:rFonts w:eastAsia="Calibri"/>
          <w:iCs/>
          <w:color w:val="000000"/>
          <w:kern w:val="3"/>
          <w:lang w:eastAsia="zh-CN"/>
        </w:rPr>
        <w:t xml:space="preserve">związane </w:t>
      </w:r>
      <w:r w:rsidRPr="0000208B">
        <w:rPr>
          <w:rFonts w:eastAsia="Calibri"/>
          <w:iCs/>
          <w:kern w:val="3"/>
          <w:lang w:eastAsia="zh-CN"/>
        </w:rPr>
        <w:t>z wykonywanymi pracami</w:t>
      </w:r>
      <w:r w:rsidRPr="0000208B">
        <w:rPr>
          <w:rFonts w:eastAsia="Calibri"/>
          <w:iCs/>
          <w:color w:val="4472C4"/>
          <w:kern w:val="3"/>
          <w:lang w:eastAsia="zh-CN"/>
        </w:rPr>
        <w:t xml:space="preserve"> </w:t>
      </w:r>
      <w:r w:rsidRPr="0000208B">
        <w:rPr>
          <w:rFonts w:eastAsia="Calibri"/>
          <w:iCs/>
          <w:kern w:val="3"/>
          <w:lang w:eastAsia="zh-CN"/>
        </w:rPr>
        <w:t xml:space="preserve">związanymi z montażem zasilacza UPS </w:t>
      </w:r>
      <w:r w:rsidRPr="0000208B">
        <w:rPr>
          <w:rFonts w:eastAsia="Calibri"/>
          <w:iCs/>
          <w:color w:val="000000"/>
          <w:kern w:val="3"/>
          <w:lang w:eastAsia="zh-CN"/>
        </w:rPr>
        <w:t xml:space="preserve">winny być wykonywane przez osoby zatrudnione przez </w:t>
      </w:r>
      <w:r w:rsidRPr="0000208B">
        <w:rPr>
          <w:rFonts w:eastAsia="Calibri"/>
          <w:iCs/>
          <w:kern w:val="3"/>
          <w:lang w:eastAsia="zh-CN"/>
        </w:rPr>
        <w:t xml:space="preserve">Wykonawcę na podstawie stosunku  pracy. Wymóg ten nie dotyczy dostawców materiałów i innych </w:t>
      </w:r>
      <w:r w:rsidRPr="0000208B">
        <w:rPr>
          <w:rFonts w:eastAsia="Calibri"/>
          <w:iCs/>
          <w:color w:val="000000"/>
          <w:kern w:val="3"/>
          <w:lang w:eastAsia="zh-CN"/>
        </w:rPr>
        <w:t>podmiotów, świadczących usługi na rzecz wykonania przedmiotu umowy,</w:t>
      </w:r>
    </w:p>
    <w:p w14:paraId="6F7AE0E1" w14:textId="0AB9D581" w:rsidR="006F7D33" w:rsidRPr="00E903ED" w:rsidRDefault="00FF57EE" w:rsidP="007859F5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10E02">
        <w:rPr>
          <w:sz w:val="22"/>
          <w:szCs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65EE7045" w:rsidR="007B459B" w:rsidRPr="00476ABA" w:rsidRDefault="00267D1F" w:rsidP="000A5F21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>4 r. o podatku od towarów i usług (Dz.U</w:t>
      </w:r>
      <w:r w:rsidRPr="00476ABA">
        <w:rPr>
          <w:bCs/>
          <w:sz w:val="22"/>
          <w:szCs w:val="22"/>
        </w:rPr>
        <w:t xml:space="preserve">. z </w:t>
      </w:r>
      <w:r w:rsidR="00476ABA" w:rsidRPr="00476ABA">
        <w:rPr>
          <w:bCs/>
          <w:sz w:val="22"/>
          <w:szCs w:val="22"/>
        </w:rPr>
        <w:t>2026</w:t>
      </w:r>
      <w:r w:rsidR="007B459B" w:rsidRPr="00476ABA">
        <w:rPr>
          <w:bCs/>
          <w:sz w:val="22"/>
          <w:szCs w:val="22"/>
        </w:rPr>
        <w:t xml:space="preserve"> r. poz.</w:t>
      </w:r>
      <w:r w:rsidR="006E46FA" w:rsidRPr="00476ABA">
        <w:rPr>
          <w:bCs/>
          <w:sz w:val="22"/>
          <w:szCs w:val="22"/>
        </w:rPr>
        <w:t xml:space="preserve"> </w:t>
      </w:r>
      <w:r w:rsidR="00476ABA" w:rsidRPr="00476ABA">
        <w:rPr>
          <w:bCs/>
          <w:sz w:val="22"/>
          <w:szCs w:val="22"/>
        </w:rPr>
        <w:t>1263</w:t>
      </w:r>
      <w:r w:rsidR="007B459B" w:rsidRPr="00476ABA">
        <w:rPr>
          <w:bCs/>
          <w:sz w:val="22"/>
          <w:szCs w:val="22"/>
        </w:rPr>
        <w:t xml:space="preserve">), </w:t>
      </w:r>
    </w:p>
    <w:p w14:paraId="7FEBE779" w14:textId="3140110A" w:rsidR="00146BCF" w:rsidRDefault="00CE3AE6" w:rsidP="00BF2ADA">
      <w:pPr>
        <w:pStyle w:val="Akapitzlist"/>
        <w:spacing w:before="240" w:line="276" w:lineRule="auto"/>
        <w:ind w:left="284"/>
        <w:jc w:val="both"/>
        <w:rPr>
          <w:bCs/>
          <w:sz w:val="22"/>
          <w:szCs w:val="22"/>
        </w:rPr>
      </w:pPr>
      <w:r w:rsidRPr="00476ABA">
        <w:rPr>
          <w:b/>
          <w:sz w:val="22"/>
          <w:szCs w:val="22"/>
          <w:u w:val="single"/>
        </w:rPr>
        <w:t>będzie prowadzić</w:t>
      </w:r>
      <w:r w:rsidR="009A567D" w:rsidRPr="00476ABA">
        <w:rPr>
          <w:b/>
          <w:color w:val="FF0000"/>
          <w:sz w:val="22"/>
          <w:szCs w:val="22"/>
        </w:rPr>
        <w:t>**</w:t>
      </w:r>
      <w:r w:rsidR="009A567D" w:rsidRPr="00476ABA">
        <w:rPr>
          <w:bCs/>
          <w:sz w:val="22"/>
          <w:szCs w:val="22"/>
        </w:rPr>
        <w:t xml:space="preserve"> </w:t>
      </w:r>
      <w:r w:rsidRPr="00476ABA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476ABA">
        <w:rPr>
          <w:bCs/>
          <w:sz w:val="22"/>
          <w:szCs w:val="22"/>
        </w:rPr>
        <w:br/>
      </w:r>
      <w:r w:rsidRPr="00476ABA">
        <w:rPr>
          <w:bCs/>
          <w:sz w:val="22"/>
          <w:szCs w:val="22"/>
        </w:rPr>
        <w:t>z dnia 11 marca 20</w:t>
      </w:r>
      <w:r w:rsidR="007B459B" w:rsidRPr="00476ABA">
        <w:rPr>
          <w:bCs/>
          <w:sz w:val="22"/>
          <w:szCs w:val="22"/>
        </w:rPr>
        <w:t>0</w:t>
      </w:r>
      <w:r w:rsidRPr="00476ABA">
        <w:rPr>
          <w:bCs/>
          <w:sz w:val="22"/>
          <w:szCs w:val="22"/>
        </w:rPr>
        <w:t xml:space="preserve">4 r. o podatku od towarów i usług (Dz.U. z </w:t>
      </w:r>
      <w:r w:rsidR="00476ABA" w:rsidRPr="00476ABA">
        <w:rPr>
          <w:bCs/>
          <w:sz w:val="22"/>
          <w:szCs w:val="22"/>
        </w:rPr>
        <w:t>2026</w:t>
      </w:r>
      <w:r w:rsidR="007B459B" w:rsidRPr="00476ABA">
        <w:rPr>
          <w:bCs/>
          <w:sz w:val="22"/>
          <w:szCs w:val="22"/>
        </w:rPr>
        <w:t xml:space="preserve"> r. poz.</w:t>
      </w:r>
      <w:r w:rsidR="006E46FA" w:rsidRPr="00476ABA">
        <w:rPr>
          <w:bCs/>
          <w:sz w:val="22"/>
          <w:szCs w:val="22"/>
        </w:rPr>
        <w:t xml:space="preserve"> </w:t>
      </w:r>
      <w:r w:rsidR="00476ABA" w:rsidRPr="00476ABA">
        <w:rPr>
          <w:bCs/>
          <w:sz w:val="22"/>
          <w:szCs w:val="22"/>
        </w:rPr>
        <w:t>1263</w:t>
      </w:r>
      <w:r w:rsidR="006E46FA">
        <w:rPr>
          <w:bCs/>
          <w:sz w:val="22"/>
          <w:szCs w:val="22"/>
        </w:rPr>
        <w:t>)</w:t>
      </w:r>
      <w:r w:rsidR="007B459B">
        <w:rPr>
          <w:bCs/>
          <w:sz w:val="22"/>
          <w:szCs w:val="22"/>
        </w:rPr>
        <w:t xml:space="preserve">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</w:t>
      </w:r>
      <w:r w:rsidR="000A5F21">
        <w:rPr>
          <w:bCs/>
          <w:sz w:val="22"/>
          <w:szCs w:val="22"/>
        </w:rPr>
        <w:t>…</w:t>
      </w:r>
      <w:r w:rsidR="00146BCF" w:rsidRPr="00146BCF">
        <w:rPr>
          <w:bCs/>
          <w:sz w:val="22"/>
          <w:szCs w:val="22"/>
        </w:rPr>
        <w:t>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1BA4ECCF" w14:textId="02FE5FDD" w:rsidR="00510E02" w:rsidRPr="00BF2ADA" w:rsidRDefault="00BF2ADA" w:rsidP="000A5F21">
      <w:pPr>
        <w:spacing w:before="120" w:after="120" w:line="276" w:lineRule="auto"/>
        <w:ind w:left="284"/>
        <w:jc w:val="both"/>
        <w:rPr>
          <w:bCs/>
        </w:rPr>
      </w:pPr>
      <w:r w:rsidRPr="00E377CE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DCCD18B" w14:textId="6CEC2CF0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D37BE8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672A8F66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43504BBC" w:rsidR="00A066DF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777C0A76" w14:textId="7FA86704" w:rsidR="005E1D42" w:rsidRPr="005E1D42" w:rsidRDefault="005E1D42" w:rsidP="005E1D42">
      <w:pPr>
        <w:tabs>
          <w:tab w:val="left" w:pos="885"/>
        </w:tabs>
        <w:suppressAutoHyphens/>
        <w:spacing w:before="120"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Zamawiający informuję, że Wykonawca musi dołączyć stosowne uzasadnienie, iż zastrzeżone informacje stanowią tajemnicę przedsiębiorstwa, które zostanie sformułowane w sposób umożliwiający jego udostępnienie pozostałym uczestnikom postępowania.</w:t>
      </w:r>
    </w:p>
    <w:p w14:paraId="28638913" w14:textId="6CAA5484" w:rsidR="000A5F21" w:rsidRPr="005E1D42" w:rsidRDefault="005E1D42" w:rsidP="005E1D42">
      <w:pPr>
        <w:tabs>
          <w:tab w:val="left" w:pos="885"/>
        </w:tabs>
        <w:suppressAutoHyphens/>
        <w:ind w:left="352"/>
        <w:jc w:val="both"/>
        <w:rPr>
          <w:bCs/>
          <w:sz w:val="20"/>
          <w:szCs w:val="20"/>
        </w:rPr>
      </w:pPr>
      <w:r w:rsidRPr="005E1D42">
        <w:rPr>
          <w:bCs/>
          <w:sz w:val="20"/>
          <w:szCs w:val="20"/>
        </w:rPr>
        <w:t>Wykonawca nie może zastrzec informacji, o których mowa w art. 222 ust. 5 ustawy Pzp.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47146F00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…………………….</w:t>
      </w:r>
    </w:p>
    <w:p w14:paraId="2E5A8D5C" w14:textId="43234D65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</w:t>
      </w:r>
      <w:r w:rsidR="000A5F21">
        <w:rPr>
          <w:sz w:val="22"/>
          <w:szCs w:val="22"/>
        </w:rPr>
        <w:t>….</w:t>
      </w:r>
      <w:r w:rsidRPr="00ED4C5F">
        <w:rPr>
          <w:sz w:val="22"/>
          <w:szCs w:val="22"/>
        </w:rPr>
        <w:t>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lastRenderedPageBreak/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3579D0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FF62B1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6E38E057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383CD11E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0A5F21">
      <w:footerReference w:type="default" r:id="rId8"/>
      <w:pgSz w:w="11906" w:h="16838"/>
      <w:pgMar w:top="1417" w:right="1417" w:bottom="1417" w:left="1417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4A7B09" w14:textId="77777777" w:rsidR="00944297" w:rsidRDefault="00944297" w:rsidP="00FF57EE">
      <w:r>
        <w:separator/>
      </w:r>
    </w:p>
  </w:endnote>
  <w:endnote w:type="continuationSeparator" w:id="0">
    <w:p w14:paraId="4470EE32" w14:textId="77777777" w:rsidR="00944297" w:rsidRDefault="0094429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2B33EE48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49044F" w:rsidRPr="0049044F">
          <w:rPr>
            <w:rFonts w:eastAsiaTheme="majorEastAsia"/>
            <w:noProof/>
            <w:sz w:val="18"/>
            <w:szCs w:val="18"/>
          </w:rPr>
          <w:t>1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2ADFB" w14:textId="77777777" w:rsidR="00944297" w:rsidRDefault="00944297" w:rsidP="00FF57EE">
      <w:r>
        <w:separator/>
      </w:r>
    </w:p>
  </w:footnote>
  <w:footnote w:type="continuationSeparator" w:id="0">
    <w:p w14:paraId="1FC9E0DB" w14:textId="77777777" w:rsidR="00944297" w:rsidRDefault="00944297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07ACD6E9" w14:textId="0CBD6C02" w:rsidR="003579D0" w:rsidRDefault="003579D0" w:rsidP="003579D0">
      <w:pPr>
        <w:pStyle w:val="Tekstprzypisudolnego"/>
        <w:ind w:left="142" w:hanging="142"/>
      </w:pPr>
      <w:r w:rsidRPr="00A26756">
        <w:rPr>
          <w:color w:val="FF0000"/>
        </w:rPr>
        <w:t>** niepotrzebne skreślić</w:t>
      </w:r>
    </w:p>
    <w:p w14:paraId="2BE2DC94" w14:textId="191CF9EE" w:rsidR="00A26756" w:rsidRDefault="00A26756" w:rsidP="003579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EC4A45"/>
    <w:multiLevelType w:val="hybridMultilevel"/>
    <w:tmpl w:val="19D08756"/>
    <w:lvl w:ilvl="0" w:tplc="D55A5DE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9B6417"/>
    <w:multiLevelType w:val="hybridMultilevel"/>
    <w:tmpl w:val="6F4AF3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20387461">
    <w:abstractNumId w:val="18"/>
  </w:num>
  <w:num w:numId="2" w16cid:durableId="261378496">
    <w:abstractNumId w:val="15"/>
  </w:num>
  <w:num w:numId="3" w16cid:durableId="2092392047">
    <w:abstractNumId w:val="17"/>
  </w:num>
  <w:num w:numId="4" w16cid:durableId="897861048">
    <w:abstractNumId w:val="19"/>
  </w:num>
  <w:num w:numId="5" w16cid:durableId="1971741771">
    <w:abstractNumId w:val="14"/>
  </w:num>
  <w:num w:numId="6" w16cid:durableId="123122930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6371579">
    <w:abstractNumId w:val="1"/>
  </w:num>
  <w:num w:numId="8" w16cid:durableId="2043288165">
    <w:abstractNumId w:val="2"/>
  </w:num>
  <w:num w:numId="9" w16cid:durableId="1832941154">
    <w:abstractNumId w:val="4"/>
  </w:num>
  <w:num w:numId="10" w16cid:durableId="1536117025">
    <w:abstractNumId w:val="13"/>
  </w:num>
  <w:num w:numId="11" w16cid:durableId="1336037053">
    <w:abstractNumId w:val="12"/>
  </w:num>
  <w:num w:numId="12" w16cid:durableId="676926526">
    <w:abstractNumId w:val="6"/>
  </w:num>
  <w:num w:numId="13" w16cid:durableId="8578871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30786931">
    <w:abstractNumId w:val="0"/>
  </w:num>
  <w:num w:numId="15" w16cid:durableId="66540294">
    <w:abstractNumId w:val="9"/>
  </w:num>
  <w:num w:numId="16" w16cid:durableId="173173163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772894633">
    <w:abstractNumId w:val="16"/>
  </w:num>
  <w:num w:numId="18" w16cid:durableId="1073086645">
    <w:abstractNumId w:val="5"/>
  </w:num>
  <w:num w:numId="19" w16cid:durableId="6002586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46084033">
    <w:abstractNumId w:val="10"/>
  </w:num>
  <w:num w:numId="21" w16cid:durableId="15673774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208B"/>
    <w:rsid w:val="00020FF9"/>
    <w:rsid w:val="0002769E"/>
    <w:rsid w:val="00064860"/>
    <w:rsid w:val="0008763E"/>
    <w:rsid w:val="000A0D8D"/>
    <w:rsid w:val="000A5F21"/>
    <w:rsid w:val="000A6D0D"/>
    <w:rsid w:val="000B2D3C"/>
    <w:rsid w:val="000B7772"/>
    <w:rsid w:val="000E44E0"/>
    <w:rsid w:val="000E7A91"/>
    <w:rsid w:val="00105995"/>
    <w:rsid w:val="001063D3"/>
    <w:rsid w:val="001331C4"/>
    <w:rsid w:val="00134E9B"/>
    <w:rsid w:val="00144F00"/>
    <w:rsid w:val="00146918"/>
    <w:rsid w:val="00146BCF"/>
    <w:rsid w:val="00154274"/>
    <w:rsid w:val="00170E38"/>
    <w:rsid w:val="00173FA9"/>
    <w:rsid w:val="001B0AAC"/>
    <w:rsid w:val="001C7D84"/>
    <w:rsid w:val="001E3E74"/>
    <w:rsid w:val="001E571A"/>
    <w:rsid w:val="0020562D"/>
    <w:rsid w:val="00210A16"/>
    <w:rsid w:val="002134F2"/>
    <w:rsid w:val="002214DB"/>
    <w:rsid w:val="002251FC"/>
    <w:rsid w:val="002262CD"/>
    <w:rsid w:val="00253D60"/>
    <w:rsid w:val="002606B2"/>
    <w:rsid w:val="0026553D"/>
    <w:rsid w:val="00267D1F"/>
    <w:rsid w:val="00272917"/>
    <w:rsid w:val="00276535"/>
    <w:rsid w:val="00277DBE"/>
    <w:rsid w:val="002837ED"/>
    <w:rsid w:val="0029200F"/>
    <w:rsid w:val="002A2D47"/>
    <w:rsid w:val="002A3D9F"/>
    <w:rsid w:val="002A52A5"/>
    <w:rsid w:val="002B3E0B"/>
    <w:rsid w:val="002C43D2"/>
    <w:rsid w:val="002E612D"/>
    <w:rsid w:val="002E68F9"/>
    <w:rsid w:val="00315939"/>
    <w:rsid w:val="003173B0"/>
    <w:rsid w:val="0032128B"/>
    <w:rsid w:val="00325089"/>
    <w:rsid w:val="003412D2"/>
    <w:rsid w:val="00354417"/>
    <w:rsid w:val="003579D0"/>
    <w:rsid w:val="00374A0F"/>
    <w:rsid w:val="003961C1"/>
    <w:rsid w:val="003B1C4B"/>
    <w:rsid w:val="003B769C"/>
    <w:rsid w:val="003C1C9B"/>
    <w:rsid w:val="003D0F34"/>
    <w:rsid w:val="003D65EB"/>
    <w:rsid w:val="003E0AAB"/>
    <w:rsid w:val="00416884"/>
    <w:rsid w:val="00434999"/>
    <w:rsid w:val="004406BD"/>
    <w:rsid w:val="004441BE"/>
    <w:rsid w:val="00460CE1"/>
    <w:rsid w:val="00476ABA"/>
    <w:rsid w:val="00476C06"/>
    <w:rsid w:val="00477741"/>
    <w:rsid w:val="00481E92"/>
    <w:rsid w:val="0048245B"/>
    <w:rsid w:val="0049044F"/>
    <w:rsid w:val="00493A1E"/>
    <w:rsid w:val="004943EB"/>
    <w:rsid w:val="004B0785"/>
    <w:rsid w:val="004B6BB0"/>
    <w:rsid w:val="004D422B"/>
    <w:rsid w:val="004D4606"/>
    <w:rsid w:val="004D47E1"/>
    <w:rsid w:val="004D5A42"/>
    <w:rsid w:val="004D690E"/>
    <w:rsid w:val="004E07B6"/>
    <w:rsid w:val="004E2126"/>
    <w:rsid w:val="004E62DA"/>
    <w:rsid w:val="004F1B0C"/>
    <w:rsid w:val="004F2145"/>
    <w:rsid w:val="004F7658"/>
    <w:rsid w:val="005109C3"/>
    <w:rsid w:val="00510E02"/>
    <w:rsid w:val="0052360E"/>
    <w:rsid w:val="00525EFF"/>
    <w:rsid w:val="00552C90"/>
    <w:rsid w:val="00554746"/>
    <w:rsid w:val="00560716"/>
    <w:rsid w:val="00564412"/>
    <w:rsid w:val="00566B51"/>
    <w:rsid w:val="00570607"/>
    <w:rsid w:val="00577659"/>
    <w:rsid w:val="00580D5F"/>
    <w:rsid w:val="00583F11"/>
    <w:rsid w:val="005844F6"/>
    <w:rsid w:val="00584709"/>
    <w:rsid w:val="005C238C"/>
    <w:rsid w:val="005E1D42"/>
    <w:rsid w:val="005F5650"/>
    <w:rsid w:val="005F683F"/>
    <w:rsid w:val="005F6F5F"/>
    <w:rsid w:val="00600265"/>
    <w:rsid w:val="0061011E"/>
    <w:rsid w:val="00610B1E"/>
    <w:rsid w:val="00623B44"/>
    <w:rsid w:val="00632712"/>
    <w:rsid w:val="00654A78"/>
    <w:rsid w:val="006757FA"/>
    <w:rsid w:val="00684484"/>
    <w:rsid w:val="006906D8"/>
    <w:rsid w:val="00694A55"/>
    <w:rsid w:val="006A6518"/>
    <w:rsid w:val="006B2AF5"/>
    <w:rsid w:val="006B63D6"/>
    <w:rsid w:val="006B75A3"/>
    <w:rsid w:val="006C106E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44A58"/>
    <w:rsid w:val="00746C3E"/>
    <w:rsid w:val="007859F5"/>
    <w:rsid w:val="00791B1E"/>
    <w:rsid w:val="007961C1"/>
    <w:rsid w:val="007A7ECA"/>
    <w:rsid w:val="007B459B"/>
    <w:rsid w:val="007B5510"/>
    <w:rsid w:val="007C1096"/>
    <w:rsid w:val="007D475B"/>
    <w:rsid w:val="007E1D2E"/>
    <w:rsid w:val="007E331F"/>
    <w:rsid w:val="007F201A"/>
    <w:rsid w:val="007F3E87"/>
    <w:rsid w:val="00800936"/>
    <w:rsid w:val="008044C3"/>
    <w:rsid w:val="00804B6D"/>
    <w:rsid w:val="008128CE"/>
    <w:rsid w:val="008212F7"/>
    <w:rsid w:val="00826FCC"/>
    <w:rsid w:val="00840AD2"/>
    <w:rsid w:val="00855415"/>
    <w:rsid w:val="00857C41"/>
    <w:rsid w:val="00861688"/>
    <w:rsid w:val="0088199C"/>
    <w:rsid w:val="008A0A3B"/>
    <w:rsid w:val="008B0A9D"/>
    <w:rsid w:val="008B3666"/>
    <w:rsid w:val="008B47F5"/>
    <w:rsid w:val="008C2EE0"/>
    <w:rsid w:val="008C6B7C"/>
    <w:rsid w:val="008E6E1D"/>
    <w:rsid w:val="008F7C7A"/>
    <w:rsid w:val="00910498"/>
    <w:rsid w:val="00924C30"/>
    <w:rsid w:val="00931094"/>
    <w:rsid w:val="009312B4"/>
    <w:rsid w:val="00932EAB"/>
    <w:rsid w:val="00944297"/>
    <w:rsid w:val="00947AD8"/>
    <w:rsid w:val="00950D10"/>
    <w:rsid w:val="00951F83"/>
    <w:rsid w:val="0096455B"/>
    <w:rsid w:val="00966968"/>
    <w:rsid w:val="0097776D"/>
    <w:rsid w:val="00983D1D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4AC9"/>
    <w:rsid w:val="00A066DF"/>
    <w:rsid w:val="00A16B00"/>
    <w:rsid w:val="00A17D72"/>
    <w:rsid w:val="00A225D0"/>
    <w:rsid w:val="00A26756"/>
    <w:rsid w:val="00A27326"/>
    <w:rsid w:val="00A447E7"/>
    <w:rsid w:val="00A47879"/>
    <w:rsid w:val="00A50E18"/>
    <w:rsid w:val="00A857E5"/>
    <w:rsid w:val="00A860CB"/>
    <w:rsid w:val="00AA39D6"/>
    <w:rsid w:val="00AB3B12"/>
    <w:rsid w:val="00AB5F22"/>
    <w:rsid w:val="00AB6921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2D11"/>
    <w:rsid w:val="00B572A8"/>
    <w:rsid w:val="00B60C61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279D"/>
    <w:rsid w:val="00BC4F99"/>
    <w:rsid w:val="00BD0342"/>
    <w:rsid w:val="00BD23F4"/>
    <w:rsid w:val="00BD26D3"/>
    <w:rsid w:val="00BD5DED"/>
    <w:rsid w:val="00BE52F0"/>
    <w:rsid w:val="00BF2ADA"/>
    <w:rsid w:val="00C03654"/>
    <w:rsid w:val="00C22F7D"/>
    <w:rsid w:val="00C52634"/>
    <w:rsid w:val="00C66308"/>
    <w:rsid w:val="00C75E77"/>
    <w:rsid w:val="00C94B6C"/>
    <w:rsid w:val="00CA2382"/>
    <w:rsid w:val="00CA23FC"/>
    <w:rsid w:val="00CB144D"/>
    <w:rsid w:val="00CB18DC"/>
    <w:rsid w:val="00CC3A8D"/>
    <w:rsid w:val="00CC74C0"/>
    <w:rsid w:val="00CE3AE6"/>
    <w:rsid w:val="00CE51D0"/>
    <w:rsid w:val="00CF6B93"/>
    <w:rsid w:val="00D00C79"/>
    <w:rsid w:val="00D13D73"/>
    <w:rsid w:val="00D25574"/>
    <w:rsid w:val="00D35048"/>
    <w:rsid w:val="00D3681A"/>
    <w:rsid w:val="00D37BE8"/>
    <w:rsid w:val="00D404DA"/>
    <w:rsid w:val="00D442FE"/>
    <w:rsid w:val="00D554C7"/>
    <w:rsid w:val="00D55591"/>
    <w:rsid w:val="00D55F1B"/>
    <w:rsid w:val="00D724FC"/>
    <w:rsid w:val="00DC336F"/>
    <w:rsid w:val="00E1735C"/>
    <w:rsid w:val="00E17F3B"/>
    <w:rsid w:val="00E24EFC"/>
    <w:rsid w:val="00E6330F"/>
    <w:rsid w:val="00E64805"/>
    <w:rsid w:val="00E7604B"/>
    <w:rsid w:val="00E903ED"/>
    <w:rsid w:val="00E97152"/>
    <w:rsid w:val="00EA26BA"/>
    <w:rsid w:val="00EA435E"/>
    <w:rsid w:val="00EB5943"/>
    <w:rsid w:val="00EC2B3D"/>
    <w:rsid w:val="00ED3FE3"/>
    <w:rsid w:val="00ED4C5F"/>
    <w:rsid w:val="00ED7C8D"/>
    <w:rsid w:val="00EE67AE"/>
    <w:rsid w:val="00EF35CC"/>
    <w:rsid w:val="00F07578"/>
    <w:rsid w:val="00F129A1"/>
    <w:rsid w:val="00F134D5"/>
    <w:rsid w:val="00F1453C"/>
    <w:rsid w:val="00F159FD"/>
    <w:rsid w:val="00F31EAC"/>
    <w:rsid w:val="00F35945"/>
    <w:rsid w:val="00F60DAD"/>
    <w:rsid w:val="00F626E5"/>
    <w:rsid w:val="00F84386"/>
    <w:rsid w:val="00F85BC6"/>
    <w:rsid w:val="00F93E02"/>
    <w:rsid w:val="00F97766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F2AC1-9328-4C11-9285-6F3901ECB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956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Maćkowska</cp:lastModifiedBy>
  <cp:revision>5</cp:revision>
  <cp:lastPrinted>2026-07-07T08:53:00Z</cp:lastPrinted>
  <dcterms:created xsi:type="dcterms:W3CDTF">2026-07-07T10:35:00Z</dcterms:created>
  <dcterms:modified xsi:type="dcterms:W3CDTF">2026-11-04T10:32:00Z</dcterms:modified>
</cp:coreProperties>
</file>