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CC2A43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E731D9" w:rsidRPr="00E731D9">
        <w:rPr>
          <w:rFonts w:ascii="Calibri" w:eastAsia="Times New Roman" w:hAnsi="Calibri" w:cs="Calibri"/>
          <w:b/>
          <w:sz w:val="20"/>
          <w:szCs w:val="20"/>
          <w:lang w:eastAsia="pl-PL"/>
        </w:rPr>
        <w:t>CRZP/212/2026/AZP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E731D9" w:rsidRPr="00E731D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E731D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E731D9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notebooków  i komputerów PC dla UMG - 2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E731D9" w:rsidRPr="00E731D9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E731D9" w:rsidRPr="00E731D9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E731D9" w:rsidRPr="00E731D9">
        <w:rPr>
          <w:rFonts w:ascii="Calibri" w:eastAsia="Times New Roman" w:hAnsi="Calibri" w:cs="Times New Roman"/>
          <w:sz w:val="24"/>
          <w:szCs w:val="24"/>
          <w:lang w:eastAsia="pl-PL"/>
        </w:rPr>
        <w:t>. Dz. U. z 2026 r. poz. 793)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CC2A43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2BB" w:rsidRDefault="00AA22BB" w:rsidP="00B34A16">
      <w:pPr>
        <w:spacing w:after="0" w:line="240" w:lineRule="auto"/>
      </w:pPr>
      <w:r>
        <w:separator/>
      </w:r>
    </w:p>
  </w:endnote>
  <w:endnote w:type="continuationSeparator" w:id="0">
    <w:p w:rsidR="00AA22BB" w:rsidRDefault="00AA22BB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1D9" w:rsidRDefault="00E73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1D9" w:rsidRDefault="00E731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2BB" w:rsidRDefault="00AA22BB" w:rsidP="00B34A16">
      <w:pPr>
        <w:spacing w:after="0" w:line="240" w:lineRule="auto"/>
      </w:pPr>
      <w:r>
        <w:separator/>
      </w:r>
    </w:p>
  </w:footnote>
  <w:footnote w:type="continuationSeparator" w:id="0">
    <w:p w:rsidR="00AA22BB" w:rsidRDefault="00AA22BB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1D9" w:rsidRDefault="00E73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E731D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notebooków  i komputerów PC dla UMG - 2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FC66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1D9" w:rsidRDefault="00E73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2BB"/>
    <w:rsid w:val="000C331A"/>
    <w:rsid w:val="000D451C"/>
    <w:rsid w:val="00302ADF"/>
    <w:rsid w:val="004F1C9E"/>
    <w:rsid w:val="007872B3"/>
    <w:rsid w:val="00A05DA6"/>
    <w:rsid w:val="00A676FF"/>
    <w:rsid w:val="00AA22BB"/>
    <w:rsid w:val="00B34A16"/>
    <w:rsid w:val="00CC2A43"/>
    <w:rsid w:val="00D24368"/>
    <w:rsid w:val="00E7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F35B9"/>
  <w15:chartTrackingRefBased/>
  <w15:docId w15:val="{4A6F19D6-540C-411A-8DB0-FF2B45A3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dcterms:created xsi:type="dcterms:W3CDTF">2026-10-30T10:47:00Z</dcterms:created>
  <dcterms:modified xsi:type="dcterms:W3CDTF">2026-10-30T10:47:00Z</dcterms:modified>
</cp:coreProperties>
</file>