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0D460" w14:textId="77777777" w:rsidR="00196634" w:rsidRDefault="00196634" w:rsidP="00196634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>Załącznik nr 1</w:t>
      </w:r>
    </w:p>
    <w:p w14:paraId="19A05F36" w14:textId="77777777" w:rsidR="00196634" w:rsidRDefault="00196634" w:rsidP="0019663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87169AB" w14:textId="77777777" w:rsidR="00196634" w:rsidRDefault="00196634" w:rsidP="0019663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71EF90CC" w14:textId="77777777" w:rsidR="00196634" w:rsidRDefault="00196634" w:rsidP="00196634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E92CD7C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0E1CCC3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</w:t>
      </w:r>
    </w:p>
    <w:p w14:paraId="61792FF3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13178B0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1EFB1A1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</w:t>
      </w:r>
      <w:proofErr w:type="gramStart"/>
      <w:r>
        <w:rPr>
          <w:rFonts w:ascii="Verdana" w:hAnsi="Verdana"/>
          <w:sz w:val="20"/>
          <w:szCs w:val="20"/>
          <w:lang w:val="en-US"/>
        </w:rPr>
        <w:t>…….</w:t>
      </w:r>
      <w:proofErr w:type="gramEnd"/>
      <w:r>
        <w:rPr>
          <w:rFonts w:ascii="Verdana" w:hAnsi="Verdana"/>
          <w:sz w:val="20"/>
          <w:szCs w:val="20"/>
          <w:lang w:val="en-US"/>
        </w:rPr>
        <w:t>.</w:t>
      </w:r>
    </w:p>
    <w:p w14:paraId="437E6872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379C57D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19A31B6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3720323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7EF1E65" w14:textId="77777777" w:rsidR="00196634" w:rsidRDefault="00196634" w:rsidP="00196634">
      <w:pPr>
        <w:rPr>
          <w:rFonts w:ascii="Verdana" w:hAnsi="Verdana"/>
          <w:sz w:val="20"/>
          <w:szCs w:val="20"/>
        </w:rPr>
      </w:pPr>
    </w:p>
    <w:p w14:paraId="5B6DE9DF" w14:textId="77777777" w:rsidR="00196634" w:rsidRDefault="00196634" w:rsidP="00196634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22B20068" w14:textId="77777777" w:rsidR="00196634" w:rsidRDefault="00196634" w:rsidP="00196634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1C65AF1" w14:textId="77777777" w:rsidR="00196634" w:rsidRDefault="00196634" w:rsidP="00196634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19B9C20" w14:textId="77777777" w:rsidR="00196634" w:rsidRDefault="00196634" w:rsidP="00196634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59C169E4" w14:textId="77777777" w:rsidR="00196634" w:rsidRDefault="00196634" w:rsidP="00196634">
      <w:pPr>
        <w:ind w:firstLine="3969"/>
        <w:rPr>
          <w:rFonts w:ascii="Verdana" w:hAnsi="Verdana"/>
          <w:b/>
          <w:sz w:val="20"/>
          <w:szCs w:val="20"/>
        </w:rPr>
      </w:pPr>
    </w:p>
    <w:p w14:paraId="6C0829BD" w14:textId="48FD1989" w:rsidR="00196634" w:rsidRDefault="00196634" w:rsidP="0019663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A23ACB" w:rsidRPr="00A23ACB">
        <w:rPr>
          <w:rFonts w:ascii="Verdana" w:hAnsi="Verdana"/>
          <w:b/>
          <w:sz w:val="20"/>
          <w:szCs w:val="20"/>
        </w:rPr>
        <w:t xml:space="preserve">Usługa </w:t>
      </w:r>
      <w:r w:rsidR="00A23ACB">
        <w:rPr>
          <w:rFonts w:ascii="Verdana" w:hAnsi="Verdana"/>
          <w:b/>
          <w:bCs/>
          <w:sz w:val="20"/>
          <w:szCs w:val="20"/>
        </w:rPr>
        <w:t>a</w:t>
      </w:r>
      <w:r w:rsidR="00A23ACB" w:rsidRPr="00A23ACB">
        <w:rPr>
          <w:rFonts w:ascii="Verdana" w:hAnsi="Verdana"/>
          <w:b/>
          <w:bCs/>
          <w:sz w:val="20"/>
          <w:szCs w:val="20"/>
        </w:rPr>
        <w:t>daptacj</w:t>
      </w:r>
      <w:r w:rsidR="00A23ACB">
        <w:rPr>
          <w:rFonts w:ascii="Verdana" w:hAnsi="Verdana"/>
          <w:b/>
          <w:bCs/>
          <w:sz w:val="20"/>
          <w:szCs w:val="20"/>
        </w:rPr>
        <w:t>i</w:t>
      </w:r>
      <w:r w:rsidR="00A23ACB" w:rsidRPr="00A23ACB">
        <w:rPr>
          <w:rFonts w:ascii="Verdana" w:hAnsi="Verdana"/>
          <w:b/>
          <w:bCs/>
          <w:sz w:val="20"/>
          <w:szCs w:val="20"/>
        </w:rPr>
        <w:t xml:space="preserve"> poziomego stanowiska hydraulicznego do wyznaczania krzywych charakterystycznych żył kablowych zagęszczanych o dużych przekrojach  - KC-DE-zp.25.411.2026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03636AB" w14:textId="77777777" w:rsidR="00196634" w:rsidRDefault="00196634" w:rsidP="00196634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ADBED1B" w14:textId="2D2F71D2" w:rsidR="00196634" w:rsidRDefault="00196634" w:rsidP="00196634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 za całość przedmiotu zamówienia:   ........................................................   PLN</w:t>
      </w:r>
    </w:p>
    <w:p w14:paraId="3223D404" w14:textId="77777777" w:rsidR="00196634" w:rsidRDefault="00196634" w:rsidP="00196634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23896191" w14:textId="77777777" w:rsidR="00196634" w:rsidRDefault="00196634" w:rsidP="0019663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:..................................................................................,</w:t>
      </w:r>
    </w:p>
    <w:p w14:paraId="6870AF6C" w14:textId="77777777" w:rsidR="00196634" w:rsidRDefault="00196634" w:rsidP="0019663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35CAE92" w14:textId="77777777" w:rsidR="00196634" w:rsidRDefault="00196634" w:rsidP="00196634">
      <w:pPr>
        <w:widowContro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Powyższa cena zawiera właściwą stawkę podatku VAT</w:t>
      </w:r>
    </w:p>
    <w:p w14:paraId="25A1F1C7" w14:textId="77777777" w:rsidR="00196634" w:rsidRDefault="00196634" w:rsidP="00196634">
      <w:pPr>
        <w:widowControl w:val="0"/>
        <w:rPr>
          <w:rFonts w:ascii="Verdana" w:hAnsi="Verdana"/>
          <w:b/>
          <w:color w:val="FF0000"/>
          <w:sz w:val="20"/>
          <w:szCs w:val="20"/>
        </w:rPr>
      </w:pPr>
    </w:p>
    <w:p w14:paraId="50C537DC" w14:textId="455782C4" w:rsidR="00196634" w:rsidRPr="00A23ACB" w:rsidRDefault="00196634" w:rsidP="00A23ACB">
      <w:pPr>
        <w:widowControl w:val="0"/>
        <w:jc w:val="both"/>
        <w:rPr>
          <w:rFonts w:ascii="Verdana" w:eastAsia="Arial Unicode MS" w:hAnsi="Verdana"/>
          <w:bCs/>
          <w:sz w:val="20"/>
          <w:szCs w:val="20"/>
          <w:highlight w:val="yellow"/>
          <w:u w:color="000000"/>
        </w:rPr>
      </w:pPr>
      <w:r>
        <w:rPr>
          <w:rFonts w:ascii="Verdana" w:hAnsi="Verdana"/>
          <w:b/>
          <w:sz w:val="20"/>
          <w:szCs w:val="20"/>
        </w:rPr>
        <w:t xml:space="preserve">Termin realizacji całości zamówienia : </w:t>
      </w:r>
      <w:r w:rsidR="00A23ACB" w:rsidRPr="00A23ACB">
        <w:rPr>
          <w:rFonts w:ascii="Verdana" w:hAnsi="Verdana"/>
          <w:sz w:val="20"/>
          <w:szCs w:val="20"/>
        </w:rPr>
        <w:t xml:space="preserve">do </w:t>
      </w:r>
      <w:r w:rsidR="00A23ACB" w:rsidRPr="00A23ACB">
        <w:rPr>
          <w:rFonts w:ascii="Verdana" w:hAnsi="Verdana"/>
          <w:sz w:val="20"/>
          <w:szCs w:val="20"/>
          <w:highlight w:val="yellow"/>
        </w:rPr>
        <w:t>…..</w:t>
      </w:r>
      <w:r w:rsidR="00A23ACB" w:rsidRPr="00A23ACB">
        <w:rPr>
          <w:rFonts w:ascii="Verdana" w:hAnsi="Verdana"/>
          <w:sz w:val="20"/>
          <w:szCs w:val="20"/>
        </w:rPr>
        <w:t xml:space="preserve"> miesięcy </w:t>
      </w:r>
      <w:r w:rsidR="000B1F74" w:rsidRPr="00A23ACB">
        <w:rPr>
          <w:rFonts w:ascii="Verdana" w:hAnsi="Verdana"/>
          <w:bCs/>
          <w:sz w:val="20"/>
          <w:szCs w:val="20"/>
        </w:rPr>
        <w:t>od daty podpisania umowy</w:t>
      </w:r>
      <w:r w:rsidR="00A23ACB" w:rsidRPr="00A23ACB">
        <w:rPr>
          <w:rFonts w:ascii="Verdana" w:hAnsi="Verdana"/>
          <w:bCs/>
          <w:sz w:val="20"/>
          <w:szCs w:val="20"/>
        </w:rPr>
        <w:t xml:space="preserve"> </w:t>
      </w:r>
      <w:bookmarkStart w:id="0" w:name="_Hlk241495017"/>
      <w:r w:rsidR="00A23ACB" w:rsidRPr="00A23ACB">
        <w:rPr>
          <w:rFonts w:ascii="Verdana" w:eastAsia="Arial Unicode MS" w:hAnsi="Verdana"/>
          <w:bCs/>
          <w:color w:val="000000" w:themeColor="text1"/>
          <w:sz w:val="20"/>
          <w:szCs w:val="20"/>
          <w:highlight w:val="yellow"/>
          <w:u w:color="000000"/>
        </w:rPr>
        <w:t>(Kryterium oceny ofert)</w:t>
      </w:r>
      <w:r w:rsidR="00A23ACB" w:rsidRPr="00A23ACB">
        <w:rPr>
          <w:rFonts w:ascii="Verdana" w:eastAsia="Arial Unicode MS" w:hAnsi="Verdana"/>
          <w:bCs/>
          <w:sz w:val="20"/>
          <w:szCs w:val="20"/>
          <w:highlight w:val="yellow"/>
          <w:u w:color="000000"/>
        </w:rPr>
        <w:t>.</w:t>
      </w:r>
      <w:bookmarkEnd w:id="0"/>
    </w:p>
    <w:p w14:paraId="4940663B" w14:textId="683CD405" w:rsidR="00A23ACB" w:rsidRPr="00A23ACB" w:rsidRDefault="00A23ACB" w:rsidP="00A23ACB">
      <w:pPr>
        <w:widowControl w:val="0"/>
        <w:jc w:val="both"/>
        <w:rPr>
          <w:rFonts w:ascii="Verdana" w:hAnsi="Verdana"/>
          <w:sz w:val="20"/>
          <w:szCs w:val="20"/>
        </w:rPr>
      </w:pPr>
      <w:r w:rsidRPr="00A23ACB">
        <w:rPr>
          <w:rFonts w:ascii="Verdana" w:hAnsi="Verdana"/>
          <w:b/>
          <w:sz w:val="20"/>
          <w:szCs w:val="20"/>
        </w:rPr>
        <w:t>Okres udzielonej gwarancji</w:t>
      </w:r>
      <w:r w:rsidR="00023BB5">
        <w:rPr>
          <w:rFonts w:ascii="Verdana" w:hAnsi="Verdana"/>
          <w:b/>
          <w:sz w:val="20"/>
          <w:szCs w:val="20"/>
        </w:rPr>
        <w:t xml:space="preserve"> na wykonaną usługę</w:t>
      </w:r>
      <w:r w:rsidRPr="00A23ACB">
        <w:rPr>
          <w:rFonts w:ascii="Verdana" w:hAnsi="Verdana"/>
          <w:b/>
          <w:sz w:val="20"/>
          <w:szCs w:val="20"/>
        </w:rPr>
        <w:t xml:space="preserve"> wynosi: </w:t>
      </w:r>
      <w:r w:rsidRPr="00A23ACB">
        <w:rPr>
          <w:rFonts w:ascii="Verdana" w:hAnsi="Verdana"/>
          <w:sz w:val="20"/>
          <w:szCs w:val="20"/>
          <w:highlight w:val="yellow"/>
        </w:rPr>
        <w:t>………</w:t>
      </w:r>
      <w:r w:rsidRPr="00A23ACB">
        <w:rPr>
          <w:rFonts w:ascii="Verdana" w:hAnsi="Verdana"/>
          <w:sz w:val="20"/>
          <w:szCs w:val="20"/>
        </w:rPr>
        <w:t xml:space="preserve"> miesięcy </w:t>
      </w:r>
      <w:r w:rsidRPr="00A23ACB">
        <w:rPr>
          <w:rFonts w:ascii="Verdana" w:hAnsi="Verdana"/>
          <w:sz w:val="20"/>
          <w:szCs w:val="20"/>
          <w:highlight w:val="yellow"/>
        </w:rPr>
        <w:t>(Kryterium oceny ofert).</w:t>
      </w:r>
    </w:p>
    <w:p w14:paraId="4DF1E265" w14:textId="77777777" w:rsidR="005D538E" w:rsidRDefault="005D538E" w:rsidP="00196634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</w:p>
    <w:p w14:paraId="15B03E31" w14:textId="687E3CDD" w:rsidR="00196634" w:rsidRDefault="00196634" w:rsidP="0019663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421B2D4B" w14:textId="77777777" w:rsidR="000B1F74" w:rsidRDefault="000B1F74" w:rsidP="0019663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54E8DD5" w14:textId="37974ABE" w:rsidR="00196634" w:rsidRDefault="00196634" w:rsidP="0019663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1A3E86A" w14:textId="77777777" w:rsidR="00196634" w:rsidRDefault="00196634" w:rsidP="00196634">
      <w:pPr>
        <w:rPr>
          <w:rFonts w:ascii="Verdana" w:hAnsi="Verdana"/>
          <w:b/>
          <w:sz w:val="20"/>
          <w:szCs w:val="20"/>
          <w:u w:val="single"/>
        </w:rPr>
      </w:pPr>
    </w:p>
    <w:p w14:paraId="181801A7" w14:textId="77777777" w:rsidR="00196634" w:rsidRDefault="00196634" w:rsidP="00196634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C0420A8" w14:textId="77777777" w:rsidR="00196634" w:rsidRDefault="00196634" w:rsidP="0019663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D3F74CF" w14:textId="77777777" w:rsidR="00BA3DE9" w:rsidRDefault="00196634" w:rsidP="00BA3DE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>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C667EF8" w14:textId="317CEA52" w:rsidR="00BA3DE9" w:rsidRPr="005D538E" w:rsidRDefault="00BA3DE9" w:rsidP="00A23AC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BA3DE9">
        <w:rPr>
          <w:rFonts w:ascii="Verdana" w:hAnsi="Verdana"/>
          <w:color w:val="000000"/>
          <w:sz w:val="20"/>
          <w:szCs w:val="20"/>
        </w:rPr>
        <w:t>Oświadczamy, że dysponujemy odpowiednim zapleczem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BA3DE9">
        <w:rPr>
          <w:rFonts w:ascii="Verdana" w:hAnsi="Verdana"/>
          <w:bCs/>
          <w:sz w:val="20"/>
          <w:szCs w:val="20"/>
        </w:rPr>
        <w:t>sprzętowym i programowym umożliwiającym realizację przedmiotu zamówienia</w:t>
      </w:r>
      <w:r w:rsidR="00A23ACB">
        <w:rPr>
          <w:rFonts w:ascii="Verdana" w:hAnsi="Verdana"/>
          <w:bCs/>
          <w:sz w:val="20"/>
          <w:szCs w:val="20"/>
        </w:rPr>
        <w:t>.</w:t>
      </w:r>
    </w:p>
    <w:p w14:paraId="5CAA921D" w14:textId="77777777" w:rsidR="00196634" w:rsidRDefault="00196634" w:rsidP="0019663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</w:t>
      </w:r>
      <w:r>
        <w:rPr>
          <w:rFonts w:ascii="Verdana" w:hAnsi="Verdana"/>
          <w:sz w:val="20"/>
          <w:szCs w:val="20"/>
        </w:rPr>
        <w:lastRenderedPageBreak/>
        <w:t xml:space="preserve">pozyskałem w celu ubiegania się o udzielenie zamówienia publicznego w niniejszym postępowaniu.* * </w:t>
      </w:r>
    </w:p>
    <w:p w14:paraId="16B44106" w14:textId="77777777" w:rsidR="00196634" w:rsidRDefault="00196634" w:rsidP="0019663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2F3888" w14:textId="77777777" w:rsidR="00196634" w:rsidRDefault="00196634" w:rsidP="0019663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B861F4" w14:textId="77777777" w:rsidR="00196634" w:rsidRDefault="00196634" w:rsidP="00196634">
      <w:pPr>
        <w:numPr>
          <w:ilvl w:val="0"/>
          <w:numId w:val="1"/>
        </w:num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196634" w14:paraId="37546087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28E15" w14:textId="77777777" w:rsidR="00196634" w:rsidRDefault="0019663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17733" w14:textId="77777777" w:rsidR="00196634" w:rsidRDefault="0019663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326A284" w14:textId="77777777" w:rsidR="00196634" w:rsidRDefault="0019663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56444" w14:textId="77777777" w:rsidR="00196634" w:rsidRDefault="0019663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96634" w14:paraId="4B1F8E5B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7F8B4" w14:textId="77777777" w:rsidR="00196634" w:rsidRDefault="0019663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CED2E" w14:textId="77777777" w:rsidR="00196634" w:rsidRDefault="0019663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3C4BF" w14:textId="77777777" w:rsidR="00196634" w:rsidRDefault="0019663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96634" w14:paraId="3D487506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51107" w14:textId="77777777" w:rsidR="00196634" w:rsidRDefault="0019663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AF676" w14:textId="77777777" w:rsidR="00196634" w:rsidRDefault="0019663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DDA32" w14:textId="77777777" w:rsidR="00196634" w:rsidRDefault="0019663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FBE3E40" w14:textId="77777777" w:rsidR="00196634" w:rsidRDefault="00196634" w:rsidP="00196634">
      <w:pPr>
        <w:numPr>
          <w:ilvl w:val="0"/>
          <w:numId w:val="1"/>
        </w:numPr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383"/>
        <w:gridCol w:w="6006"/>
      </w:tblGrid>
      <w:tr w:rsidR="00196634" w14:paraId="3CB1462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D346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3FCD8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D131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Dostawa (zakres), którą wykonają poszczególni wykonawcy </w:t>
            </w:r>
          </w:p>
        </w:tc>
      </w:tr>
      <w:tr w:rsidR="00196634" w14:paraId="227C0A33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C273E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6BC2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E397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96634" w14:paraId="630EF915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0133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BD9F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4A29" w14:textId="77777777" w:rsidR="00196634" w:rsidRDefault="00196634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07693F0" w14:textId="77777777" w:rsidR="00196634" w:rsidRDefault="00196634" w:rsidP="00196634">
      <w:pPr>
        <w:jc w:val="both"/>
        <w:rPr>
          <w:rFonts w:ascii="Verdana" w:hAnsi="Verdana"/>
          <w:sz w:val="20"/>
          <w:szCs w:val="20"/>
        </w:rPr>
      </w:pPr>
    </w:p>
    <w:p w14:paraId="70163AF2" w14:textId="77777777" w:rsidR="00196634" w:rsidRDefault="00196634" w:rsidP="0019663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FE0512C" w14:textId="77777777" w:rsidR="00196634" w:rsidRDefault="00196634" w:rsidP="00196634">
      <w:pPr>
        <w:keepNext/>
        <w:spacing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B96D72D" w14:textId="77777777" w:rsidR="00196634" w:rsidRDefault="00196634" w:rsidP="0019663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64C9E383" w14:textId="77777777" w:rsidR="00196634" w:rsidRDefault="00196634" w:rsidP="0019663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302A16B2" w14:textId="77777777" w:rsidR="00196634" w:rsidRDefault="00196634" w:rsidP="0019663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9B5790A" w14:textId="77777777" w:rsidR="00196634" w:rsidRDefault="00196634" w:rsidP="00196634">
      <w:pPr>
        <w:jc w:val="both"/>
        <w:rPr>
          <w:rFonts w:ascii="Verdana" w:hAnsi="Verdana"/>
          <w:sz w:val="20"/>
          <w:szCs w:val="20"/>
        </w:rPr>
      </w:pPr>
    </w:p>
    <w:p w14:paraId="5854AB8F" w14:textId="77777777" w:rsidR="00196634" w:rsidRDefault="00196634" w:rsidP="0019663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bookmarkStart w:id="1" w:name="_GoBack"/>
      <w:bookmarkEnd w:id="1"/>
      <w:r>
        <w:rPr>
          <w:rFonts w:ascii="Verdana" w:hAnsi="Verdana"/>
          <w:sz w:val="20"/>
          <w:szCs w:val="20"/>
        </w:rPr>
        <w:t>załącznikami do niniejszej oferty są:</w:t>
      </w:r>
    </w:p>
    <w:p w14:paraId="43465FBF" w14:textId="77777777" w:rsidR="00196634" w:rsidRDefault="00196634" w:rsidP="00196634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DD3F135" w14:textId="77777777" w:rsidR="00196634" w:rsidRDefault="00196634" w:rsidP="00196634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6D981C1" w14:textId="77777777" w:rsidR="00196634" w:rsidRDefault="00196634" w:rsidP="00196634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14:paraId="21539A90" w14:textId="77777777" w:rsidR="00196634" w:rsidRDefault="00196634" w:rsidP="00196634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9BD85A9" w14:textId="203623E8" w:rsidR="00FE545C" w:rsidRPr="00196634" w:rsidRDefault="00196634" w:rsidP="00A23ACB">
      <w:pPr>
        <w:tabs>
          <w:tab w:val="left" w:pos="540"/>
          <w:tab w:val="left" w:pos="780"/>
        </w:tabs>
        <w:suppressAutoHyphens/>
        <w:spacing w:after="200"/>
        <w:jc w:val="both"/>
      </w:pPr>
      <w:r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sectPr w:rsidR="00FE545C" w:rsidRPr="0019663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27B4F2" w14:textId="77777777" w:rsidR="003D535D" w:rsidRDefault="003D535D">
      <w:r>
        <w:separator/>
      </w:r>
    </w:p>
  </w:endnote>
  <w:endnote w:type="continuationSeparator" w:id="0">
    <w:p w14:paraId="2C47EDDB" w14:textId="77777777" w:rsidR="003D535D" w:rsidRDefault="003D5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EC20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1B7514" w14:textId="77777777" w:rsidR="003D535D" w:rsidRDefault="003D535D">
      <w:r>
        <w:separator/>
      </w:r>
    </w:p>
  </w:footnote>
  <w:footnote w:type="continuationSeparator" w:id="0">
    <w:p w14:paraId="1CAD7BD3" w14:textId="77777777" w:rsidR="003D535D" w:rsidRDefault="003D5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FB2CEE" w14:textId="2CACD17E" w:rsidR="00196634" w:rsidRPr="00196634" w:rsidRDefault="00A23ACB" w:rsidP="00196634">
    <w:pPr>
      <w:pStyle w:val="Nagwek"/>
      <w:rPr>
        <w:b/>
        <w:sz w:val="22"/>
      </w:rPr>
    </w:pPr>
    <w:r w:rsidRPr="00CF3E44">
      <w:rPr>
        <w:rFonts w:ascii="Verdana" w:eastAsia="Verdana" w:hAnsi="Verdana" w:cs="Verdana"/>
        <w:noProof/>
        <w:sz w:val="32"/>
        <w:szCs w:val="32"/>
        <w:lang w:eastAsia="en-US"/>
      </w:rPr>
      <w:drawing>
        <wp:inline distT="0" distB="0" distL="0" distR="0" wp14:anchorId="7CED8F0F" wp14:editId="17FF8B76">
          <wp:extent cx="5759450" cy="533106"/>
          <wp:effectExtent l="0" t="0" r="0" b="63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31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B459E" w14:textId="4857FE5B" w:rsidR="00F53146" w:rsidRPr="00196634" w:rsidRDefault="00F53146" w:rsidP="001966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677B1"/>
    <w:multiLevelType w:val="multilevel"/>
    <w:tmpl w:val="211A5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E843DC"/>
    <w:multiLevelType w:val="multilevel"/>
    <w:tmpl w:val="072A2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C94"/>
    <w:rsid w:val="00012286"/>
    <w:rsid w:val="00023BB5"/>
    <w:rsid w:val="000704FC"/>
    <w:rsid w:val="00071CCC"/>
    <w:rsid w:val="000B1F74"/>
    <w:rsid w:val="000B731D"/>
    <w:rsid w:val="000D6134"/>
    <w:rsid w:val="000E09C7"/>
    <w:rsid w:val="000F6589"/>
    <w:rsid w:val="00106636"/>
    <w:rsid w:val="00116EC6"/>
    <w:rsid w:val="001801DD"/>
    <w:rsid w:val="00196634"/>
    <w:rsid w:val="001D4612"/>
    <w:rsid w:val="00207E98"/>
    <w:rsid w:val="00221EC4"/>
    <w:rsid w:val="00260F94"/>
    <w:rsid w:val="002723B0"/>
    <w:rsid w:val="00315A4A"/>
    <w:rsid w:val="003D535D"/>
    <w:rsid w:val="004B30BB"/>
    <w:rsid w:val="004B7300"/>
    <w:rsid w:val="004C6753"/>
    <w:rsid w:val="00594077"/>
    <w:rsid w:val="00595C87"/>
    <w:rsid w:val="005D2C65"/>
    <w:rsid w:val="005D538E"/>
    <w:rsid w:val="005E6D94"/>
    <w:rsid w:val="0063384F"/>
    <w:rsid w:val="00643C6F"/>
    <w:rsid w:val="00646202"/>
    <w:rsid w:val="0065290F"/>
    <w:rsid w:val="006815F6"/>
    <w:rsid w:val="00692D35"/>
    <w:rsid w:val="007357E5"/>
    <w:rsid w:val="0075214C"/>
    <w:rsid w:val="007748F0"/>
    <w:rsid w:val="007A4321"/>
    <w:rsid w:val="007C3F24"/>
    <w:rsid w:val="00833933"/>
    <w:rsid w:val="00853083"/>
    <w:rsid w:val="008B2F0C"/>
    <w:rsid w:val="008B4928"/>
    <w:rsid w:val="008D2AB8"/>
    <w:rsid w:val="008F1C66"/>
    <w:rsid w:val="00970FE4"/>
    <w:rsid w:val="00A0022B"/>
    <w:rsid w:val="00A23ACB"/>
    <w:rsid w:val="00A346FE"/>
    <w:rsid w:val="00A47B4D"/>
    <w:rsid w:val="00A83018"/>
    <w:rsid w:val="00B774DC"/>
    <w:rsid w:val="00B900D2"/>
    <w:rsid w:val="00BA3DE9"/>
    <w:rsid w:val="00BB3CEB"/>
    <w:rsid w:val="00C04388"/>
    <w:rsid w:val="00C969A6"/>
    <w:rsid w:val="00CA7D36"/>
    <w:rsid w:val="00D20C94"/>
    <w:rsid w:val="00D24208"/>
    <w:rsid w:val="00D60C38"/>
    <w:rsid w:val="00D66893"/>
    <w:rsid w:val="00D90ACB"/>
    <w:rsid w:val="00DC1500"/>
    <w:rsid w:val="00DC2273"/>
    <w:rsid w:val="00E44371"/>
    <w:rsid w:val="00E7699A"/>
    <w:rsid w:val="00E949B0"/>
    <w:rsid w:val="00EC0BEA"/>
    <w:rsid w:val="00EF518C"/>
    <w:rsid w:val="00F00591"/>
    <w:rsid w:val="00F075FF"/>
    <w:rsid w:val="00F51688"/>
    <w:rsid w:val="00F53146"/>
    <w:rsid w:val="00F87563"/>
    <w:rsid w:val="00F91018"/>
    <w:rsid w:val="00FA0F30"/>
    <w:rsid w:val="00FA51A4"/>
    <w:rsid w:val="00FE545C"/>
    <w:rsid w:val="00FF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2B65E5"/>
  <w15:chartTrackingRefBased/>
  <w15:docId w15:val="{16746E23-A873-465D-8440-41609006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66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7217C-B267-406D-8539-BA77A9C9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515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2026-09-22T09:28:00Z</cp:lastPrinted>
  <dcterms:created xsi:type="dcterms:W3CDTF">2026-10-21T11:18:00Z</dcterms:created>
  <dcterms:modified xsi:type="dcterms:W3CDTF">2026-10-21T11:18:00Z</dcterms:modified>
</cp:coreProperties>
</file>