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70BB" w14:textId="2AA3D6DE" w:rsidR="008D2AB8" w:rsidRPr="00253684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b w:val="0"/>
          <w:sz w:val="18"/>
          <w:szCs w:val="18"/>
        </w:rPr>
        <w:tab/>
      </w:r>
      <w:r w:rsidRPr="00253684">
        <w:rPr>
          <w:rFonts w:ascii="Verdana" w:hAnsi="Verdana"/>
          <w:b w:val="0"/>
          <w:sz w:val="18"/>
          <w:szCs w:val="18"/>
        </w:rPr>
        <w:tab/>
      </w:r>
      <w:r w:rsidRPr="00253684">
        <w:rPr>
          <w:rFonts w:ascii="Verdana" w:hAnsi="Verdana"/>
          <w:b w:val="0"/>
          <w:sz w:val="18"/>
          <w:szCs w:val="18"/>
        </w:rPr>
        <w:tab/>
      </w:r>
      <w:r w:rsidRPr="00253684">
        <w:rPr>
          <w:rFonts w:ascii="Verdana" w:hAnsi="Verdana"/>
          <w:b w:val="0"/>
          <w:sz w:val="18"/>
          <w:szCs w:val="18"/>
        </w:rPr>
        <w:tab/>
      </w:r>
      <w:r w:rsidRPr="00253684">
        <w:rPr>
          <w:rFonts w:ascii="Verdana" w:hAnsi="Verdana"/>
          <w:b w:val="0"/>
          <w:sz w:val="18"/>
          <w:szCs w:val="18"/>
        </w:rPr>
        <w:tab/>
      </w:r>
      <w:r w:rsidRPr="00253684">
        <w:rPr>
          <w:rFonts w:ascii="Verdana" w:hAnsi="Verdana"/>
          <w:b w:val="0"/>
          <w:sz w:val="18"/>
          <w:szCs w:val="18"/>
        </w:rPr>
        <w:tab/>
      </w:r>
      <w:r w:rsidRPr="00253684">
        <w:rPr>
          <w:rFonts w:ascii="Verdana" w:hAnsi="Verdana"/>
          <w:b w:val="0"/>
          <w:sz w:val="18"/>
          <w:szCs w:val="18"/>
        </w:rPr>
        <w:tab/>
      </w:r>
      <w:r w:rsidRPr="00253684">
        <w:rPr>
          <w:rFonts w:ascii="Verdana" w:hAnsi="Verdana"/>
          <w:sz w:val="18"/>
          <w:szCs w:val="18"/>
        </w:rPr>
        <w:t xml:space="preserve">Załącznik nr </w:t>
      </w:r>
      <w:r w:rsidR="0086320C" w:rsidRPr="00253684">
        <w:rPr>
          <w:rFonts w:ascii="Verdana" w:hAnsi="Verdana"/>
          <w:sz w:val="18"/>
          <w:szCs w:val="18"/>
        </w:rPr>
        <w:t>1</w:t>
      </w:r>
    </w:p>
    <w:p w14:paraId="5F12AF3E" w14:textId="2464EDF9" w:rsidR="008D2AB8" w:rsidRPr="00253684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>FORMULARZ OFERTY</w:t>
      </w:r>
    </w:p>
    <w:p w14:paraId="6AD9BA5B" w14:textId="77777777" w:rsidR="00DC7791" w:rsidRPr="0025368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3DCF3749" w14:textId="77777777" w:rsidR="00DC7791" w:rsidRPr="0025368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5188B9AB" w14:textId="77777777" w:rsidR="00DC7791" w:rsidRPr="0025368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0547C046" w14:textId="77777777" w:rsidR="00DC7791" w:rsidRPr="0025368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CA7E72B" w14:textId="77777777" w:rsidR="00DC7791" w:rsidRPr="0025368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405C16C4" w14:textId="77777777" w:rsidR="00DC7791" w:rsidRPr="0025368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27E2353F" w14:textId="77777777" w:rsidR="00DC7791" w:rsidRPr="0025368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2C2175C6" w14:textId="77777777" w:rsidR="00DC7791" w:rsidRPr="0025368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1AAFF623" w14:textId="77777777" w:rsidR="00DC7791" w:rsidRPr="0025368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B8261F2" w14:textId="77777777" w:rsidR="008D2AB8" w:rsidRPr="00253684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Do: Nazwa i siedziba Zamawiającego:</w:t>
      </w:r>
    </w:p>
    <w:p w14:paraId="03F47AD4" w14:textId="77777777" w:rsidR="00D14AA4" w:rsidRPr="0025368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>Akademia Górniczo - Hutnicza</w:t>
      </w:r>
    </w:p>
    <w:p w14:paraId="5518B882" w14:textId="77777777" w:rsidR="00D14AA4" w:rsidRPr="0025368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>im. Stanisława Staszica w Krakowie</w:t>
      </w:r>
    </w:p>
    <w:p w14:paraId="306B347C" w14:textId="77777777" w:rsidR="008D2AB8" w:rsidRPr="0025368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>Dział Zamówień Publicznych</w:t>
      </w:r>
      <w:r w:rsidR="008D2AB8" w:rsidRPr="00253684">
        <w:rPr>
          <w:rFonts w:ascii="Verdana" w:hAnsi="Verdana"/>
          <w:b/>
          <w:sz w:val="18"/>
          <w:szCs w:val="18"/>
        </w:rPr>
        <w:t xml:space="preserve">  </w:t>
      </w:r>
    </w:p>
    <w:p w14:paraId="1BC94A0C" w14:textId="77777777" w:rsidR="008D2AB8" w:rsidRPr="0025368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>Al. Mickiewicza</w:t>
      </w:r>
      <w:r w:rsidR="008D2AB8" w:rsidRPr="00253684">
        <w:rPr>
          <w:rFonts w:ascii="Verdana" w:hAnsi="Verdana"/>
          <w:b/>
          <w:sz w:val="18"/>
          <w:szCs w:val="18"/>
        </w:rPr>
        <w:t xml:space="preserve"> </w:t>
      </w:r>
      <w:r w:rsidRPr="00253684">
        <w:rPr>
          <w:rFonts w:ascii="Verdana" w:hAnsi="Verdana"/>
          <w:b/>
          <w:sz w:val="18"/>
          <w:szCs w:val="18"/>
        </w:rPr>
        <w:t>30</w:t>
      </w:r>
      <w:r w:rsidR="008D2AB8" w:rsidRPr="00253684">
        <w:rPr>
          <w:rFonts w:ascii="Verdana" w:hAnsi="Verdana"/>
          <w:b/>
          <w:sz w:val="18"/>
          <w:szCs w:val="18"/>
        </w:rPr>
        <w:t xml:space="preserve"> </w:t>
      </w:r>
    </w:p>
    <w:p w14:paraId="142A6F66" w14:textId="77777777" w:rsidR="008D2AB8" w:rsidRPr="00253684" w:rsidRDefault="00D14AA4" w:rsidP="008D2AB8">
      <w:pPr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>30-059</w:t>
      </w:r>
      <w:r w:rsidR="008D2AB8" w:rsidRPr="00253684">
        <w:rPr>
          <w:rFonts w:ascii="Verdana" w:hAnsi="Verdana"/>
          <w:b/>
          <w:sz w:val="18"/>
          <w:szCs w:val="18"/>
        </w:rPr>
        <w:t xml:space="preserve"> </w:t>
      </w:r>
      <w:r w:rsidRPr="00253684">
        <w:rPr>
          <w:rFonts w:ascii="Verdana" w:hAnsi="Verdana"/>
          <w:b/>
          <w:sz w:val="18"/>
          <w:szCs w:val="18"/>
        </w:rPr>
        <w:t>Kraków</w:t>
      </w:r>
      <w:r w:rsidR="008D2AB8" w:rsidRPr="00253684">
        <w:rPr>
          <w:rFonts w:ascii="Verdana" w:hAnsi="Verdana"/>
          <w:b/>
          <w:sz w:val="18"/>
          <w:szCs w:val="18"/>
        </w:rPr>
        <w:t xml:space="preserve">,  </w:t>
      </w:r>
    </w:p>
    <w:p w14:paraId="3B006902" w14:textId="77777777" w:rsidR="008D2AB8" w:rsidRPr="00253684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9C93A1C" w14:textId="59A2DDB7" w:rsidR="008D2AB8" w:rsidRPr="00253684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97C10" w:rsidRPr="00253684">
        <w:rPr>
          <w:rFonts w:ascii="Verdana" w:hAnsi="Verdana"/>
          <w:b/>
          <w:sz w:val="18"/>
          <w:szCs w:val="18"/>
        </w:rPr>
        <w:t>dostawa systemu optycznego śledzenia pozycji i orientacji narzędzi w czasie rzeczywistym - KC-DE-zp.25.511.2026</w:t>
      </w:r>
      <w:r w:rsidRPr="00253684">
        <w:rPr>
          <w:rFonts w:ascii="Verdana" w:hAnsi="Verdana"/>
          <w:b/>
          <w:sz w:val="18"/>
          <w:szCs w:val="18"/>
        </w:rPr>
        <w:t xml:space="preserve">, </w:t>
      </w:r>
      <w:r w:rsidRPr="0025368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C7097B" w14:textId="77777777" w:rsidR="00102FDA" w:rsidRPr="00253684" w:rsidRDefault="00102F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9C38E33" w14:textId="27C1529F" w:rsidR="009505EE" w:rsidRPr="00253684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 xml:space="preserve">Cena netto: ......................................................................... </w:t>
      </w:r>
      <w:r w:rsidR="007C14B5" w:rsidRPr="00253684">
        <w:rPr>
          <w:rFonts w:ascii="Verdana" w:hAnsi="Verdana"/>
          <w:b/>
          <w:sz w:val="18"/>
          <w:szCs w:val="18"/>
        </w:rPr>
        <w:t>EUR</w:t>
      </w:r>
      <w:r w:rsidR="005A60DB" w:rsidRPr="00253684">
        <w:rPr>
          <w:rFonts w:ascii="Verdana" w:hAnsi="Verdana"/>
          <w:b/>
          <w:sz w:val="18"/>
          <w:szCs w:val="18"/>
        </w:rPr>
        <w:t xml:space="preserve"> *)</w:t>
      </w:r>
    </w:p>
    <w:p w14:paraId="2E32FE30" w14:textId="77777777" w:rsidR="009505EE" w:rsidRPr="00253684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54E5219" w14:textId="1EDBADEF" w:rsidR="009505EE" w:rsidRPr="00253684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 xml:space="preserve">Cena brutto: ......................................................................... </w:t>
      </w:r>
      <w:r w:rsidR="007C14B5" w:rsidRPr="00253684">
        <w:rPr>
          <w:rFonts w:ascii="Verdana" w:hAnsi="Verdana"/>
          <w:b/>
          <w:sz w:val="18"/>
          <w:szCs w:val="18"/>
        </w:rPr>
        <w:t>EUR</w:t>
      </w:r>
    </w:p>
    <w:p w14:paraId="58B0810B" w14:textId="77777777" w:rsidR="009505EE" w:rsidRPr="00253684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653557F" w14:textId="77777777" w:rsidR="009505EE" w:rsidRPr="00253684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46039C17" w14:textId="77777777" w:rsidR="009505EE" w:rsidRPr="00253684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87E59E" w14:textId="578EC0F1" w:rsidR="009505EE" w:rsidRPr="00253684" w:rsidRDefault="009505EE" w:rsidP="009505EE">
      <w:pPr>
        <w:pStyle w:val="Tekstpodstawowy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 xml:space="preserve">Powyższa cena zawiera podatek VAT w wysokości .......... % tj. ……………………. </w:t>
      </w:r>
      <w:r w:rsidR="007C14B5" w:rsidRPr="00253684">
        <w:rPr>
          <w:rFonts w:ascii="Verdana" w:hAnsi="Verdana"/>
          <w:sz w:val="18"/>
          <w:szCs w:val="18"/>
        </w:rPr>
        <w:t>EUR</w:t>
      </w:r>
      <w:r w:rsidR="007D6537" w:rsidRPr="00253684">
        <w:rPr>
          <w:rFonts w:ascii="Verdana" w:hAnsi="Verdana"/>
          <w:sz w:val="18"/>
          <w:szCs w:val="18"/>
        </w:rPr>
        <w:t xml:space="preserve"> *)</w:t>
      </w:r>
    </w:p>
    <w:p w14:paraId="0BF160D1" w14:textId="37E9B167" w:rsidR="005E40B8" w:rsidRPr="00253684" w:rsidRDefault="005E40B8" w:rsidP="005E40B8">
      <w:pPr>
        <w:jc w:val="both"/>
        <w:rPr>
          <w:rFonts w:ascii="Verdana" w:hAnsi="Verdana"/>
          <w:bCs/>
          <w:sz w:val="18"/>
          <w:szCs w:val="18"/>
        </w:rPr>
      </w:pPr>
      <w:r w:rsidRPr="00253684">
        <w:rPr>
          <w:rFonts w:ascii="Verdana" w:hAnsi="Verdana"/>
          <w:bCs/>
          <w:sz w:val="18"/>
          <w:szCs w:val="18"/>
        </w:rPr>
        <w:t xml:space="preserve">*) Wykonawcy zagraniczni uczestniczący w niniejszym postępowaniu, którzy na mocy odrębnych przepisów nie są zobowiązani do zapłaty podatku od towarów i usług na terytorium Polski, powinni wpisać do formularza oferty wartość zamówienia netto wyrażoną w </w:t>
      </w:r>
      <w:r w:rsidR="007C14B5" w:rsidRPr="00253684">
        <w:rPr>
          <w:rFonts w:ascii="Verdana" w:hAnsi="Verdana"/>
          <w:b/>
          <w:sz w:val="18"/>
          <w:szCs w:val="18"/>
        </w:rPr>
        <w:t>EUR</w:t>
      </w:r>
      <w:r w:rsidR="005327E5" w:rsidRPr="00253684">
        <w:rPr>
          <w:rFonts w:ascii="Verdana" w:hAnsi="Verdana"/>
          <w:bCs/>
          <w:sz w:val="18"/>
          <w:szCs w:val="18"/>
        </w:rPr>
        <w:t xml:space="preserve"> w</w:t>
      </w:r>
      <w:r w:rsidRPr="00253684">
        <w:rPr>
          <w:rFonts w:ascii="Verdana" w:hAnsi="Verdana"/>
          <w:bCs/>
          <w:sz w:val="18"/>
          <w:szCs w:val="18"/>
        </w:rPr>
        <w:t>yłącznie do oceny i porównania ofert Zamawiający doliczy podatek VAT należny na etapie oceny ofert. Umowa zostanie podpisana na kwotę netto, podatek VAT Zamawiający opłaci we własnym zakresie.</w:t>
      </w:r>
    </w:p>
    <w:p w14:paraId="17073E65" w14:textId="77777777" w:rsidR="005E40B8" w:rsidRPr="00253684" w:rsidRDefault="005E40B8" w:rsidP="009505EE">
      <w:pPr>
        <w:pStyle w:val="Tekstpodstawowy"/>
        <w:rPr>
          <w:rFonts w:ascii="Verdana" w:hAnsi="Verdana"/>
          <w:sz w:val="18"/>
          <w:szCs w:val="18"/>
        </w:rPr>
      </w:pPr>
    </w:p>
    <w:p w14:paraId="5F8087E8" w14:textId="203F9951" w:rsidR="00AD1B55" w:rsidRPr="00253684" w:rsidRDefault="00BE604C" w:rsidP="00AD1B55">
      <w:pPr>
        <w:pStyle w:val="Tekstpodstawowy"/>
        <w:rPr>
          <w:rFonts w:ascii="Verdana" w:hAnsi="Verdana"/>
          <w:bCs/>
          <w:iCs/>
          <w:sz w:val="18"/>
          <w:szCs w:val="18"/>
        </w:rPr>
      </w:pPr>
      <w:r w:rsidRPr="00253684">
        <w:rPr>
          <w:rFonts w:ascii="Verdana" w:hAnsi="Verdana"/>
          <w:bCs/>
          <w:iCs/>
          <w:sz w:val="18"/>
          <w:szCs w:val="18"/>
        </w:rPr>
        <w:t>Producen</w:t>
      </w:r>
      <w:r w:rsidR="002E70D4" w:rsidRPr="00253684">
        <w:rPr>
          <w:rFonts w:ascii="Verdana" w:hAnsi="Verdana"/>
          <w:bCs/>
          <w:iCs/>
          <w:sz w:val="18"/>
          <w:szCs w:val="18"/>
        </w:rPr>
        <w:t>t</w:t>
      </w:r>
      <w:r w:rsidR="00E14CAB" w:rsidRPr="00253684">
        <w:rPr>
          <w:rFonts w:ascii="Verdana" w:hAnsi="Verdana"/>
          <w:bCs/>
          <w:iCs/>
          <w:sz w:val="18"/>
          <w:szCs w:val="18"/>
        </w:rPr>
        <w:t xml:space="preserve">, model </w:t>
      </w:r>
      <w:r w:rsidRPr="00253684">
        <w:rPr>
          <w:rFonts w:ascii="Verdana" w:hAnsi="Verdana"/>
          <w:bCs/>
          <w:iCs/>
          <w:sz w:val="18"/>
          <w:szCs w:val="18"/>
        </w:rPr>
        <w:t>zaoferowan</w:t>
      </w:r>
      <w:r w:rsidR="005327E5" w:rsidRPr="00253684">
        <w:rPr>
          <w:rFonts w:ascii="Verdana" w:hAnsi="Verdana"/>
          <w:bCs/>
          <w:iCs/>
          <w:sz w:val="18"/>
          <w:szCs w:val="18"/>
        </w:rPr>
        <w:t>e</w:t>
      </w:r>
      <w:r w:rsidR="00187554" w:rsidRPr="00253684">
        <w:rPr>
          <w:rFonts w:ascii="Verdana" w:hAnsi="Verdana"/>
          <w:bCs/>
          <w:iCs/>
          <w:sz w:val="18"/>
          <w:szCs w:val="18"/>
        </w:rPr>
        <w:t>go systemu</w:t>
      </w:r>
      <w:r w:rsidR="002E70D4" w:rsidRPr="00253684">
        <w:rPr>
          <w:rFonts w:ascii="Verdana" w:hAnsi="Verdana"/>
          <w:bCs/>
          <w:iCs/>
          <w:sz w:val="18"/>
          <w:szCs w:val="18"/>
        </w:rPr>
        <w:t>:</w:t>
      </w:r>
      <w:r w:rsidR="00B70562" w:rsidRPr="00253684">
        <w:rPr>
          <w:rFonts w:ascii="Verdana" w:hAnsi="Verdana"/>
          <w:bCs/>
          <w:iCs/>
          <w:sz w:val="18"/>
          <w:szCs w:val="18"/>
        </w:rPr>
        <w:t xml:space="preserve"> </w:t>
      </w:r>
      <w:r w:rsidR="00B70562" w:rsidRPr="00253684">
        <w:rPr>
          <w:rFonts w:ascii="Verdana" w:hAnsi="Verdana"/>
          <w:b w:val="0"/>
          <w:iCs/>
          <w:sz w:val="18"/>
          <w:szCs w:val="18"/>
        </w:rPr>
        <w:t>………………………………………………………</w:t>
      </w:r>
      <w:r w:rsidR="00E735FF" w:rsidRPr="00253684">
        <w:rPr>
          <w:rFonts w:ascii="Verdana" w:hAnsi="Verdana"/>
          <w:b w:val="0"/>
          <w:iCs/>
          <w:sz w:val="18"/>
          <w:szCs w:val="18"/>
        </w:rPr>
        <w:t>…………………………</w:t>
      </w:r>
    </w:p>
    <w:p w14:paraId="0F2C6AC4" w14:textId="4EFEA163" w:rsidR="008D2AB8" w:rsidRPr="0025368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>Termin realizacji umowy:</w:t>
      </w:r>
      <w:r w:rsidR="005667D2" w:rsidRPr="00253684">
        <w:rPr>
          <w:rFonts w:ascii="Verdana" w:hAnsi="Verdana"/>
          <w:b/>
          <w:sz w:val="18"/>
          <w:szCs w:val="18"/>
        </w:rPr>
        <w:t xml:space="preserve"> </w:t>
      </w:r>
      <w:r w:rsidR="005C21C6" w:rsidRPr="00253684">
        <w:rPr>
          <w:rFonts w:ascii="Verdana" w:hAnsi="Verdana"/>
          <w:b/>
          <w:sz w:val="18"/>
          <w:szCs w:val="18"/>
        </w:rPr>
        <w:t xml:space="preserve">do </w:t>
      </w:r>
      <w:r w:rsidR="00187554" w:rsidRPr="00253684">
        <w:rPr>
          <w:rFonts w:ascii="Verdana" w:hAnsi="Verdana"/>
          <w:b/>
          <w:sz w:val="18"/>
          <w:szCs w:val="18"/>
        </w:rPr>
        <w:t>35</w:t>
      </w:r>
      <w:r w:rsidR="005C21C6" w:rsidRPr="00253684">
        <w:rPr>
          <w:rFonts w:ascii="Verdana" w:hAnsi="Verdana"/>
          <w:b/>
          <w:sz w:val="18"/>
          <w:szCs w:val="18"/>
        </w:rPr>
        <w:t xml:space="preserve"> </w:t>
      </w:r>
      <w:r w:rsidR="005667D2" w:rsidRPr="00253684">
        <w:rPr>
          <w:rFonts w:ascii="Verdana" w:hAnsi="Verdana"/>
          <w:b/>
          <w:sz w:val="18"/>
          <w:szCs w:val="18"/>
        </w:rPr>
        <w:t>dni od daty podpisania umowy</w:t>
      </w:r>
      <w:r w:rsidR="003D64DA" w:rsidRPr="00253684">
        <w:rPr>
          <w:rFonts w:ascii="Verdana" w:hAnsi="Verdana"/>
          <w:b/>
          <w:sz w:val="18"/>
          <w:szCs w:val="18"/>
        </w:rPr>
        <w:t xml:space="preserve"> </w:t>
      </w:r>
      <w:r w:rsidR="003D64DA" w:rsidRPr="00253684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34CF3CCE" w14:textId="76240266" w:rsidR="005C21C6" w:rsidRPr="00253684" w:rsidRDefault="005C21C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 xml:space="preserve">Okres udzielonej gwarancji wynosi: ……………….. miesięcy </w:t>
      </w:r>
    </w:p>
    <w:p w14:paraId="53B11041" w14:textId="63D7AFC1" w:rsidR="00605277" w:rsidRPr="00253684" w:rsidRDefault="008D2AB8" w:rsidP="004509E0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253684">
        <w:rPr>
          <w:rFonts w:ascii="Verdana" w:hAnsi="Verdana"/>
          <w:sz w:val="18"/>
          <w:szCs w:val="18"/>
        </w:rPr>
        <w:t>6 marca 2018 r</w:t>
      </w:r>
      <w:r w:rsidRPr="00253684">
        <w:rPr>
          <w:rFonts w:ascii="Verdana" w:hAnsi="Verdana"/>
          <w:sz w:val="18"/>
          <w:szCs w:val="18"/>
        </w:rPr>
        <w:t>.</w:t>
      </w:r>
      <w:r w:rsidR="00A0022B" w:rsidRPr="00253684">
        <w:rPr>
          <w:rFonts w:ascii="Verdana" w:hAnsi="Verdana"/>
          <w:sz w:val="18"/>
          <w:szCs w:val="18"/>
        </w:rPr>
        <w:t xml:space="preserve"> Prawo przedsiębiorców, </w:t>
      </w:r>
      <w:r w:rsidRPr="00253684">
        <w:rPr>
          <w:rFonts w:ascii="Verdana" w:hAnsi="Verdana"/>
          <w:sz w:val="18"/>
          <w:szCs w:val="18"/>
        </w:rPr>
        <w:t>należymy do małych lub średnich przedsiębiorców:</w:t>
      </w:r>
      <w:r w:rsidRPr="00253684">
        <w:rPr>
          <w:rFonts w:ascii="Verdana" w:hAnsi="Verdana"/>
          <w:b/>
          <w:sz w:val="18"/>
          <w:szCs w:val="18"/>
        </w:rPr>
        <w:t xml:space="preserve"> TAK/NIE</w:t>
      </w:r>
    </w:p>
    <w:p w14:paraId="634BDF14" w14:textId="77777777" w:rsidR="004509E0" w:rsidRPr="00253684" w:rsidRDefault="004509E0" w:rsidP="004509E0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70F5EBD0" w14:textId="77777777" w:rsidR="00311838" w:rsidRPr="00253684" w:rsidRDefault="00311838" w:rsidP="000D1D52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2616B328" w14:textId="2A7F6E6B" w:rsidR="001311CF" w:rsidRPr="00253684" w:rsidRDefault="00D24B7D" w:rsidP="001311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53684">
        <w:rPr>
          <w:rFonts w:ascii="Verdana" w:hAnsi="Verdana"/>
          <w:b/>
          <w:sz w:val="18"/>
          <w:szCs w:val="18"/>
        </w:rPr>
        <w:t xml:space="preserve">Termin płatności: </w:t>
      </w:r>
      <w:r w:rsidR="001311CF" w:rsidRPr="00253684">
        <w:rPr>
          <w:rFonts w:ascii="Verdana" w:hAnsi="Verdana"/>
          <w:bCs/>
          <w:sz w:val="18"/>
          <w:szCs w:val="18"/>
        </w:rPr>
        <w:t>Zapłata wynagrodzenia nastąpi przelewem w terminie 21 dni od daty otrzymania faktury przez Zamawiającego.</w:t>
      </w:r>
    </w:p>
    <w:p w14:paraId="14A94347" w14:textId="4FE3CC7D" w:rsidR="00D04792" w:rsidRPr="00253684" w:rsidRDefault="00D04792" w:rsidP="00D04792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5F89645A" w14:textId="77777777" w:rsidR="0036327E" w:rsidRPr="00253684" w:rsidRDefault="0036327E" w:rsidP="000D1D52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1466E8F7" w14:textId="77777777" w:rsidR="001311CF" w:rsidRPr="00253684" w:rsidRDefault="001311CF" w:rsidP="000D1D52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73BA6640" w14:textId="77777777" w:rsidR="004509E0" w:rsidRPr="00253684" w:rsidRDefault="004509E0" w:rsidP="000D1D52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5DA813D4" w14:textId="77777777" w:rsidR="00D24B7D" w:rsidRPr="00253684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25368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140D9D63" w14:textId="77777777" w:rsidR="00EA1E2F" w:rsidRPr="00253684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277E0D3C" w14:textId="718D5AD7" w:rsidR="005327E5" w:rsidRPr="00253684" w:rsidRDefault="00EA1E2F" w:rsidP="004673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53684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7808367D" w14:textId="77777777" w:rsidR="00EA1E2F" w:rsidRPr="0025368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1F508B" w14:textId="77777777" w:rsidR="00EA1E2F" w:rsidRPr="00253684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5368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61DD81" w14:textId="77777777" w:rsidR="00EA1E2F" w:rsidRPr="00253684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5368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7B8531" w14:textId="77777777" w:rsidR="00EA1E2F" w:rsidRPr="00253684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1D52" w:rsidRPr="00253684" w14:paraId="488A3E11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16ECA" w14:textId="77777777" w:rsidR="00EA1E2F" w:rsidRPr="0025368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368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3E186" w14:textId="77777777" w:rsidR="00EA1E2F" w:rsidRPr="0025368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368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41F969D" w14:textId="77777777" w:rsidR="00EA1E2F" w:rsidRPr="0025368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368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1EE92" w14:textId="77777777" w:rsidR="00EA1E2F" w:rsidRPr="0025368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3684">
              <w:rPr>
                <w:rFonts w:ascii="Verdana" w:hAnsi="Verdana"/>
                <w:sz w:val="18"/>
                <w:szCs w:val="18"/>
              </w:rPr>
              <w:t>Nazwa podwykonawcy</w:t>
            </w:r>
            <w:r w:rsidRPr="0025368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D1D52" w:rsidRPr="00253684" w14:paraId="2956DE5A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BE2B8" w14:textId="77777777" w:rsidR="00EA1E2F" w:rsidRPr="00253684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5B728" w14:textId="77777777" w:rsidR="00EA1E2F" w:rsidRPr="0025368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085B9" w14:textId="77777777" w:rsidR="00EA1E2F" w:rsidRPr="0025368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D1D52" w:rsidRPr="00253684" w14:paraId="05C5607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CFBDD" w14:textId="77777777" w:rsidR="00EA1E2F" w:rsidRPr="00253684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7069C" w14:textId="77777777" w:rsidR="00EA1E2F" w:rsidRPr="0025368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5406D" w14:textId="77777777" w:rsidR="00EA1E2F" w:rsidRPr="0025368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012073B" w14:textId="77777777" w:rsidR="00EA1E2F" w:rsidRPr="0025368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EAC01AE" w14:textId="77777777" w:rsidR="00EA1E2F" w:rsidRPr="00253684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253684">
        <w:rPr>
          <w:rFonts w:ascii="Verdana" w:hAnsi="Verdana" w:cs="Times New Roman"/>
          <w:sz w:val="18"/>
          <w:szCs w:val="18"/>
        </w:rPr>
        <w:tab/>
        <w:t>Imię i Nazwisko</w:t>
      </w:r>
      <w:r w:rsidRPr="00253684">
        <w:rPr>
          <w:rFonts w:ascii="Verdana" w:hAnsi="Verdana" w:cs="Times New Roman"/>
          <w:sz w:val="18"/>
          <w:szCs w:val="18"/>
        </w:rPr>
        <w:tab/>
      </w:r>
      <w:r w:rsidRPr="00253684">
        <w:rPr>
          <w:rFonts w:ascii="Verdana" w:hAnsi="Verdana" w:cs="Times New Roman"/>
          <w:sz w:val="18"/>
          <w:szCs w:val="18"/>
        </w:rPr>
        <w:tab/>
      </w:r>
      <w:r w:rsidRPr="00253684">
        <w:rPr>
          <w:rFonts w:ascii="Verdana" w:hAnsi="Verdana" w:cs="Times New Roman"/>
          <w:sz w:val="18"/>
          <w:szCs w:val="18"/>
        </w:rPr>
        <w:tab/>
      </w:r>
      <w:r w:rsidRPr="00253684">
        <w:rPr>
          <w:rFonts w:ascii="Verdana" w:hAnsi="Verdana" w:cs="Times New Roman"/>
          <w:sz w:val="18"/>
          <w:szCs w:val="18"/>
        </w:rPr>
        <w:tab/>
      </w:r>
      <w:r w:rsidRPr="00253684">
        <w:rPr>
          <w:rFonts w:ascii="Verdana" w:hAnsi="Verdana" w:cs="Times New Roman"/>
          <w:sz w:val="18"/>
          <w:szCs w:val="18"/>
        </w:rPr>
        <w:tab/>
      </w:r>
      <w:r w:rsidRPr="00253684">
        <w:rPr>
          <w:rFonts w:ascii="Verdana" w:hAnsi="Verdana" w:cs="Times New Roman"/>
          <w:sz w:val="18"/>
          <w:szCs w:val="18"/>
        </w:rPr>
        <w:tab/>
      </w:r>
      <w:r w:rsidRPr="00253684">
        <w:rPr>
          <w:rFonts w:ascii="Verdana" w:hAnsi="Verdana" w:cs="Times New Roman"/>
          <w:sz w:val="18"/>
          <w:szCs w:val="18"/>
        </w:rPr>
        <w:tab/>
      </w:r>
    </w:p>
    <w:p w14:paraId="37C9403D" w14:textId="77777777" w:rsidR="00EA1E2F" w:rsidRPr="00253684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53684">
        <w:rPr>
          <w:rFonts w:ascii="Verdana" w:hAnsi="Verdana"/>
          <w:sz w:val="18"/>
          <w:szCs w:val="18"/>
        </w:rPr>
        <w:tab/>
      </w:r>
      <w:r w:rsidRPr="00253684">
        <w:rPr>
          <w:rFonts w:ascii="Verdana" w:hAnsi="Verdana"/>
          <w:sz w:val="18"/>
          <w:szCs w:val="18"/>
        </w:rPr>
        <w:tab/>
        <w:t xml:space="preserve"> </w:t>
      </w:r>
    </w:p>
    <w:p w14:paraId="534142DE" w14:textId="01C616FF" w:rsidR="00EA1E2F" w:rsidRPr="00253684" w:rsidRDefault="00EA1E2F" w:rsidP="000D1D5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53684">
        <w:rPr>
          <w:rFonts w:ascii="Verdana" w:hAnsi="Verdana"/>
          <w:sz w:val="18"/>
          <w:szCs w:val="18"/>
        </w:rPr>
        <w:tab/>
      </w:r>
      <w:r w:rsidRPr="00253684">
        <w:rPr>
          <w:rFonts w:ascii="Verdana" w:hAnsi="Verdana"/>
          <w:sz w:val="18"/>
          <w:szCs w:val="18"/>
        </w:rPr>
        <w:tab/>
      </w:r>
    </w:p>
    <w:p w14:paraId="09AF1365" w14:textId="77777777" w:rsidR="00EA1E2F" w:rsidRPr="0025368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53684">
        <w:rPr>
          <w:rFonts w:ascii="Verdana" w:hAnsi="Verdana"/>
          <w:sz w:val="18"/>
          <w:szCs w:val="18"/>
        </w:rPr>
        <w:t>ych</w:t>
      </w:r>
      <w:proofErr w:type="spellEnd"/>
      <w:r w:rsidRPr="00253684">
        <w:rPr>
          <w:rFonts w:ascii="Verdana" w:hAnsi="Verdana"/>
          <w:sz w:val="18"/>
          <w:szCs w:val="18"/>
        </w:rPr>
        <w:t>) dokumentu(ów)</w:t>
      </w:r>
    </w:p>
    <w:p w14:paraId="1C87CDE1" w14:textId="77777777" w:rsidR="00EA1E2F" w:rsidRPr="00253684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0F1EF75" w14:textId="77777777" w:rsidR="00EA1E2F" w:rsidRPr="0025368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załącznikami do niniejszej oferty są:</w:t>
      </w:r>
    </w:p>
    <w:p w14:paraId="7C7C1040" w14:textId="77777777" w:rsidR="00EA1E2F" w:rsidRPr="0025368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E8862A8" w14:textId="77777777" w:rsidR="00EA1E2F" w:rsidRPr="0025368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F783DC7" w14:textId="43330E9A" w:rsidR="006F348D" w:rsidRPr="00253684" w:rsidRDefault="00EA1E2F" w:rsidP="000D1D52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368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267DAA3F" w14:textId="77777777" w:rsidR="00CA685F" w:rsidRPr="00253684" w:rsidRDefault="00CA685F" w:rsidP="00CA685F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72E6E8FC" w14:textId="77777777" w:rsidR="00EA1E2F" w:rsidRPr="00253684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253684">
        <w:rPr>
          <w:rFonts w:ascii="Verdana" w:eastAsia="Calibri" w:hAnsi="Verdana"/>
          <w:b/>
          <w:sz w:val="18"/>
          <w:szCs w:val="18"/>
          <w:lang w:eastAsia="zh-CN"/>
        </w:rPr>
        <w:t>Oferta</w:t>
      </w:r>
      <w:r w:rsidRPr="00253684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253684">
        <w:rPr>
          <w:rFonts w:ascii="Verdana" w:eastAsia="Calibri" w:hAnsi="Verdana"/>
          <w:b/>
          <w:sz w:val="18"/>
          <w:szCs w:val="18"/>
          <w:lang w:eastAsia="zh-CN"/>
        </w:rPr>
        <w:t>powinna</w:t>
      </w:r>
      <w:r w:rsidRPr="00253684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253684">
        <w:rPr>
          <w:rFonts w:ascii="Verdana" w:eastAsia="Calibri" w:hAnsi="Verdana"/>
          <w:b/>
          <w:sz w:val="18"/>
          <w:szCs w:val="18"/>
          <w:lang w:eastAsia="zh-CN"/>
        </w:rPr>
        <w:t>być sporządzona</w:t>
      </w:r>
      <w:r w:rsidRPr="00253684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253684">
        <w:rPr>
          <w:rFonts w:ascii="Verdana" w:eastAsia="Calibri" w:hAnsi="Verdana"/>
          <w:b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253684">
        <w:rPr>
          <w:rFonts w:ascii="Verdana" w:eastAsia="Calibri" w:hAnsi="Verdana"/>
          <w:sz w:val="18"/>
          <w:szCs w:val="18"/>
          <w:lang w:eastAsia="zh-CN"/>
        </w:rPr>
        <w:t>.</w:t>
      </w:r>
    </w:p>
    <w:sectPr w:rsidR="00EA1E2F" w:rsidRPr="0025368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7CE90" w14:textId="77777777" w:rsidR="00BD0C7B" w:rsidRDefault="00BD0C7B">
      <w:r>
        <w:separator/>
      </w:r>
    </w:p>
  </w:endnote>
  <w:endnote w:type="continuationSeparator" w:id="0">
    <w:p w14:paraId="3FC997F3" w14:textId="77777777" w:rsidR="00BD0C7B" w:rsidRDefault="00BD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413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97F19" w14:textId="77777777" w:rsidR="00BD0C7B" w:rsidRDefault="00BD0C7B">
      <w:r>
        <w:separator/>
      </w:r>
    </w:p>
  </w:footnote>
  <w:footnote w:type="continuationSeparator" w:id="0">
    <w:p w14:paraId="1D3FDB1A" w14:textId="77777777" w:rsidR="00BD0C7B" w:rsidRDefault="00BD0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40FA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3EA0D07" w14:textId="77777777" w:rsidR="009E21DB" w:rsidRDefault="009E21DB" w:rsidP="009E21D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AC5A67"/>
    <w:multiLevelType w:val="hybridMultilevel"/>
    <w:tmpl w:val="4192C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6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808663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C40"/>
    <w:rsid w:val="00012286"/>
    <w:rsid w:val="00020B4E"/>
    <w:rsid w:val="00034F7B"/>
    <w:rsid w:val="0005028C"/>
    <w:rsid w:val="00052B44"/>
    <w:rsid w:val="000704FC"/>
    <w:rsid w:val="00071C5A"/>
    <w:rsid w:val="00071CCC"/>
    <w:rsid w:val="00087F23"/>
    <w:rsid w:val="000B405D"/>
    <w:rsid w:val="000B731D"/>
    <w:rsid w:val="000C1BCB"/>
    <w:rsid w:val="000D1D52"/>
    <w:rsid w:val="000D6134"/>
    <w:rsid w:val="000E09C7"/>
    <w:rsid w:val="000F5256"/>
    <w:rsid w:val="000F6589"/>
    <w:rsid w:val="00102FDA"/>
    <w:rsid w:val="00106636"/>
    <w:rsid w:val="001122C2"/>
    <w:rsid w:val="00116EC6"/>
    <w:rsid w:val="00126326"/>
    <w:rsid w:val="001311CF"/>
    <w:rsid w:val="001801DD"/>
    <w:rsid w:val="001871ED"/>
    <w:rsid w:val="00187554"/>
    <w:rsid w:val="001D4612"/>
    <w:rsid w:val="001E53DC"/>
    <w:rsid w:val="001F2EEA"/>
    <w:rsid w:val="00207E98"/>
    <w:rsid w:val="00223462"/>
    <w:rsid w:val="002303DA"/>
    <w:rsid w:val="002333D7"/>
    <w:rsid w:val="00246794"/>
    <w:rsid w:val="00252C19"/>
    <w:rsid w:val="00253684"/>
    <w:rsid w:val="002723B0"/>
    <w:rsid w:val="00277A6F"/>
    <w:rsid w:val="002A096A"/>
    <w:rsid w:val="002C151E"/>
    <w:rsid w:val="002E70D4"/>
    <w:rsid w:val="002F04BF"/>
    <w:rsid w:val="00311838"/>
    <w:rsid w:val="003123BE"/>
    <w:rsid w:val="003123DB"/>
    <w:rsid w:val="00315A4A"/>
    <w:rsid w:val="00315ABD"/>
    <w:rsid w:val="0032627F"/>
    <w:rsid w:val="0033070F"/>
    <w:rsid w:val="00332124"/>
    <w:rsid w:val="00333ADC"/>
    <w:rsid w:val="0034240B"/>
    <w:rsid w:val="0036327E"/>
    <w:rsid w:val="00391F08"/>
    <w:rsid w:val="003B5183"/>
    <w:rsid w:val="003B53A3"/>
    <w:rsid w:val="003C78AA"/>
    <w:rsid w:val="003D64DA"/>
    <w:rsid w:val="003F3905"/>
    <w:rsid w:val="00437B7D"/>
    <w:rsid w:val="004509E0"/>
    <w:rsid w:val="00467357"/>
    <w:rsid w:val="00481FB1"/>
    <w:rsid w:val="004B7300"/>
    <w:rsid w:val="004C6753"/>
    <w:rsid w:val="004E4E76"/>
    <w:rsid w:val="005168D6"/>
    <w:rsid w:val="005327E5"/>
    <w:rsid w:val="005576C0"/>
    <w:rsid w:val="0056478D"/>
    <w:rsid w:val="005667D2"/>
    <w:rsid w:val="005831C5"/>
    <w:rsid w:val="00595C87"/>
    <w:rsid w:val="005A082B"/>
    <w:rsid w:val="005A60DB"/>
    <w:rsid w:val="005A7433"/>
    <w:rsid w:val="005C21C6"/>
    <w:rsid w:val="005D2C65"/>
    <w:rsid w:val="005E40B8"/>
    <w:rsid w:val="005E6D94"/>
    <w:rsid w:val="00605277"/>
    <w:rsid w:val="00633113"/>
    <w:rsid w:val="0063384F"/>
    <w:rsid w:val="00643C6F"/>
    <w:rsid w:val="00646202"/>
    <w:rsid w:val="0065290F"/>
    <w:rsid w:val="00666EFB"/>
    <w:rsid w:val="006815F6"/>
    <w:rsid w:val="00690F86"/>
    <w:rsid w:val="006A2B59"/>
    <w:rsid w:val="006B51E8"/>
    <w:rsid w:val="006C6BD7"/>
    <w:rsid w:val="006D30DC"/>
    <w:rsid w:val="006E37A2"/>
    <w:rsid w:val="006E4A4C"/>
    <w:rsid w:val="006F348D"/>
    <w:rsid w:val="006F6C6C"/>
    <w:rsid w:val="007057F5"/>
    <w:rsid w:val="00754CE0"/>
    <w:rsid w:val="007748F0"/>
    <w:rsid w:val="007937C2"/>
    <w:rsid w:val="007A04B2"/>
    <w:rsid w:val="007A0D83"/>
    <w:rsid w:val="007A4129"/>
    <w:rsid w:val="007A4321"/>
    <w:rsid w:val="007A4FFA"/>
    <w:rsid w:val="007C14B5"/>
    <w:rsid w:val="007D6537"/>
    <w:rsid w:val="007E011F"/>
    <w:rsid w:val="0083096E"/>
    <w:rsid w:val="00833933"/>
    <w:rsid w:val="00853083"/>
    <w:rsid w:val="0086320C"/>
    <w:rsid w:val="00863B8A"/>
    <w:rsid w:val="008B2F0C"/>
    <w:rsid w:val="008B39B8"/>
    <w:rsid w:val="008B4928"/>
    <w:rsid w:val="008D2AB8"/>
    <w:rsid w:val="008F08FC"/>
    <w:rsid w:val="008F1C66"/>
    <w:rsid w:val="00905AFA"/>
    <w:rsid w:val="00916ADD"/>
    <w:rsid w:val="0094104D"/>
    <w:rsid w:val="009505EE"/>
    <w:rsid w:val="00952A5D"/>
    <w:rsid w:val="00970FE4"/>
    <w:rsid w:val="00997903"/>
    <w:rsid w:val="009C02D3"/>
    <w:rsid w:val="009D1D22"/>
    <w:rsid w:val="009E21DB"/>
    <w:rsid w:val="00A0022B"/>
    <w:rsid w:val="00A346FE"/>
    <w:rsid w:val="00A34F03"/>
    <w:rsid w:val="00A3743A"/>
    <w:rsid w:val="00A47B4D"/>
    <w:rsid w:val="00A83018"/>
    <w:rsid w:val="00AC79B9"/>
    <w:rsid w:val="00AD1B55"/>
    <w:rsid w:val="00AF4095"/>
    <w:rsid w:val="00AF704D"/>
    <w:rsid w:val="00B34220"/>
    <w:rsid w:val="00B55E1F"/>
    <w:rsid w:val="00B70562"/>
    <w:rsid w:val="00B774DC"/>
    <w:rsid w:val="00B84C60"/>
    <w:rsid w:val="00B909F5"/>
    <w:rsid w:val="00B97C10"/>
    <w:rsid w:val="00BD0C7B"/>
    <w:rsid w:val="00BD3963"/>
    <w:rsid w:val="00BE604C"/>
    <w:rsid w:val="00C11FCB"/>
    <w:rsid w:val="00C308C1"/>
    <w:rsid w:val="00C6570C"/>
    <w:rsid w:val="00C72428"/>
    <w:rsid w:val="00C72A91"/>
    <w:rsid w:val="00C73EB4"/>
    <w:rsid w:val="00C969A6"/>
    <w:rsid w:val="00C96A86"/>
    <w:rsid w:val="00CA0E34"/>
    <w:rsid w:val="00CA685F"/>
    <w:rsid w:val="00CA7D36"/>
    <w:rsid w:val="00CB7724"/>
    <w:rsid w:val="00CE2715"/>
    <w:rsid w:val="00CE6217"/>
    <w:rsid w:val="00D04792"/>
    <w:rsid w:val="00D053FA"/>
    <w:rsid w:val="00D07030"/>
    <w:rsid w:val="00D14936"/>
    <w:rsid w:val="00D14AA4"/>
    <w:rsid w:val="00D24208"/>
    <w:rsid w:val="00D24B7D"/>
    <w:rsid w:val="00D24D2C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1BFE"/>
    <w:rsid w:val="00DB7042"/>
    <w:rsid w:val="00DC1500"/>
    <w:rsid w:val="00DC664F"/>
    <w:rsid w:val="00DC7791"/>
    <w:rsid w:val="00DD6F16"/>
    <w:rsid w:val="00DF7E08"/>
    <w:rsid w:val="00E02E83"/>
    <w:rsid w:val="00E14CAB"/>
    <w:rsid w:val="00E44371"/>
    <w:rsid w:val="00E5627D"/>
    <w:rsid w:val="00E735FF"/>
    <w:rsid w:val="00E949B0"/>
    <w:rsid w:val="00EA1E2F"/>
    <w:rsid w:val="00EB7B6F"/>
    <w:rsid w:val="00EC0BEA"/>
    <w:rsid w:val="00EC41E9"/>
    <w:rsid w:val="00ED2D5F"/>
    <w:rsid w:val="00EE48AA"/>
    <w:rsid w:val="00F00591"/>
    <w:rsid w:val="00F05DF4"/>
    <w:rsid w:val="00F23C53"/>
    <w:rsid w:val="00F46DAF"/>
    <w:rsid w:val="00F51688"/>
    <w:rsid w:val="00F53146"/>
    <w:rsid w:val="00F55B8D"/>
    <w:rsid w:val="00F61142"/>
    <w:rsid w:val="00F90A4A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24E86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D1B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740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21</cp:revision>
  <cp:lastPrinted>2024-11-07T09:09:00Z</cp:lastPrinted>
  <dcterms:created xsi:type="dcterms:W3CDTF">2025-06-30T11:27:00Z</dcterms:created>
  <dcterms:modified xsi:type="dcterms:W3CDTF">2026-10-21T06:26:00Z</dcterms:modified>
</cp:coreProperties>
</file>