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40784" w14:textId="77777777" w:rsidR="00C263A6" w:rsidRPr="004A280A" w:rsidRDefault="00C263A6" w:rsidP="004A280A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4A280A">
        <w:rPr>
          <w:rFonts w:ascii="Verdana" w:hAnsi="Verdana"/>
          <w:bCs/>
          <w:sz w:val="20"/>
          <w:szCs w:val="20"/>
        </w:rPr>
        <w:tab/>
      </w:r>
      <w:r w:rsidRPr="004A280A">
        <w:rPr>
          <w:rFonts w:ascii="Verdana" w:hAnsi="Verdana"/>
          <w:bCs/>
          <w:sz w:val="20"/>
          <w:szCs w:val="20"/>
        </w:rPr>
        <w:tab/>
      </w:r>
      <w:r w:rsidRPr="004A280A">
        <w:rPr>
          <w:rFonts w:ascii="Verdana" w:hAnsi="Verdana"/>
          <w:bCs/>
          <w:sz w:val="20"/>
          <w:szCs w:val="20"/>
        </w:rPr>
        <w:tab/>
      </w:r>
      <w:r w:rsidRPr="004A280A">
        <w:rPr>
          <w:rFonts w:ascii="Verdana" w:hAnsi="Verdana"/>
          <w:bCs/>
          <w:sz w:val="20"/>
          <w:szCs w:val="20"/>
        </w:rPr>
        <w:tab/>
      </w:r>
      <w:r w:rsidRPr="004A280A">
        <w:rPr>
          <w:rFonts w:ascii="Verdana" w:hAnsi="Verdana"/>
          <w:bCs/>
          <w:sz w:val="20"/>
          <w:szCs w:val="20"/>
        </w:rPr>
        <w:tab/>
      </w:r>
      <w:r w:rsidRPr="004A280A">
        <w:rPr>
          <w:rFonts w:ascii="Verdana" w:hAnsi="Verdana"/>
          <w:bCs/>
          <w:sz w:val="20"/>
          <w:szCs w:val="20"/>
        </w:rPr>
        <w:tab/>
      </w:r>
      <w:r w:rsidRPr="004A280A">
        <w:rPr>
          <w:rFonts w:ascii="Verdana" w:hAnsi="Verdana"/>
          <w:bCs/>
          <w:sz w:val="20"/>
          <w:szCs w:val="20"/>
        </w:rPr>
        <w:tab/>
      </w:r>
      <w:r w:rsidRPr="004A280A">
        <w:rPr>
          <w:rFonts w:ascii="Verdana" w:hAnsi="Verdana"/>
          <w:b/>
          <w:bCs/>
          <w:sz w:val="20"/>
          <w:szCs w:val="20"/>
        </w:rPr>
        <w:t>Załącznik nr 1</w:t>
      </w:r>
    </w:p>
    <w:p w14:paraId="28732FFF" w14:textId="77777777" w:rsidR="00C263A6" w:rsidRPr="004A280A" w:rsidRDefault="00C263A6" w:rsidP="004A28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A280A">
        <w:rPr>
          <w:rFonts w:ascii="Verdana" w:hAnsi="Verdana"/>
          <w:b/>
          <w:sz w:val="20"/>
          <w:szCs w:val="20"/>
        </w:rPr>
        <w:t>FORMULARZ OFERTY</w:t>
      </w:r>
    </w:p>
    <w:p w14:paraId="66050966" w14:textId="77777777" w:rsidR="00C263A6" w:rsidRPr="004A280A" w:rsidRDefault="00C263A6" w:rsidP="004A280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A467DFF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D5C87B7" w14:textId="71C99C3D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FORMA PROWADZONEJ DZIAŁALNOŚCI: ...................................................</w:t>
      </w:r>
    </w:p>
    <w:p w14:paraId="51CF366B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56796E4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2147182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A280A">
        <w:rPr>
          <w:rFonts w:ascii="Verdana" w:hAnsi="Verdana"/>
          <w:sz w:val="20"/>
          <w:szCs w:val="20"/>
          <w:lang w:val="de-DE"/>
        </w:rPr>
        <w:t>TEL.</w:t>
      </w:r>
      <w:r w:rsidRPr="004A280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5536969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A280A">
        <w:rPr>
          <w:rFonts w:ascii="Verdana" w:hAnsi="Verdana"/>
          <w:sz w:val="20"/>
          <w:szCs w:val="20"/>
          <w:lang w:val="de-DE"/>
        </w:rPr>
        <w:t xml:space="preserve">FAX </w:t>
      </w:r>
      <w:r w:rsidRPr="004A280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BFFAB2D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A280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A56A281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A280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8A521CE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A957018" w14:textId="77777777" w:rsidR="004A280A" w:rsidRDefault="004A280A" w:rsidP="004A280A">
      <w:pPr>
        <w:rPr>
          <w:rFonts w:ascii="Verdana" w:hAnsi="Verdana"/>
          <w:sz w:val="20"/>
          <w:szCs w:val="20"/>
        </w:rPr>
      </w:pPr>
    </w:p>
    <w:p w14:paraId="120EA7BE" w14:textId="1D16B11D" w:rsidR="00C263A6" w:rsidRPr="004A280A" w:rsidRDefault="00C263A6" w:rsidP="004A280A">
      <w:pPr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Do: Nazwa i siedziba Zamawiającego:</w:t>
      </w:r>
    </w:p>
    <w:p w14:paraId="5745D793" w14:textId="77777777" w:rsidR="00C263A6" w:rsidRPr="004A280A" w:rsidRDefault="00C263A6" w:rsidP="004A280A">
      <w:pPr>
        <w:ind w:right="-110"/>
        <w:rPr>
          <w:rFonts w:ascii="Verdana" w:hAnsi="Verdana"/>
          <w:b/>
          <w:sz w:val="20"/>
          <w:szCs w:val="20"/>
        </w:rPr>
      </w:pPr>
      <w:r w:rsidRPr="004A280A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D6BFB0B" w14:textId="77777777" w:rsidR="00C263A6" w:rsidRPr="004A280A" w:rsidRDefault="00C263A6" w:rsidP="004A280A">
      <w:pPr>
        <w:ind w:right="-110"/>
        <w:rPr>
          <w:rFonts w:ascii="Verdana" w:hAnsi="Verdana"/>
          <w:b/>
          <w:sz w:val="20"/>
          <w:szCs w:val="20"/>
        </w:rPr>
      </w:pPr>
      <w:r w:rsidRPr="004A280A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28AAA44" w14:textId="77777777" w:rsidR="00C263A6" w:rsidRPr="004A280A" w:rsidRDefault="00C263A6" w:rsidP="004A280A">
      <w:pPr>
        <w:ind w:right="-110"/>
        <w:rPr>
          <w:rFonts w:ascii="Verdana" w:hAnsi="Verdana"/>
          <w:b/>
          <w:sz w:val="20"/>
          <w:szCs w:val="20"/>
        </w:rPr>
      </w:pPr>
      <w:r w:rsidRPr="004A280A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3CB2C14E" w14:textId="77777777" w:rsidR="00C263A6" w:rsidRPr="004A280A" w:rsidRDefault="00C263A6" w:rsidP="004A280A">
      <w:pPr>
        <w:ind w:firstLine="3969"/>
        <w:rPr>
          <w:rFonts w:ascii="Verdana" w:hAnsi="Verdana"/>
          <w:b/>
          <w:sz w:val="20"/>
          <w:szCs w:val="20"/>
        </w:rPr>
      </w:pPr>
    </w:p>
    <w:p w14:paraId="30AE9591" w14:textId="5C191768" w:rsidR="00C263A6" w:rsidRPr="004A280A" w:rsidRDefault="00C263A6" w:rsidP="004A280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4A280A">
        <w:rPr>
          <w:rFonts w:ascii="Verdana" w:hAnsi="Verdana"/>
          <w:b/>
          <w:sz w:val="20"/>
          <w:szCs w:val="20"/>
        </w:rPr>
        <w:t xml:space="preserve">dostawa wysokowydajnej jednostki obliczeniowej (serwera) - KC-DE-zp.25.520.2026, </w:t>
      </w:r>
      <w:r w:rsidRPr="004A280A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34ACB969" w14:textId="77777777" w:rsidR="00C263A6" w:rsidRPr="004A280A" w:rsidRDefault="00C263A6" w:rsidP="004A280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C263A6" w:rsidRPr="00005D1E" w14:paraId="0F24D788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51D3E6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3B07D5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A831B9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885AA7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Ilość</w:t>
            </w:r>
          </w:p>
          <w:p w14:paraId="0F0A8759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F70A2C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Cena jednostkowa netto 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4DED3D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Wartość netto</w:t>
            </w:r>
          </w:p>
          <w:p w14:paraId="5192F9ED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E8ADEDB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VAT </w:t>
            </w:r>
            <w:r w:rsidRPr="00005D1E">
              <w:rPr>
                <w:rFonts w:ascii="Verdana" w:hAnsi="Verdana"/>
                <w:iCs/>
                <w:sz w:val="18"/>
                <w:szCs w:val="18"/>
              </w:rPr>
              <w:t>*)</w:t>
            </w:r>
          </w:p>
          <w:p w14:paraId="00941E4D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5B1FED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Wartość brutto </w:t>
            </w:r>
          </w:p>
          <w:p w14:paraId="3BE4AA87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E6EE3C5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VAT)</w:t>
            </w:r>
          </w:p>
        </w:tc>
      </w:tr>
      <w:tr w:rsidR="00C263A6" w:rsidRPr="00005D1E" w14:paraId="3C0E10CB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6D4384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C3E0E3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975EAD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17D023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98BEE2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DFBACC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0DDDA8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FD3CB1" w14:textId="77777777" w:rsidR="00C263A6" w:rsidRPr="00005D1E" w:rsidRDefault="00C263A6" w:rsidP="004A280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</w:tr>
      <w:tr w:rsidR="00C263A6" w:rsidRPr="00005D1E" w14:paraId="5012C693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701F5" w14:textId="77777777" w:rsidR="00C263A6" w:rsidRPr="00005D1E" w:rsidRDefault="00C263A6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139B" w14:textId="77777777" w:rsidR="00005D1E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Karta graficzna</w:t>
            </w:r>
          </w:p>
          <w:p w14:paraId="5C02CF0C" w14:textId="2753D397" w:rsidR="00C263A6" w:rsidRPr="00005D1E" w:rsidRDefault="00C263A6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DE4B" w14:textId="77777777" w:rsidR="00C263A6" w:rsidRPr="00005D1E" w:rsidRDefault="00C263A6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  <w:p w14:paraId="5ED5D968" w14:textId="77777777" w:rsidR="00C263A6" w:rsidRPr="00005D1E" w:rsidRDefault="00C263A6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255DA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7BB0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F391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71D96B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AEAC3F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727B7D65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DF7F" w14:textId="77777777" w:rsidR="00C263A6" w:rsidRPr="00005D1E" w:rsidRDefault="00C263A6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CCE8" w14:textId="57B90DF5" w:rsidR="00C263A6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Obudowa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E93AF" w14:textId="77777777" w:rsidR="00C263A6" w:rsidRPr="00005D1E" w:rsidRDefault="00C263A6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  <w:p w14:paraId="72946B46" w14:textId="77777777" w:rsidR="00C263A6" w:rsidRPr="00005D1E" w:rsidRDefault="00C263A6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604E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5E30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26B6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22F4B4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125609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79897AE8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7BB7" w14:textId="77777777" w:rsidR="00C263A6" w:rsidRPr="00005D1E" w:rsidRDefault="00C263A6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BDDF" w14:textId="674D374F" w:rsidR="00C263A6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Płyta główna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4FC2A" w14:textId="77777777" w:rsidR="00C263A6" w:rsidRPr="00005D1E" w:rsidRDefault="00C263A6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  <w:p w14:paraId="43BA9D51" w14:textId="77777777" w:rsidR="00C263A6" w:rsidRPr="00005D1E" w:rsidRDefault="00C263A6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FFE5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DB5E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838F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C1D9B2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C945D9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7CB5CAF8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17C2" w14:textId="77777777" w:rsidR="00C263A6" w:rsidRPr="00005D1E" w:rsidRDefault="00C263A6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54286" w14:textId="418B28C0" w:rsidR="00C263A6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Procesor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49C2" w14:textId="77777777" w:rsidR="00005D1E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  <w:p w14:paraId="1E95C860" w14:textId="08BA3959" w:rsidR="00C263A6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DF77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DB34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4735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DBBCFC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EDC545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26EB1568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8834D" w14:textId="77777777" w:rsidR="00C263A6" w:rsidRPr="00005D1E" w:rsidRDefault="00C263A6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20E0" w14:textId="462D3B5A" w:rsidR="00C263A6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Pamięć RAM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3DBD0" w14:textId="77777777" w:rsidR="00005D1E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  <w:p w14:paraId="06840D8A" w14:textId="4924A3C3" w:rsidR="00C263A6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82AA5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C8AB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21F5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7EAC0B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9AD506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17174B61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0289" w14:textId="77777777" w:rsidR="00C263A6" w:rsidRPr="00005D1E" w:rsidRDefault="00C263A6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B0DBE" w14:textId="44B10D64" w:rsidR="00C263A6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Dysk systemowy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3A6E" w14:textId="77777777" w:rsidR="00005D1E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  <w:p w14:paraId="3E7B3945" w14:textId="64B27822" w:rsidR="00C263A6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E0AA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9001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63B0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B90B02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E85526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0AC85630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38108" w14:textId="77777777" w:rsidR="00C263A6" w:rsidRPr="00005D1E" w:rsidRDefault="00C263A6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A03F8" w14:textId="255B041F" w:rsidR="00C263A6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Zasilacz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728DF" w14:textId="77777777" w:rsidR="00C263A6" w:rsidRPr="00005D1E" w:rsidRDefault="00C263A6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7BC71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1531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BFFB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53EF75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1604F0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02755CE0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3199" w14:textId="77777777" w:rsidR="00C263A6" w:rsidRPr="00005D1E" w:rsidRDefault="00C263A6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EA354" w14:textId="11C5BD20" w:rsidR="00C263A6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Chłodzenie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8E855" w14:textId="77777777" w:rsidR="00005D1E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  <w:p w14:paraId="2E0CCB2C" w14:textId="20D5D32E" w:rsidR="00C263A6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B21FD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B9EE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C330" w14:textId="77777777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7CFF93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657CE6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005D1E" w:rsidRPr="00005D1E" w14:paraId="0FE446C3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560265" w14:textId="69F53057" w:rsidR="00005D1E" w:rsidRPr="00005D1E" w:rsidRDefault="00005D1E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A9DE" w14:textId="2E9DC9F0" w:rsidR="00005D1E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Karta sieciowa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5E6F" w14:textId="77777777" w:rsidR="00005D1E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Producent: ……………..</w:t>
            </w:r>
          </w:p>
          <w:p w14:paraId="68CF86EF" w14:textId="701A902E" w:rsidR="00005D1E" w:rsidRPr="00005D1E" w:rsidRDefault="00005D1E" w:rsidP="00005D1E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5E21" w14:textId="461A15F8" w:rsidR="00005D1E" w:rsidRPr="00005D1E" w:rsidRDefault="00005D1E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19FD" w14:textId="77777777" w:rsidR="00005D1E" w:rsidRPr="00005D1E" w:rsidRDefault="00005D1E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DE71" w14:textId="77777777" w:rsidR="00005D1E" w:rsidRPr="00005D1E" w:rsidRDefault="00005D1E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AF8598" w14:textId="77777777" w:rsidR="00005D1E" w:rsidRPr="00005D1E" w:rsidRDefault="00005D1E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A4EB50" w14:textId="77777777" w:rsidR="00005D1E" w:rsidRPr="00005D1E" w:rsidRDefault="00005D1E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005D1E" w:rsidRPr="00005D1E" w14:paraId="36D4CA61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12CAE1" w14:textId="77777777" w:rsidR="00005D1E" w:rsidRPr="00005D1E" w:rsidRDefault="00005D1E" w:rsidP="004A280A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1DEA" w14:textId="77777777" w:rsidR="00005D1E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5D5E" w14:textId="77777777" w:rsidR="00005D1E" w:rsidRPr="00005D1E" w:rsidRDefault="00005D1E" w:rsidP="004A280A">
            <w:pPr>
              <w:suppressAutoHyphens/>
              <w:rPr>
                <w:rFonts w:ascii="Verdana" w:eastAsia="Calibri" w:hAnsi="Verdana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C44C" w14:textId="77777777" w:rsidR="00005D1E" w:rsidRPr="00005D1E" w:rsidRDefault="00005D1E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A00E" w14:textId="77777777" w:rsidR="00005D1E" w:rsidRPr="00005D1E" w:rsidRDefault="00005D1E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0A15" w14:textId="77777777" w:rsidR="00005D1E" w:rsidRPr="00005D1E" w:rsidRDefault="00005D1E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A3AF07" w14:textId="77777777" w:rsidR="00005D1E" w:rsidRPr="00005D1E" w:rsidRDefault="00005D1E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7E92DB" w14:textId="77777777" w:rsidR="00005D1E" w:rsidRPr="00005D1E" w:rsidRDefault="00005D1E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10F864E2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97DC3C" w14:textId="5E7BC57F" w:rsidR="00C263A6" w:rsidRPr="00005D1E" w:rsidRDefault="00C263A6" w:rsidP="00005D1E">
            <w:pPr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A5BE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2B297D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E3747A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263A6" w:rsidRPr="00005D1E" w14:paraId="4B9BF194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2EF8B" w14:textId="4D54845C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…………………………/</w:t>
            </w:r>
          </w:p>
          <w:p w14:paraId="36EC7F3D" w14:textId="005B5BCD" w:rsidR="00C263A6" w:rsidRPr="00005D1E" w:rsidRDefault="00C263A6" w:rsidP="004A280A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05D1E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1589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790276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602C99" w14:textId="77777777" w:rsidR="00C263A6" w:rsidRPr="00005D1E" w:rsidRDefault="00C263A6" w:rsidP="004A280A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756D6530" w14:textId="77777777" w:rsidR="00C263A6" w:rsidRPr="004A280A" w:rsidRDefault="00C263A6" w:rsidP="004A280A">
      <w:pPr>
        <w:widowControl w:val="0"/>
        <w:ind w:right="1"/>
        <w:jc w:val="both"/>
        <w:rPr>
          <w:rFonts w:ascii="Verdana" w:hAnsi="Verdana"/>
          <w:iCs/>
          <w:color w:val="000000" w:themeColor="text1"/>
          <w:sz w:val="18"/>
          <w:szCs w:val="18"/>
        </w:rPr>
      </w:pPr>
      <w:r w:rsidRPr="004A280A">
        <w:rPr>
          <w:rFonts w:ascii="Verdana" w:hAnsi="Verdana"/>
          <w:iCs/>
          <w:color w:val="000000" w:themeColor="text1"/>
          <w:sz w:val="18"/>
          <w:szCs w:val="18"/>
        </w:rPr>
        <w:t>*) W cenie brutto oferty wykonawca winien uwzględnić 23% stawkę podatku VAT.</w:t>
      </w:r>
    </w:p>
    <w:p w14:paraId="504F03E2" w14:textId="77777777" w:rsidR="004A280A" w:rsidRDefault="004A280A" w:rsidP="004A280A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00CFD382" w14:textId="5B8D219A" w:rsidR="00C263A6" w:rsidRPr="004A280A" w:rsidRDefault="00C263A6" w:rsidP="004A280A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4A280A">
        <w:rPr>
          <w:rFonts w:ascii="Verdana" w:hAnsi="Verdana"/>
          <w:b/>
          <w:color w:val="000000" w:themeColor="text1"/>
          <w:sz w:val="20"/>
          <w:szCs w:val="20"/>
        </w:rPr>
        <w:t xml:space="preserve">Termin realizacji umowy: ……… dni od daty otrzymania zamówienia potwierdzonego przez </w:t>
      </w:r>
      <w:proofErr w:type="spellStart"/>
      <w:r w:rsidRPr="004A280A">
        <w:rPr>
          <w:rFonts w:ascii="Verdana" w:hAnsi="Verdana"/>
          <w:b/>
          <w:color w:val="000000" w:themeColor="text1"/>
          <w:sz w:val="20"/>
          <w:szCs w:val="20"/>
        </w:rPr>
        <w:t>MNiSW</w:t>
      </w:r>
      <w:proofErr w:type="spellEnd"/>
      <w:r w:rsidRPr="004A280A">
        <w:rPr>
          <w:rFonts w:ascii="Verdana" w:hAnsi="Verdana"/>
          <w:b/>
          <w:color w:val="000000" w:themeColor="text1"/>
          <w:sz w:val="20"/>
          <w:szCs w:val="20"/>
        </w:rPr>
        <w:t xml:space="preserve"> *) </w:t>
      </w:r>
    </w:p>
    <w:p w14:paraId="3FF1D973" w14:textId="77777777" w:rsidR="00C263A6" w:rsidRPr="004A280A" w:rsidRDefault="00C263A6" w:rsidP="004A280A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16"/>
          <w:szCs w:val="16"/>
        </w:rPr>
      </w:pPr>
      <w:r w:rsidRPr="004A280A">
        <w:rPr>
          <w:rFonts w:ascii="Verdana" w:hAnsi="Verdana"/>
          <w:bCs/>
          <w:iCs/>
          <w:color w:val="000000" w:themeColor="text1"/>
          <w:sz w:val="16"/>
          <w:szCs w:val="16"/>
        </w:rPr>
        <w:t>*) W przypadku nie podania terminu realizacji, Zamawiający przyjmie maksymalny termin realizacji umowy.</w:t>
      </w:r>
    </w:p>
    <w:p w14:paraId="0A8BF069" w14:textId="77777777" w:rsidR="00005D1E" w:rsidRDefault="00005D1E" w:rsidP="004A280A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C2FE599" w14:textId="4BDD7986" w:rsidR="00C263A6" w:rsidRPr="004A280A" w:rsidRDefault="00C263A6" w:rsidP="004A280A">
      <w:pPr>
        <w:widowControl w:val="0"/>
        <w:ind w:right="1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4A280A">
        <w:rPr>
          <w:rFonts w:ascii="Verdana" w:hAnsi="Verdana"/>
          <w:b/>
          <w:color w:val="000000" w:themeColor="text1"/>
          <w:sz w:val="20"/>
          <w:szCs w:val="20"/>
        </w:rPr>
        <w:t>Okres udzielonej gwarancji na całość zamówienia wynosi:</w:t>
      </w:r>
      <w:r w:rsidRPr="004A280A">
        <w:rPr>
          <w:rFonts w:ascii="Verdana" w:hAnsi="Verdana"/>
          <w:color w:val="000000" w:themeColor="text1"/>
          <w:sz w:val="20"/>
          <w:szCs w:val="20"/>
        </w:rPr>
        <w:t xml:space="preserve"> …….. </w:t>
      </w:r>
      <w:r w:rsidRPr="004A280A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miesięcy (kryterium oceny ofert) </w:t>
      </w:r>
      <w:r w:rsidRPr="004A280A">
        <w:rPr>
          <w:rFonts w:ascii="Verdana" w:hAnsi="Verdana"/>
          <w:color w:val="000000" w:themeColor="text1"/>
          <w:sz w:val="20"/>
          <w:szCs w:val="20"/>
        </w:rPr>
        <w:t>*)</w:t>
      </w:r>
    </w:p>
    <w:p w14:paraId="1487F534" w14:textId="77777777" w:rsidR="00C263A6" w:rsidRPr="004A280A" w:rsidRDefault="00C263A6" w:rsidP="004A280A">
      <w:pPr>
        <w:widowControl w:val="0"/>
        <w:ind w:right="1"/>
        <w:jc w:val="both"/>
        <w:rPr>
          <w:rFonts w:ascii="Verdana" w:hAnsi="Verdana"/>
          <w:bCs/>
          <w:iCs/>
          <w:color w:val="000000" w:themeColor="text1"/>
          <w:sz w:val="16"/>
          <w:szCs w:val="16"/>
        </w:rPr>
      </w:pPr>
      <w:r w:rsidRPr="004A280A">
        <w:rPr>
          <w:rFonts w:ascii="Verdana" w:hAnsi="Verdana"/>
          <w:bCs/>
          <w:iCs/>
          <w:color w:val="000000" w:themeColor="text1"/>
          <w:sz w:val="16"/>
          <w:szCs w:val="16"/>
        </w:rPr>
        <w:t>*) W przypadku nie podania okresu gwarancji, Zamawiający przyjmie minimalny okres gwarancji.</w:t>
      </w:r>
    </w:p>
    <w:p w14:paraId="04986816" w14:textId="77777777" w:rsidR="004A280A" w:rsidRDefault="004A280A" w:rsidP="004A280A">
      <w:pPr>
        <w:jc w:val="both"/>
        <w:rPr>
          <w:rFonts w:ascii="Verdana" w:hAnsi="Verdana"/>
          <w:i/>
          <w:iCs/>
          <w:color w:val="000000" w:themeColor="text1"/>
          <w:sz w:val="20"/>
          <w:szCs w:val="20"/>
        </w:rPr>
      </w:pPr>
    </w:p>
    <w:p w14:paraId="45BE8C5F" w14:textId="2C7121C2" w:rsidR="00C263A6" w:rsidRPr="004A280A" w:rsidRDefault="00C263A6" w:rsidP="004A280A">
      <w:pPr>
        <w:jc w:val="both"/>
        <w:rPr>
          <w:rFonts w:ascii="Verdana" w:hAnsi="Verdana"/>
          <w:i/>
          <w:iCs/>
          <w:color w:val="000000" w:themeColor="text1"/>
          <w:sz w:val="20"/>
          <w:szCs w:val="20"/>
        </w:rPr>
      </w:pPr>
      <w:r w:rsidRPr="004A280A">
        <w:rPr>
          <w:rFonts w:ascii="Verdana" w:hAnsi="Verdana"/>
          <w:i/>
          <w:iCs/>
          <w:color w:val="000000" w:themeColor="text1"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A280A">
        <w:rPr>
          <w:rFonts w:ascii="Verdana" w:hAnsi="Verdana"/>
          <w:b/>
          <w:bCs/>
          <w:i/>
          <w:iCs/>
          <w:color w:val="000000" w:themeColor="text1"/>
          <w:sz w:val="20"/>
          <w:szCs w:val="20"/>
        </w:rPr>
        <w:t xml:space="preserve">na </w:t>
      </w:r>
      <w:r w:rsidRPr="004A280A">
        <w:rPr>
          <w:rFonts w:ascii="Verdana" w:hAnsi="Verdana"/>
          <w:b/>
          <w:i/>
          <w:iCs/>
          <w:color w:val="000000" w:themeColor="text1"/>
          <w:sz w:val="20"/>
          <w:szCs w:val="20"/>
          <w:lang w:eastAsia="ar-SA"/>
        </w:rPr>
        <w:t xml:space="preserve">serwer </w:t>
      </w:r>
      <w:r w:rsidRPr="004A280A">
        <w:rPr>
          <w:rFonts w:ascii="Verdana" w:hAnsi="Verdana"/>
          <w:i/>
          <w:iCs/>
          <w:color w:val="000000" w:themeColor="text1"/>
          <w:sz w:val="20"/>
          <w:szCs w:val="20"/>
        </w:rPr>
        <w:t>wchodzący w zakres niniejszego zamówienia.</w:t>
      </w:r>
      <w:r w:rsidR="004A280A">
        <w:rPr>
          <w:rFonts w:ascii="Verdana" w:hAnsi="Verdana"/>
          <w:i/>
          <w:iCs/>
          <w:color w:val="000000" w:themeColor="text1"/>
          <w:sz w:val="20"/>
          <w:szCs w:val="20"/>
        </w:rPr>
        <w:t xml:space="preserve"> </w:t>
      </w:r>
      <w:r w:rsidRPr="004A280A">
        <w:rPr>
          <w:rFonts w:ascii="Verdana" w:hAnsi="Verdana"/>
          <w:i/>
          <w:iCs/>
          <w:color w:val="000000" w:themeColor="text1"/>
          <w:sz w:val="20"/>
          <w:szCs w:val="20"/>
        </w:rPr>
        <w:t>Po</w:t>
      </w:r>
      <w:r w:rsidR="004A280A">
        <w:rPr>
          <w:rFonts w:ascii="Verdana" w:hAnsi="Verdana"/>
          <w:i/>
          <w:iCs/>
          <w:color w:val="000000" w:themeColor="text1"/>
          <w:sz w:val="20"/>
          <w:szCs w:val="20"/>
        </w:rPr>
        <w:t xml:space="preserve"> </w:t>
      </w:r>
      <w:r w:rsidRPr="004A280A">
        <w:rPr>
          <w:rFonts w:ascii="Verdana" w:hAnsi="Verdana"/>
          <w:i/>
          <w:iCs/>
          <w:color w:val="000000" w:themeColor="text1"/>
          <w:sz w:val="20"/>
          <w:szCs w:val="20"/>
        </w:rPr>
        <w:t xml:space="preserve">przedstawieniu przez Zamawiającego zamówienia potwierdzonego przez organ nadzorujący Zamawiającego Wykonawca uwzględni w wystawionej fakturze 0% stawkę podatku VAT.  </w:t>
      </w:r>
    </w:p>
    <w:p w14:paraId="3A1BFCFE" w14:textId="77777777" w:rsidR="00C263A6" w:rsidRPr="004A280A" w:rsidRDefault="00C263A6" w:rsidP="004A280A">
      <w:pPr>
        <w:widowControl w:val="0"/>
        <w:ind w:right="1"/>
        <w:jc w:val="both"/>
        <w:rPr>
          <w:rFonts w:ascii="Verdana" w:hAnsi="Verdana"/>
          <w:bCs/>
          <w:iCs/>
          <w:color w:val="000000" w:themeColor="text1"/>
          <w:sz w:val="20"/>
          <w:szCs w:val="20"/>
        </w:rPr>
      </w:pPr>
    </w:p>
    <w:p w14:paraId="5EC56600" w14:textId="77777777" w:rsidR="00C263A6" w:rsidRPr="004A280A" w:rsidRDefault="00C263A6" w:rsidP="004A280A">
      <w:pPr>
        <w:tabs>
          <w:tab w:val="left" w:pos="426"/>
        </w:tabs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4A280A">
        <w:rPr>
          <w:rFonts w:ascii="Verdana" w:hAnsi="Verdana"/>
          <w:color w:val="000000" w:themeColor="text1"/>
          <w:sz w:val="20"/>
          <w:szCs w:val="20"/>
        </w:rPr>
        <w:t>Oświadczamy, że zgodnie z ustawą z dnia 6 marca 2018 r. Prawo przedsiębiorców, należymy do małych lub średnich przedsiębiorców:</w:t>
      </w:r>
      <w:r w:rsidRPr="004A280A">
        <w:rPr>
          <w:rFonts w:ascii="Verdana" w:hAnsi="Verdana"/>
          <w:b/>
          <w:color w:val="000000" w:themeColor="text1"/>
          <w:sz w:val="20"/>
          <w:szCs w:val="20"/>
        </w:rPr>
        <w:t xml:space="preserve"> TAK/NIE</w:t>
      </w:r>
    </w:p>
    <w:p w14:paraId="3752CABA" w14:textId="77777777" w:rsidR="004A280A" w:rsidRDefault="004A280A" w:rsidP="004A280A">
      <w:pPr>
        <w:tabs>
          <w:tab w:val="left" w:pos="426"/>
        </w:tabs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5E70403" w14:textId="0B28CD25" w:rsidR="00C263A6" w:rsidRPr="004A280A" w:rsidRDefault="00C263A6" w:rsidP="004A280A">
      <w:pPr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  <w:r w:rsidRPr="004A280A">
        <w:rPr>
          <w:rFonts w:ascii="Verdana" w:hAnsi="Verdana"/>
          <w:b/>
          <w:color w:val="000000" w:themeColor="text1"/>
          <w:sz w:val="20"/>
          <w:szCs w:val="20"/>
        </w:rPr>
        <w:t xml:space="preserve">Termin płatności: </w:t>
      </w:r>
      <w:r w:rsidRPr="004A280A">
        <w:rPr>
          <w:rFonts w:ascii="Verdana" w:hAnsi="Verdana"/>
          <w:color w:val="000000" w:themeColor="text1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5EE45F1" w14:textId="77777777" w:rsidR="004A280A" w:rsidRDefault="004A280A" w:rsidP="004A280A">
      <w:pPr>
        <w:rPr>
          <w:rFonts w:ascii="Verdana" w:hAnsi="Verdana"/>
          <w:b/>
          <w:color w:val="000000" w:themeColor="text1"/>
          <w:sz w:val="20"/>
          <w:szCs w:val="20"/>
          <w:u w:val="single"/>
        </w:rPr>
      </w:pPr>
    </w:p>
    <w:p w14:paraId="1A91C427" w14:textId="7E380394" w:rsidR="00C263A6" w:rsidRPr="004A280A" w:rsidRDefault="00C263A6" w:rsidP="004A280A">
      <w:pPr>
        <w:rPr>
          <w:rFonts w:ascii="Verdana" w:hAnsi="Verdana"/>
          <w:b/>
          <w:color w:val="000000" w:themeColor="text1"/>
          <w:sz w:val="20"/>
          <w:szCs w:val="20"/>
          <w:u w:val="single"/>
        </w:rPr>
      </w:pPr>
      <w:r w:rsidRPr="004A280A">
        <w:rPr>
          <w:rFonts w:ascii="Verdana" w:hAnsi="Verdana"/>
          <w:b/>
          <w:color w:val="000000" w:themeColor="text1"/>
          <w:sz w:val="20"/>
          <w:szCs w:val="20"/>
          <w:u w:val="single"/>
        </w:rPr>
        <w:t>Jednocześnie oświadczamy, że:</w:t>
      </w:r>
    </w:p>
    <w:p w14:paraId="651ED692" w14:textId="77777777" w:rsidR="00C263A6" w:rsidRPr="004A280A" w:rsidRDefault="00C263A6" w:rsidP="004A28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 w:themeColor="text1"/>
          <w:sz w:val="20"/>
          <w:szCs w:val="20"/>
        </w:rPr>
      </w:pPr>
      <w:r w:rsidRPr="004A280A">
        <w:rPr>
          <w:rFonts w:ascii="Verdana" w:hAnsi="Verdana"/>
          <w:color w:val="000000" w:themeColor="text1"/>
          <w:sz w:val="20"/>
          <w:szCs w:val="20"/>
          <w:lang w:eastAsia="ar-SA"/>
        </w:rPr>
        <w:t>Oświadczamy, że jesteśmy związani niniejszą ofertą przez okres wskazany w SWZ.</w:t>
      </w:r>
    </w:p>
    <w:p w14:paraId="6B1A870A" w14:textId="77777777" w:rsidR="00C263A6" w:rsidRPr="004A280A" w:rsidRDefault="00C263A6" w:rsidP="004A28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 w:themeColor="text1"/>
          <w:sz w:val="20"/>
          <w:szCs w:val="20"/>
        </w:rPr>
      </w:pPr>
      <w:r w:rsidRPr="004A280A">
        <w:rPr>
          <w:rFonts w:ascii="Verdana" w:hAnsi="Verdana"/>
          <w:color w:val="000000" w:themeColor="text1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A280A">
        <w:rPr>
          <w:rFonts w:ascii="Verdana" w:hAnsi="Verdana"/>
          <w:color w:val="000000" w:themeColor="text1"/>
          <w:sz w:val="20"/>
          <w:szCs w:val="20"/>
        </w:rPr>
        <w:t xml:space="preserve"> i nie wnosimy do nich żadnych zastrzeżeń.</w:t>
      </w:r>
    </w:p>
    <w:p w14:paraId="73BB68F7" w14:textId="77777777" w:rsidR="00C263A6" w:rsidRPr="004A280A" w:rsidRDefault="00C263A6" w:rsidP="004A28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4A280A">
        <w:rPr>
          <w:rFonts w:ascii="Verdana" w:hAnsi="Verdana"/>
          <w:b/>
          <w:bCs/>
          <w:color w:val="000000" w:themeColor="text1"/>
          <w:sz w:val="20"/>
          <w:szCs w:val="20"/>
        </w:rPr>
        <w:t>Oświadczamy, że zaoferowany przez nas sprzęt pochodzi z oficjalnego kanału dystrybucyjnego producenta i jest fabrycznie nowy.</w:t>
      </w:r>
    </w:p>
    <w:p w14:paraId="77B6BFF1" w14:textId="77777777" w:rsidR="00C263A6" w:rsidRPr="004A280A" w:rsidRDefault="00C263A6" w:rsidP="004A28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 w:themeColor="text1"/>
          <w:sz w:val="20"/>
          <w:szCs w:val="20"/>
          <w:lang w:eastAsia="ar-SA"/>
        </w:rPr>
      </w:pPr>
      <w:r w:rsidRPr="004A280A">
        <w:rPr>
          <w:rFonts w:ascii="Verdana" w:hAnsi="Verdana"/>
          <w:b/>
          <w:bCs/>
          <w:color w:val="000000" w:themeColor="text1"/>
          <w:sz w:val="20"/>
          <w:szCs w:val="20"/>
          <w:lang w:eastAsia="ar-SA"/>
        </w:rPr>
        <w:t>Usługa gwarancyjna świadczona będzie przez producenta lub autoryzowanego partnera serwisowego producenta tj. ………………………………….... (należy wpisać)</w:t>
      </w:r>
    </w:p>
    <w:p w14:paraId="2F3BCFF8" w14:textId="42A17F2F" w:rsidR="00C263A6" w:rsidRPr="004A280A" w:rsidRDefault="00C263A6" w:rsidP="004A28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  <w:lang w:eastAsia="ar-SA"/>
        </w:rPr>
      </w:pPr>
      <w:r w:rsidRPr="004A280A">
        <w:rPr>
          <w:rFonts w:ascii="Verdana" w:hAnsi="Verdana"/>
          <w:sz w:val="20"/>
          <w:szCs w:val="20"/>
          <w:lang w:eastAsia="ar-SA"/>
        </w:rPr>
        <w:t xml:space="preserve">Jesteśmy świadomi, że po rozstrzygnięciu przetargu, Zamawiający </w:t>
      </w:r>
      <w:r w:rsidRPr="004A280A">
        <w:rPr>
          <w:rFonts w:ascii="Verdana" w:hAnsi="Verdana"/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4A280A">
        <w:rPr>
          <w:rFonts w:ascii="Verdana" w:hAnsi="Verdana"/>
          <w:sz w:val="20"/>
          <w:szCs w:val="20"/>
        </w:rPr>
        <w:t>późn</w:t>
      </w:r>
      <w:proofErr w:type="spellEnd"/>
      <w:r w:rsidRPr="004A280A">
        <w:rPr>
          <w:rFonts w:ascii="Verdana" w:hAnsi="Verdana"/>
          <w:sz w:val="20"/>
          <w:szCs w:val="20"/>
        </w:rPr>
        <w:t xml:space="preserve">. zm.) </w:t>
      </w:r>
      <w:r w:rsidRPr="004A280A">
        <w:rPr>
          <w:rFonts w:ascii="Verdana" w:hAnsi="Verdana"/>
          <w:sz w:val="20"/>
          <w:szCs w:val="20"/>
          <w:lang w:eastAsia="ar-SA"/>
        </w:rPr>
        <w:t xml:space="preserve">będzie się ubiegał o zastosowanie przy zakupie 0% stawki VAT </w:t>
      </w:r>
      <w:r w:rsidRPr="004A280A">
        <w:rPr>
          <w:rFonts w:ascii="Verdana" w:hAnsi="Verdana"/>
          <w:b/>
          <w:sz w:val="20"/>
          <w:szCs w:val="20"/>
          <w:lang w:eastAsia="ar-SA"/>
        </w:rPr>
        <w:t xml:space="preserve">na serwer </w:t>
      </w:r>
      <w:r w:rsidRPr="004A280A">
        <w:rPr>
          <w:rFonts w:ascii="Verdana" w:hAnsi="Verdana"/>
          <w:sz w:val="20"/>
          <w:szCs w:val="20"/>
        </w:rPr>
        <w:t xml:space="preserve">w zakresie objętym zwolnieniem – zgodnie z art. 83 ust. 1 pkt 26 przywołanej ustawy. </w:t>
      </w:r>
      <w:r w:rsidRPr="004A280A">
        <w:rPr>
          <w:rFonts w:ascii="Verdana" w:hAnsi="Verdana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4A280A">
        <w:rPr>
          <w:rFonts w:ascii="Verdana" w:hAnsi="Verdana"/>
          <w:b/>
          <w:sz w:val="20"/>
          <w:szCs w:val="20"/>
          <w:lang w:eastAsia="ar-SA"/>
        </w:rPr>
        <w:t xml:space="preserve">serwer </w:t>
      </w:r>
      <w:r w:rsidRPr="004A280A">
        <w:rPr>
          <w:rFonts w:ascii="Verdana" w:hAnsi="Verdana"/>
          <w:sz w:val="20"/>
          <w:szCs w:val="20"/>
          <w:lang w:eastAsia="ar-SA"/>
        </w:rPr>
        <w:t xml:space="preserve">są przeznaczone dla placówki oświatowej - </w:t>
      </w:r>
      <w:r w:rsidRPr="004A280A">
        <w:rPr>
          <w:rFonts w:ascii="Verdana" w:hAnsi="Verdana"/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 w:rsidRPr="004A280A">
        <w:rPr>
          <w:rFonts w:ascii="Verdana" w:hAnsi="Verdana"/>
          <w:sz w:val="20"/>
          <w:szCs w:val="20"/>
        </w:rPr>
        <w:t>późn</w:t>
      </w:r>
      <w:proofErr w:type="spellEnd"/>
      <w:r w:rsidRPr="004A280A">
        <w:rPr>
          <w:rFonts w:ascii="Verdana" w:hAnsi="Verdana"/>
          <w:sz w:val="20"/>
          <w:szCs w:val="20"/>
        </w:rPr>
        <w:t>. zm.)</w:t>
      </w:r>
    </w:p>
    <w:p w14:paraId="24A61897" w14:textId="77777777" w:rsidR="00C263A6" w:rsidRPr="004A280A" w:rsidRDefault="00C263A6" w:rsidP="004A280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0A14E0" w14:textId="77777777" w:rsidR="00C263A6" w:rsidRPr="002A62EA" w:rsidRDefault="00C263A6" w:rsidP="004A280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A62EA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CF9BD0" w14:textId="77777777" w:rsidR="00C263A6" w:rsidRPr="002A62EA" w:rsidRDefault="00C263A6" w:rsidP="004A280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A62EA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992426" w14:textId="77777777" w:rsidR="00C263A6" w:rsidRPr="004A280A" w:rsidRDefault="00C263A6" w:rsidP="004A280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263A6" w:rsidRPr="004A280A" w14:paraId="380C6C9D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C9861" w14:textId="77777777" w:rsidR="00C263A6" w:rsidRPr="004A280A" w:rsidRDefault="00C263A6" w:rsidP="004A280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280A">
              <w:rPr>
                <w:rFonts w:ascii="Verdana" w:hAnsi="Verdan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E7B28" w14:textId="77777777" w:rsidR="00C263A6" w:rsidRPr="004A280A" w:rsidRDefault="00C263A6" w:rsidP="004A280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280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3079709" w14:textId="77777777" w:rsidR="00C263A6" w:rsidRPr="004A280A" w:rsidRDefault="00C263A6" w:rsidP="004A280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280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9DE28" w14:textId="77777777" w:rsidR="00C263A6" w:rsidRPr="004A280A" w:rsidRDefault="00C263A6" w:rsidP="004A280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280A">
              <w:rPr>
                <w:rFonts w:ascii="Verdana" w:hAnsi="Verdana"/>
                <w:sz w:val="20"/>
                <w:szCs w:val="20"/>
              </w:rPr>
              <w:t>Nazwa podwykonawcy</w:t>
            </w:r>
            <w:r w:rsidRPr="004A280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C263A6" w:rsidRPr="004A280A" w14:paraId="29D850CE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F92D5" w14:textId="77777777" w:rsidR="00C263A6" w:rsidRPr="004A280A" w:rsidRDefault="00C263A6" w:rsidP="004A280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0E061" w14:textId="77777777" w:rsidR="00C263A6" w:rsidRPr="004A280A" w:rsidRDefault="00C263A6" w:rsidP="004A280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CAB66" w14:textId="77777777" w:rsidR="00C263A6" w:rsidRPr="004A280A" w:rsidRDefault="00C263A6" w:rsidP="004A280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263A6" w:rsidRPr="004A280A" w14:paraId="1A8CA81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C620" w14:textId="77777777" w:rsidR="00C263A6" w:rsidRPr="004A280A" w:rsidRDefault="00C263A6" w:rsidP="004A280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DAAEB" w14:textId="77777777" w:rsidR="00C263A6" w:rsidRPr="004A280A" w:rsidRDefault="00C263A6" w:rsidP="004A280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2C56D" w14:textId="77777777" w:rsidR="00C263A6" w:rsidRPr="004A280A" w:rsidRDefault="00C263A6" w:rsidP="004A280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1192464" w14:textId="77777777" w:rsidR="00C263A6" w:rsidRPr="004A280A" w:rsidRDefault="00C263A6" w:rsidP="004A280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C95E658" w14:textId="77777777" w:rsidR="00C263A6" w:rsidRPr="004A280A" w:rsidRDefault="00C263A6" w:rsidP="004A280A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4A280A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4A280A">
        <w:rPr>
          <w:rFonts w:ascii="Verdana" w:hAnsi="Verdana"/>
          <w:b/>
          <w:bCs/>
          <w:kern w:val="32"/>
          <w:sz w:val="20"/>
          <w:szCs w:val="20"/>
        </w:rPr>
        <w:tab/>
      </w:r>
      <w:r w:rsidRPr="004A280A">
        <w:rPr>
          <w:rFonts w:ascii="Verdana" w:hAnsi="Verdana"/>
          <w:b/>
          <w:bCs/>
          <w:kern w:val="32"/>
          <w:sz w:val="20"/>
          <w:szCs w:val="20"/>
        </w:rPr>
        <w:tab/>
      </w:r>
      <w:r w:rsidRPr="004A280A">
        <w:rPr>
          <w:rFonts w:ascii="Verdana" w:hAnsi="Verdana"/>
          <w:b/>
          <w:bCs/>
          <w:kern w:val="32"/>
          <w:sz w:val="20"/>
          <w:szCs w:val="20"/>
        </w:rPr>
        <w:tab/>
      </w:r>
      <w:r w:rsidRPr="004A280A">
        <w:rPr>
          <w:rFonts w:ascii="Verdana" w:hAnsi="Verdana"/>
          <w:b/>
          <w:bCs/>
          <w:kern w:val="32"/>
          <w:sz w:val="20"/>
          <w:szCs w:val="20"/>
        </w:rPr>
        <w:tab/>
      </w:r>
      <w:r w:rsidRPr="004A280A">
        <w:rPr>
          <w:rFonts w:ascii="Verdana" w:hAnsi="Verdana"/>
          <w:b/>
          <w:bCs/>
          <w:kern w:val="32"/>
          <w:sz w:val="20"/>
          <w:szCs w:val="20"/>
        </w:rPr>
        <w:tab/>
      </w:r>
      <w:r w:rsidRPr="004A280A">
        <w:rPr>
          <w:rFonts w:ascii="Verdana" w:hAnsi="Verdana"/>
          <w:b/>
          <w:bCs/>
          <w:kern w:val="32"/>
          <w:sz w:val="20"/>
          <w:szCs w:val="20"/>
        </w:rPr>
        <w:tab/>
      </w:r>
      <w:r w:rsidRPr="004A280A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DB2ABE3" w14:textId="77777777" w:rsidR="00C263A6" w:rsidRPr="004A280A" w:rsidRDefault="00C263A6" w:rsidP="004A280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4A280A">
        <w:rPr>
          <w:rFonts w:ascii="Verdana" w:hAnsi="Verdana"/>
          <w:sz w:val="20"/>
          <w:szCs w:val="20"/>
        </w:rPr>
        <w:tab/>
      </w:r>
      <w:r w:rsidRPr="004A280A">
        <w:rPr>
          <w:rFonts w:ascii="Verdana" w:hAnsi="Verdana"/>
          <w:sz w:val="20"/>
          <w:szCs w:val="20"/>
        </w:rPr>
        <w:tab/>
        <w:t xml:space="preserve"> </w:t>
      </w:r>
    </w:p>
    <w:p w14:paraId="4A790F36" w14:textId="77777777" w:rsidR="00C263A6" w:rsidRPr="004A280A" w:rsidRDefault="00C263A6" w:rsidP="004A280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4A280A">
        <w:rPr>
          <w:rFonts w:ascii="Verdana" w:hAnsi="Verdana"/>
          <w:sz w:val="20"/>
          <w:szCs w:val="20"/>
        </w:rPr>
        <w:tab/>
      </w:r>
      <w:r w:rsidRPr="004A280A">
        <w:rPr>
          <w:rFonts w:ascii="Verdana" w:hAnsi="Verdana"/>
          <w:sz w:val="20"/>
          <w:szCs w:val="20"/>
        </w:rPr>
        <w:tab/>
      </w:r>
    </w:p>
    <w:p w14:paraId="21496C40" w14:textId="77777777" w:rsidR="00C263A6" w:rsidRPr="004A280A" w:rsidRDefault="00C263A6" w:rsidP="004A280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18CAA0BB" w14:textId="77777777" w:rsidR="00C263A6" w:rsidRPr="004A280A" w:rsidRDefault="00C263A6" w:rsidP="004A280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A280A">
        <w:rPr>
          <w:rFonts w:ascii="Verdana" w:hAnsi="Verdana"/>
          <w:sz w:val="20"/>
          <w:szCs w:val="20"/>
        </w:rPr>
        <w:t>ych</w:t>
      </w:r>
      <w:proofErr w:type="spellEnd"/>
      <w:r w:rsidRPr="004A280A">
        <w:rPr>
          <w:rFonts w:ascii="Verdana" w:hAnsi="Verdana"/>
          <w:sz w:val="20"/>
          <w:szCs w:val="20"/>
        </w:rPr>
        <w:t>) dokumentu(ów)</w:t>
      </w:r>
    </w:p>
    <w:p w14:paraId="3084D25E" w14:textId="77777777" w:rsidR="00C263A6" w:rsidRPr="004A280A" w:rsidRDefault="00C263A6" w:rsidP="004A280A">
      <w:pPr>
        <w:jc w:val="both"/>
        <w:rPr>
          <w:rFonts w:ascii="Verdana" w:hAnsi="Verdana"/>
          <w:color w:val="000000"/>
          <w:sz w:val="20"/>
          <w:szCs w:val="20"/>
        </w:rPr>
      </w:pPr>
      <w:r w:rsidRPr="004A280A">
        <w:rPr>
          <w:rFonts w:ascii="Verdana" w:hAnsi="Verdana"/>
          <w:color w:val="000000"/>
          <w:sz w:val="20"/>
          <w:szCs w:val="20"/>
        </w:rPr>
        <w:t>……………………………………………………...........................……które dołączamy do oferty.</w:t>
      </w:r>
    </w:p>
    <w:p w14:paraId="72872EF8" w14:textId="77777777" w:rsidR="00C263A6" w:rsidRPr="004A280A" w:rsidRDefault="00C263A6" w:rsidP="004A280A">
      <w:pPr>
        <w:numPr>
          <w:ilvl w:val="0"/>
          <w:numId w:val="1"/>
        </w:numPr>
        <w:jc w:val="both"/>
        <w:rPr>
          <w:rFonts w:ascii="Verdana" w:hAnsi="Verdana"/>
          <w:color w:val="000000"/>
          <w:sz w:val="20"/>
          <w:szCs w:val="20"/>
        </w:rPr>
      </w:pPr>
      <w:r w:rsidRPr="004A280A">
        <w:rPr>
          <w:rFonts w:ascii="Verdana" w:hAnsi="Verdana"/>
          <w:color w:val="000000"/>
          <w:sz w:val="20"/>
          <w:szCs w:val="20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721E398" w14:textId="77777777" w:rsidR="00C263A6" w:rsidRPr="004A280A" w:rsidRDefault="00C263A6" w:rsidP="004A280A">
      <w:pPr>
        <w:ind w:left="426"/>
        <w:jc w:val="both"/>
        <w:rPr>
          <w:rFonts w:ascii="Verdana" w:hAnsi="Verdana"/>
          <w:i/>
          <w:color w:val="000000"/>
          <w:sz w:val="20"/>
          <w:szCs w:val="20"/>
        </w:rPr>
      </w:pPr>
    </w:p>
    <w:p w14:paraId="7A250FAA" w14:textId="77777777" w:rsidR="00C263A6" w:rsidRPr="004A280A" w:rsidRDefault="00C263A6" w:rsidP="004A280A">
      <w:pPr>
        <w:ind w:left="426"/>
        <w:jc w:val="both"/>
        <w:rPr>
          <w:rFonts w:ascii="Verdana" w:hAnsi="Verdana"/>
          <w:i/>
          <w:color w:val="000000"/>
          <w:sz w:val="20"/>
          <w:szCs w:val="20"/>
        </w:rPr>
      </w:pPr>
      <w:r w:rsidRPr="004A280A">
        <w:rPr>
          <w:rFonts w:ascii="Verdana" w:hAnsi="Verdana"/>
          <w:i/>
          <w:color w:val="000000"/>
          <w:sz w:val="20"/>
          <w:szCs w:val="20"/>
        </w:rPr>
        <w:t>Wypełnić wyłącznie w przypadku Wykonawców posługujących się certyfikatem wykonawców zamówień publicznych:</w:t>
      </w:r>
    </w:p>
    <w:p w14:paraId="7AD6D79A" w14:textId="77777777" w:rsidR="00C263A6" w:rsidRPr="004A280A" w:rsidRDefault="00C263A6" w:rsidP="004A280A">
      <w:pPr>
        <w:jc w:val="both"/>
        <w:rPr>
          <w:rFonts w:ascii="Verdana" w:hAnsi="Verdana"/>
          <w:sz w:val="20"/>
          <w:szCs w:val="20"/>
        </w:rPr>
      </w:pPr>
    </w:p>
    <w:p w14:paraId="1F1A300D" w14:textId="77777777" w:rsidR="00C263A6" w:rsidRPr="004A280A" w:rsidRDefault="00C263A6" w:rsidP="004A280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załącznikami do niniejszej oferty są:</w:t>
      </w:r>
    </w:p>
    <w:p w14:paraId="4AB21500" w14:textId="77777777" w:rsidR="00C263A6" w:rsidRPr="004A280A" w:rsidRDefault="00C263A6" w:rsidP="004A280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CDC7645" w14:textId="77777777" w:rsidR="00C263A6" w:rsidRPr="004A280A" w:rsidRDefault="00C263A6" w:rsidP="004A280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0B203AB" w14:textId="77777777" w:rsidR="00C263A6" w:rsidRPr="004A280A" w:rsidRDefault="00C263A6" w:rsidP="004A280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68437F5A" w14:textId="77777777" w:rsidR="00C263A6" w:rsidRPr="004A280A" w:rsidRDefault="00C263A6" w:rsidP="004A280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A280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0797D6F" w14:textId="77777777" w:rsidR="00C263A6" w:rsidRPr="004A280A" w:rsidRDefault="00C263A6" w:rsidP="004A280A">
      <w:pPr>
        <w:ind w:left="1440"/>
        <w:jc w:val="both"/>
        <w:rPr>
          <w:rFonts w:ascii="Verdana" w:hAnsi="Verdana"/>
          <w:sz w:val="20"/>
          <w:szCs w:val="20"/>
        </w:rPr>
      </w:pPr>
    </w:p>
    <w:p w14:paraId="4FCDC7B7" w14:textId="77777777" w:rsidR="00C263A6" w:rsidRPr="004A280A" w:rsidRDefault="00C263A6" w:rsidP="004A280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4A280A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4A280A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2473A0C2" w14:textId="77777777" w:rsidR="00C263A6" w:rsidRPr="004A280A" w:rsidRDefault="00C263A6" w:rsidP="004A280A">
      <w:pPr>
        <w:jc w:val="right"/>
        <w:rPr>
          <w:rFonts w:ascii="Verdana" w:hAnsi="Verdana"/>
          <w:sz w:val="20"/>
          <w:szCs w:val="20"/>
        </w:rPr>
      </w:pPr>
    </w:p>
    <w:p w14:paraId="384C612D" w14:textId="77777777" w:rsidR="00FE545C" w:rsidRPr="004A280A" w:rsidRDefault="00FE545C" w:rsidP="004A280A">
      <w:pPr>
        <w:rPr>
          <w:rFonts w:ascii="Verdana" w:hAnsi="Verdana"/>
          <w:sz w:val="20"/>
          <w:szCs w:val="20"/>
        </w:rPr>
      </w:pPr>
    </w:p>
    <w:sectPr w:rsidR="00FE545C" w:rsidRPr="004A28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F2A8A" w14:textId="77777777" w:rsidR="00E9794B" w:rsidRDefault="00E9794B">
      <w:r>
        <w:separator/>
      </w:r>
    </w:p>
  </w:endnote>
  <w:endnote w:type="continuationSeparator" w:id="0">
    <w:p w14:paraId="71F37F3D" w14:textId="77777777" w:rsidR="00E9794B" w:rsidRDefault="00E97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793CD" w14:textId="77777777" w:rsidR="007540FB" w:rsidRDefault="007540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AEE9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846B7" w14:textId="77777777" w:rsidR="007540FB" w:rsidRDefault="00754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1C9A5" w14:textId="77777777" w:rsidR="00E9794B" w:rsidRDefault="00E9794B">
      <w:r>
        <w:separator/>
      </w:r>
    </w:p>
  </w:footnote>
  <w:footnote w:type="continuationSeparator" w:id="0">
    <w:p w14:paraId="2468DB17" w14:textId="77777777" w:rsidR="00E9794B" w:rsidRDefault="00E97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D03C0" w14:textId="77777777" w:rsidR="007540FB" w:rsidRDefault="00754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3E815" w14:textId="36759D5D" w:rsidR="00F53146" w:rsidRPr="00C263A6" w:rsidRDefault="00F53146" w:rsidP="00C26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165EE" w14:textId="77777777" w:rsidR="007540FB" w:rsidRDefault="007540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55477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6746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3696542">
    <w:abstractNumId w:val="0"/>
  </w:num>
  <w:num w:numId="4" w16cid:durableId="169368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07B"/>
    <w:rsid w:val="00005D1E"/>
    <w:rsid w:val="00012286"/>
    <w:rsid w:val="000704FC"/>
    <w:rsid w:val="00071CCC"/>
    <w:rsid w:val="000B731D"/>
    <w:rsid w:val="000C6E02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62EA"/>
    <w:rsid w:val="00315A4A"/>
    <w:rsid w:val="00350549"/>
    <w:rsid w:val="004A280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40FB"/>
    <w:rsid w:val="007748F0"/>
    <w:rsid w:val="007A4321"/>
    <w:rsid w:val="00833933"/>
    <w:rsid w:val="00853083"/>
    <w:rsid w:val="008B2F0C"/>
    <w:rsid w:val="008B4928"/>
    <w:rsid w:val="008D2AB8"/>
    <w:rsid w:val="008F1C66"/>
    <w:rsid w:val="00907540"/>
    <w:rsid w:val="00970FE4"/>
    <w:rsid w:val="00A0022B"/>
    <w:rsid w:val="00A346FE"/>
    <w:rsid w:val="00A47B4D"/>
    <w:rsid w:val="00A83018"/>
    <w:rsid w:val="00A9007B"/>
    <w:rsid w:val="00B774DC"/>
    <w:rsid w:val="00C263A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9794B"/>
    <w:rsid w:val="00EC0BEA"/>
    <w:rsid w:val="00F00591"/>
    <w:rsid w:val="00F51688"/>
    <w:rsid w:val="00F53146"/>
    <w:rsid w:val="00F91018"/>
    <w:rsid w:val="00FA0F30"/>
    <w:rsid w:val="00FA43D0"/>
    <w:rsid w:val="00FA51A4"/>
    <w:rsid w:val="00FC10F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A79E1"/>
  <w15:chartTrackingRefBased/>
  <w15:docId w15:val="{86EC6E7F-D185-48E7-AFD8-713E3E184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998</Words>
  <Characters>5991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1899-12-31T23:00:00Z</cp:lastPrinted>
  <dcterms:created xsi:type="dcterms:W3CDTF">2026-10-14T08:13:00Z</dcterms:created>
  <dcterms:modified xsi:type="dcterms:W3CDTF">2026-10-15T07:51:00Z</dcterms:modified>
</cp:coreProperties>
</file>