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370C7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 xml:space="preserve">Załącznik nr </w:t>
      </w:r>
      <w:r w:rsidR="00012286" w:rsidRPr="00370C79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370C7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370C7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>TEL.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FAX 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70C7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70C7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370C7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370C7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370C7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Dział Zamówień Publicznych</w:t>
      </w:r>
      <w:r w:rsidR="008D2AB8" w:rsidRPr="00370C79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Al. Mickiewicza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30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370C79" w:rsidRDefault="006F29F8" w:rsidP="008D2AB8">
      <w:pPr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30-059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Kraków</w:t>
      </w:r>
      <w:r w:rsidR="008D2AB8" w:rsidRPr="00370C79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370C7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4938912" w14:textId="5BCC7504" w:rsidR="00A0470F" w:rsidRPr="00A9257D" w:rsidRDefault="008D2AB8" w:rsidP="00F8490D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00F9F" w:rsidRPr="00A00F9F">
        <w:rPr>
          <w:rFonts w:ascii="Verdana" w:hAnsi="Verdana" w:cs="Arial"/>
          <w:b/>
          <w:sz w:val="18"/>
          <w:szCs w:val="18"/>
        </w:rPr>
        <w:t>dostawa 1 szt. komputera przenośnego dla WIMiC- KC-DE-zp.25.541.2026</w:t>
      </w:r>
      <w:r w:rsidR="00F8490D" w:rsidRPr="00F8490D">
        <w:rPr>
          <w:rFonts w:ascii="Verdana" w:hAnsi="Verdana" w:cs="Arial"/>
          <w:b/>
          <w:bCs/>
          <w:iCs/>
          <w:sz w:val="18"/>
          <w:szCs w:val="18"/>
        </w:rPr>
        <w:t xml:space="preserve">, </w:t>
      </w:r>
      <w:r w:rsidR="00F8490D" w:rsidRPr="00F8490D">
        <w:rPr>
          <w:rFonts w:ascii="Verdana" w:hAnsi="Verdana" w:cs="Arial"/>
          <w:b/>
          <w:i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sz w:val="18"/>
          <w:szCs w:val="18"/>
        </w:rP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1134"/>
        <w:gridCol w:w="1134"/>
        <w:gridCol w:w="708"/>
        <w:gridCol w:w="1899"/>
      </w:tblGrid>
      <w:tr w:rsidR="001A3F3D" w:rsidRPr="00DC7252" w14:paraId="2E34CDDC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2066FC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vatL.p.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1BBD72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115D42" w14:textId="13BE9E22" w:rsidR="004E3220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Nazwa producenta/</w:t>
            </w:r>
          </w:p>
          <w:p w14:paraId="363F8778" w14:textId="7F0C61DD" w:rsidR="001A3F3D" w:rsidRPr="00DC7252" w:rsidRDefault="001D22D0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3CE441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10D6D67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ACF73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65501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6DBF1A23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5A9425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8F22AC7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5FFE3F" w14:textId="4DF38D54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Wartość brutto</w:t>
            </w:r>
            <w:r w:rsidR="00C358C0">
              <w:rPr>
                <w:rFonts w:ascii="Verdana" w:hAnsi="Verdana"/>
                <w:b/>
                <w:bCs/>
                <w:sz w:val="16"/>
                <w:szCs w:val="16"/>
              </w:rPr>
              <w:t>*)</w:t>
            </w: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</w:p>
          <w:p w14:paraId="36A96438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  <w:p w14:paraId="1B768E10" w14:textId="0DAFEF25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  <w:r w:rsidR="00DC7252">
              <w:rPr>
                <w:rFonts w:ascii="Verdana" w:hAnsi="Verdana"/>
                <w:b/>
                <w:bCs/>
                <w:sz w:val="16"/>
                <w:szCs w:val="16"/>
              </w:rPr>
              <w:t>*)</w:t>
            </w:r>
          </w:p>
        </w:tc>
      </w:tr>
      <w:tr w:rsidR="001A3F3D" w:rsidRPr="00DC7252" w14:paraId="25E7BDC7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CA46CA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A935D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C44AC7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56EAA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33658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E8857E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55FD1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DBAF7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1A3F3D" w:rsidRPr="00DC7252" w14:paraId="1A3568AB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48B2" w14:textId="77777777" w:rsidR="001A3F3D" w:rsidRPr="00DC7252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A07E" w14:textId="2D6287A0" w:rsidR="001A3F3D" w:rsidRPr="00DC7252" w:rsidRDefault="00C358C0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D4B8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Producent:</w:t>
            </w:r>
          </w:p>
          <w:p w14:paraId="5843739B" w14:textId="2753AE5D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</w:t>
            </w:r>
          </w:p>
          <w:p w14:paraId="2EB6D634" w14:textId="4E0B6CA4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Model: ………………………</w:t>
            </w:r>
          </w:p>
          <w:p w14:paraId="54645EED" w14:textId="255E4E56" w:rsidR="001A3F3D" w:rsidRPr="00DC7252" w:rsidRDefault="001A3F3D" w:rsidP="00DC7252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85F6" w14:textId="3A36B28A" w:rsidR="001A3F3D" w:rsidRPr="00DC7252" w:rsidRDefault="00C358C0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1 </w:t>
            </w:r>
            <w:r w:rsidR="001A3F3D" w:rsidRPr="00DC7252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FC5F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7F5C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21C4C3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864C99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C358C0" w:rsidRPr="00DC7252" w14:paraId="42F94308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3A52FA" w14:textId="19135BB7" w:rsidR="00C358C0" w:rsidRPr="00DC7252" w:rsidRDefault="0087372A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0A54" w14:textId="15E451B3" w:rsidR="00C358C0" w:rsidRDefault="00C358C0">
            <w:pPr>
              <w:suppressAutoHyphens/>
              <w:spacing w:after="120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5EC3" w14:textId="77777777" w:rsidR="00C358C0" w:rsidRPr="00DC7252" w:rsidRDefault="00C358C0" w:rsidP="00C358C0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Producent:</w:t>
            </w:r>
          </w:p>
          <w:p w14:paraId="5D581C6E" w14:textId="19362A8F" w:rsidR="00C358C0" w:rsidRPr="00DC7252" w:rsidRDefault="00C358C0" w:rsidP="00C358C0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</w:t>
            </w:r>
          </w:p>
          <w:p w14:paraId="18478DA4" w14:textId="0C1192B7" w:rsidR="00C358C0" w:rsidRPr="00DC7252" w:rsidRDefault="00C358C0" w:rsidP="00C358C0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Model: ………………………</w:t>
            </w:r>
          </w:p>
          <w:p w14:paraId="552EF342" w14:textId="77777777" w:rsidR="00C358C0" w:rsidRPr="00DC7252" w:rsidRDefault="00C358C0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468" w14:textId="3639E5CA" w:rsidR="00C358C0" w:rsidRDefault="00C358C0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7CB3" w14:textId="77777777" w:rsidR="00C358C0" w:rsidRPr="00DC7252" w:rsidRDefault="00C358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AB3B" w14:textId="77777777" w:rsidR="00C358C0" w:rsidRPr="00DC7252" w:rsidRDefault="00C358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47C5DB" w14:textId="77777777" w:rsidR="00C358C0" w:rsidRPr="00DC7252" w:rsidRDefault="00C358C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7E5115" w14:textId="77777777" w:rsidR="00C358C0" w:rsidRPr="00DC7252" w:rsidRDefault="00C358C0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4B67587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DB4D14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5C28B734" w14:textId="77777777" w:rsidR="001A3F3D" w:rsidRPr="00DC7252" w:rsidRDefault="001A3F3D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210935E9" w14:textId="77777777" w:rsidR="001A3F3D" w:rsidRPr="00DC7252" w:rsidRDefault="001A3F3D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F452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5AF555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2AE58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34F67D4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6F52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22F08F6E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455B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607819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EC07DC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2980FD0" w14:textId="6BC27F06" w:rsidR="00676469" w:rsidRPr="00370C79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5583A807" w14:textId="77777777" w:rsidR="00095B50" w:rsidRPr="00370C79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755CD43" w:rsidR="008D2AB8" w:rsidRPr="00370C79" w:rsidRDefault="003F722B" w:rsidP="00FC67FB">
      <w:pPr>
        <w:pStyle w:val="Tekstpodstawowy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lastRenderedPageBreak/>
        <w:t>Termin realizacji umowy:</w:t>
      </w:r>
      <w:r w:rsidR="00FE545C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sz w:val="18"/>
          <w:szCs w:val="18"/>
        </w:rPr>
        <w:t>………….</w:t>
      </w:r>
      <w:r w:rsidR="00FC67FB" w:rsidRPr="00370C79">
        <w:rPr>
          <w:rFonts w:ascii="Verdana" w:hAnsi="Verdana"/>
          <w:sz w:val="18"/>
          <w:szCs w:val="18"/>
        </w:rPr>
        <w:t xml:space="preserve"> dni </w:t>
      </w:r>
      <w:r w:rsidR="00DC3335" w:rsidRPr="00370C79">
        <w:rPr>
          <w:rFonts w:ascii="Verdana" w:hAnsi="Verdana"/>
          <w:sz w:val="18"/>
          <w:szCs w:val="18"/>
        </w:rPr>
        <w:t xml:space="preserve"> </w:t>
      </w:r>
      <w:r w:rsidR="00FC67FB" w:rsidRPr="00370C79">
        <w:rPr>
          <w:rFonts w:ascii="Verdana" w:hAnsi="Verdana"/>
          <w:sz w:val="18"/>
          <w:szCs w:val="18"/>
        </w:rPr>
        <w:t>od daty otrzymania zamówienia potwierdzonego przez</w:t>
      </w:r>
      <w:r w:rsidR="00FC67FB" w:rsidRPr="00370C79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370C79">
        <w:rPr>
          <w:rFonts w:ascii="Verdana" w:hAnsi="Verdana"/>
          <w:sz w:val="18"/>
          <w:szCs w:val="18"/>
        </w:rPr>
        <w:t>M</w:t>
      </w:r>
      <w:r w:rsidR="000625D2" w:rsidRPr="00370C79">
        <w:rPr>
          <w:rFonts w:ascii="Verdana" w:hAnsi="Verdana"/>
          <w:sz w:val="18"/>
          <w:szCs w:val="18"/>
        </w:rPr>
        <w:t>NiSW</w:t>
      </w:r>
      <w:r w:rsidR="006E4618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17A4202E" w14:textId="39E0FB37" w:rsidR="00C15E11" w:rsidRPr="00370C79" w:rsidRDefault="00C15E11" w:rsidP="00C15E1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maksymalny okres terminu realizacji.</w:t>
      </w:r>
    </w:p>
    <w:p w14:paraId="7AA226F9" w14:textId="41B062CC" w:rsidR="008D2AB8" w:rsidRPr="00370C7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Okres udzielonej gwarancji wynosi:</w:t>
      </w:r>
      <w:r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370C79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370C79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370C79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370C79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370C7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02AEDF01" w:rsidR="000625D2" w:rsidRPr="00370C7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370C7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AE6E54">
        <w:rPr>
          <w:rFonts w:ascii="Verdana" w:hAnsi="Verdana"/>
          <w:b/>
          <w:bCs/>
          <w:i/>
          <w:iCs/>
          <w:sz w:val="18"/>
          <w:szCs w:val="18"/>
        </w:rPr>
        <w:t>monitor</w:t>
      </w:r>
      <w:r w:rsidR="00D11140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70C79">
        <w:rPr>
          <w:rFonts w:ascii="Verdana" w:hAnsi="Verdana"/>
          <w:i/>
          <w:iCs/>
          <w:sz w:val="18"/>
          <w:szCs w:val="18"/>
        </w:rPr>
        <w:t>wchodząc</w:t>
      </w:r>
      <w:r w:rsidR="00C15E11" w:rsidRPr="00370C79">
        <w:rPr>
          <w:rFonts w:ascii="Verdana" w:hAnsi="Verdana"/>
          <w:i/>
          <w:iCs/>
          <w:sz w:val="18"/>
          <w:szCs w:val="18"/>
        </w:rPr>
        <w:t>e</w:t>
      </w:r>
      <w:r w:rsidRPr="00370C7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370C7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370C7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70C79">
        <w:rPr>
          <w:rFonts w:ascii="Verdana" w:hAnsi="Verdana"/>
          <w:sz w:val="18"/>
          <w:szCs w:val="18"/>
        </w:rPr>
        <w:t>6 marca 2018 r</w:t>
      </w:r>
      <w:r w:rsidRPr="00370C79">
        <w:rPr>
          <w:rFonts w:ascii="Verdana" w:hAnsi="Verdana"/>
          <w:sz w:val="18"/>
          <w:szCs w:val="18"/>
        </w:rPr>
        <w:t>.</w:t>
      </w:r>
      <w:r w:rsidR="00A0022B" w:rsidRPr="00370C79">
        <w:rPr>
          <w:rFonts w:ascii="Verdana" w:hAnsi="Verdana"/>
          <w:sz w:val="18"/>
          <w:szCs w:val="18"/>
        </w:rPr>
        <w:t xml:space="preserve"> Prawo przedsiębiorców, </w:t>
      </w:r>
      <w:r w:rsidRPr="00370C79">
        <w:rPr>
          <w:rFonts w:ascii="Verdana" w:hAnsi="Verdana"/>
          <w:sz w:val="18"/>
          <w:szCs w:val="18"/>
        </w:rPr>
        <w:t>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370C7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 xml:space="preserve">Termin płatności: </w:t>
      </w:r>
      <w:r w:rsidRPr="00370C7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370C79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7A862DFE" w14:textId="3EF1B1E0" w:rsidR="00272EDA" w:rsidRPr="00370C79" w:rsidRDefault="009312D6" w:rsidP="00DC3335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6469188" w14:textId="77777777" w:rsidR="00D11140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47600D17" w14:textId="77777777" w:rsidR="00D11140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6678E0D2" w14:textId="4C49D43D" w:rsidR="00272EDA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4873EBE" w14:textId="77777777" w:rsidR="00D11140" w:rsidRPr="00370C79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4655CED3" w14:textId="77777777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3100285" w14:textId="77777777" w:rsidR="006A6C8F" w:rsidRDefault="00272EDA" w:rsidP="006A6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F47C52E" w14:textId="12A7A871" w:rsidR="00AE6E54" w:rsidRDefault="00AE6E54" w:rsidP="006A6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zaoferowany </w:t>
      </w:r>
      <w:r>
        <w:t>komputer przenośny   posiada normę CE.</w:t>
      </w:r>
    </w:p>
    <w:p w14:paraId="0C95C0A6" w14:textId="0FB37318" w:rsidR="006A6C8F" w:rsidRPr="006A6C8F" w:rsidRDefault="006A6C8F" w:rsidP="006A6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A6C8F">
        <w:rPr>
          <w:rFonts w:ascii="Verdana" w:hAnsi="Verdana"/>
          <w:sz w:val="18"/>
          <w:szCs w:val="18"/>
        </w:rPr>
        <w:t xml:space="preserve">Oświadczamy, że usługa gwarancyjna świadczona będzie przez producenta lub autoryzowanego partnera serwisowego producenta tj. ………………………………….... </w:t>
      </w:r>
    </w:p>
    <w:p w14:paraId="5A9731E8" w14:textId="38D99DF7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70C7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C358C0">
        <w:rPr>
          <w:rFonts w:ascii="Verdana" w:hAnsi="Verdana"/>
          <w:b/>
          <w:color w:val="000000"/>
          <w:sz w:val="18"/>
          <w:szCs w:val="18"/>
          <w:lang w:eastAsia="ar-SA"/>
        </w:rPr>
        <w:t>monitor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C358C0">
        <w:rPr>
          <w:rFonts w:ascii="Verdana" w:hAnsi="Verdana"/>
          <w:b/>
          <w:bCs/>
          <w:color w:val="000000"/>
          <w:sz w:val="18"/>
          <w:szCs w:val="18"/>
          <w:lang w:eastAsia="ar-SA"/>
        </w:rPr>
        <w:t>monitor</w:t>
      </w:r>
      <w:r w:rsidR="00D11140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70C79">
        <w:rPr>
          <w:rFonts w:ascii="Verdana" w:hAnsi="Verdana"/>
          <w:bCs/>
          <w:i/>
          <w:iCs/>
          <w:sz w:val="18"/>
          <w:szCs w:val="18"/>
        </w:rPr>
        <w:t>stawą</w:t>
      </w:r>
      <w:r w:rsidRPr="00370C7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70C79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627BE7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370C7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370C79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370C79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370C79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905904" w:rsidRPr="00370C79" w:rsidRDefault="00905904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370C7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370C79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605EC25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C4108B5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5F7C340" w14:textId="77777777" w:rsidR="00350C7D" w:rsidRPr="00370C79" w:rsidRDefault="00350C7D" w:rsidP="00350C7D">
      <w:pPr>
        <w:rPr>
          <w:rFonts w:ascii="Verdana" w:hAnsi="Verdana"/>
          <w:sz w:val="18"/>
          <w:szCs w:val="18"/>
        </w:rPr>
      </w:pPr>
    </w:p>
    <w:p w14:paraId="55307031" w14:textId="77777777" w:rsidR="00272EDA" w:rsidRPr="00370C79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55FC0038" w14:textId="77777777" w:rsidR="00FE545C" w:rsidRPr="00370C79" w:rsidRDefault="00FE545C" w:rsidP="00370C79">
      <w:pPr>
        <w:rPr>
          <w:rFonts w:ascii="Verdana" w:hAnsi="Verdana"/>
          <w:sz w:val="18"/>
          <w:szCs w:val="18"/>
        </w:rPr>
      </w:pPr>
    </w:p>
    <w:sectPr w:rsidR="00FE545C" w:rsidRPr="00370C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29145" w14:textId="77777777" w:rsidR="0090261C" w:rsidRDefault="0090261C">
      <w:r>
        <w:separator/>
      </w:r>
    </w:p>
  </w:endnote>
  <w:endnote w:type="continuationSeparator" w:id="0">
    <w:p w14:paraId="01EC7775" w14:textId="77777777" w:rsidR="0090261C" w:rsidRDefault="00902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28362" w14:textId="77777777" w:rsidR="0090261C" w:rsidRDefault="0090261C">
      <w:r>
        <w:separator/>
      </w:r>
    </w:p>
  </w:footnote>
  <w:footnote w:type="continuationSeparator" w:id="0">
    <w:p w14:paraId="5204EDA8" w14:textId="77777777" w:rsidR="0090261C" w:rsidRDefault="00902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1"/>
  </w:num>
  <w:num w:numId="4" w16cid:durableId="49159103">
    <w:abstractNumId w:val="3"/>
  </w:num>
  <w:num w:numId="5" w16cid:durableId="261576077">
    <w:abstractNumId w:val="4"/>
  </w:num>
  <w:num w:numId="6" w16cid:durableId="1985695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14162"/>
    <w:rsid w:val="00031B3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910A9"/>
    <w:rsid w:val="00192287"/>
    <w:rsid w:val="001A3F3D"/>
    <w:rsid w:val="001D22D0"/>
    <w:rsid w:val="001D4612"/>
    <w:rsid w:val="002055B2"/>
    <w:rsid w:val="00207E98"/>
    <w:rsid w:val="00215255"/>
    <w:rsid w:val="00233041"/>
    <w:rsid w:val="002401EF"/>
    <w:rsid w:val="002723B0"/>
    <w:rsid w:val="00272EDA"/>
    <w:rsid w:val="00293B27"/>
    <w:rsid w:val="002E18C4"/>
    <w:rsid w:val="00315A4A"/>
    <w:rsid w:val="0033739A"/>
    <w:rsid w:val="00350C7D"/>
    <w:rsid w:val="00370C79"/>
    <w:rsid w:val="00385524"/>
    <w:rsid w:val="003C5AE7"/>
    <w:rsid w:val="003D16E8"/>
    <w:rsid w:val="003F1655"/>
    <w:rsid w:val="003F722B"/>
    <w:rsid w:val="00403FA1"/>
    <w:rsid w:val="00411E4F"/>
    <w:rsid w:val="004139CD"/>
    <w:rsid w:val="00455BD3"/>
    <w:rsid w:val="00473848"/>
    <w:rsid w:val="004B7300"/>
    <w:rsid w:val="004C45A3"/>
    <w:rsid w:val="004C6753"/>
    <w:rsid w:val="004C7349"/>
    <w:rsid w:val="004D1A16"/>
    <w:rsid w:val="004E29AE"/>
    <w:rsid w:val="004E3220"/>
    <w:rsid w:val="00595C87"/>
    <w:rsid w:val="005D2C65"/>
    <w:rsid w:val="005E6D94"/>
    <w:rsid w:val="006124D7"/>
    <w:rsid w:val="00632A55"/>
    <w:rsid w:val="0063384F"/>
    <w:rsid w:val="006439C3"/>
    <w:rsid w:val="00643C6F"/>
    <w:rsid w:val="00646202"/>
    <w:rsid w:val="0065290F"/>
    <w:rsid w:val="00660F6E"/>
    <w:rsid w:val="006719D5"/>
    <w:rsid w:val="00676469"/>
    <w:rsid w:val="00676FDC"/>
    <w:rsid w:val="006815F6"/>
    <w:rsid w:val="00690704"/>
    <w:rsid w:val="006A6C8F"/>
    <w:rsid w:val="006E4618"/>
    <w:rsid w:val="006F1946"/>
    <w:rsid w:val="006F29F8"/>
    <w:rsid w:val="006F7AA4"/>
    <w:rsid w:val="00715893"/>
    <w:rsid w:val="007642C9"/>
    <w:rsid w:val="007748F0"/>
    <w:rsid w:val="00775439"/>
    <w:rsid w:val="007A2466"/>
    <w:rsid w:val="007A4321"/>
    <w:rsid w:val="007F287D"/>
    <w:rsid w:val="00813FB2"/>
    <w:rsid w:val="008175ED"/>
    <w:rsid w:val="008203AC"/>
    <w:rsid w:val="00823AAE"/>
    <w:rsid w:val="008319EA"/>
    <w:rsid w:val="00833933"/>
    <w:rsid w:val="00845783"/>
    <w:rsid w:val="00853083"/>
    <w:rsid w:val="0087372A"/>
    <w:rsid w:val="008B2F0C"/>
    <w:rsid w:val="008B4928"/>
    <w:rsid w:val="008D2AB8"/>
    <w:rsid w:val="008E17BD"/>
    <w:rsid w:val="008F1C66"/>
    <w:rsid w:val="008F6F94"/>
    <w:rsid w:val="0090261C"/>
    <w:rsid w:val="00905904"/>
    <w:rsid w:val="00917F32"/>
    <w:rsid w:val="009312D6"/>
    <w:rsid w:val="00970FE4"/>
    <w:rsid w:val="00A0022B"/>
    <w:rsid w:val="00A00F9F"/>
    <w:rsid w:val="00A0470F"/>
    <w:rsid w:val="00A346FE"/>
    <w:rsid w:val="00A47B4D"/>
    <w:rsid w:val="00A8209B"/>
    <w:rsid w:val="00A83018"/>
    <w:rsid w:val="00A91C10"/>
    <w:rsid w:val="00A9257D"/>
    <w:rsid w:val="00AB6C29"/>
    <w:rsid w:val="00AC62BE"/>
    <w:rsid w:val="00AE6E54"/>
    <w:rsid w:val="00B538E5"/>
    <w:rsid w:val="00B711E0"/>
    <w:rsid w:val="00B774DC"/>
    <w:rsid w:val="00B93829"/>
    <w:rsid w:val="00BA3275"/>
    <w:rsid w:val="00BC47C0"/>
    <w:rsid w:val="00C005E6"/>
    <w:rsid w:val="00C15E11"/>
    <w:rsid w:val="00C168B1"/>
    <w:rsid w:val="00C20897"/>
    <w:rsid w:val="00C27ADB"/>
    <w:rsid w:val="00C358C0"/>
    <w:rsid w:val="00C63BC9"/>
    <w:rsid w:val="00C65EBA"/>
    <w:rsid w:val="00C85CDD"/>
    <w:rsid w:val="00C969A6"/>
    <w:rsid w:val="00CA0381"/>
    <w:rsid w:val="00CA7D36"/>
    <w:rsid w:val="00CB4A07"/>
    <w:rsid w:val="00CC213F"/>
    <w:rsid w:val="00CD4545"/>
    <w:rsid w:val="00CD7C8A"/>
    <w:rsid w:val="00CF06BF"/>
    <w:rsid w:val="00D11140"/>
    <w:rsid w:val="00D24208"/>
    <w:rsid w:val="00D573F3"/>
    <w:rsid w:val="00D60C38"/>
    <w:rsid w:val="00D66893"/>
    <w:rsid w:val="00D90ACB"/>
    <w:rsid w:val="00DA43CA"/>
    <w:rsid w:val="00DB508E"/>
    <w:rsid w:val="00DC1500"/>
    <w:rsid w:val="00DC3335"/>
    <w:rsid w:val="00DC7252"/>
    <w:rsid w:val="00DE6CD8"/>
    <w:rsid w:val="00E128BF"/>
    <w:rsid w:val="00E177A1"/>
    <w:rsid w:val="00E34BA8"/>
    <w:rsid w:val="00E44371"/>
    <w:rsid w:val="00E71ADB"/>
    <w:rsid w:val="00E801D8"/>
    <w:rsid w:val="00E81033"/>
    <w:rsid w:val="00E8444C"/>
    <w:rsid w:val="00E949B0"/>
    <w:rsid w:val="00EC0BEA"/>
    <w:rsid w:val="00ED29BD"/>
    <w:rsid w:val="00F00591"/>
    <w:rsid w:val="00F10BD1"/>
    <w:rsid w:val="00F209BB"/>
    <w:rsid w:val="00F22CB0"/>
    <w:rsid w:val="00F24038"/>
    <w:rsid w:val="00F51688"/>
    <w:rsid w:val="00F53146"/>
    <w:rsid w:val="00F62F68"/>
    <w:rsid w:val="00F74C03"/>
    <w:rsid w:val="00F8490D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1038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9</cp:revision>
  <cp:lastPrinted>2026-08-10T13:19:00Z</cp:lastPrinted>
  <dcterms:created xsi:type="dcterms:W3CDTF">2026-10-23T09:09:00Z</dcterms:created>
  <dcterms:modified xsi:type="dcterms:W3CDTF">2026-10-23T10:30:00Z</dcterms:modified>
</cp:coreProperties>
</file>