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2E24C" w14:textId="71D30CF6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6D23B4" w:rsidRPr="006D23B4">
        <w:rPr>
          <w:rFonts w:ascii="Verdana" w:hAnsi="Verdana"/>
          <w:b/>
          <w:sz w:val="18"/>
          <w:szCs w:val="18"/>
        </w:rPr>
        <w:t>KC-DE-zp.25.456.2026</w:t>
      </w:r>
    </w:p>
    <w:p w14:paraId="694069E1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672AC8A2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6F5FDE44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4BDEDABA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3F79ED8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43996932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6F657C40" w14:textId="03961F46" w:rsidR="00B12BC7" w:rsidRPr="0067784D" w:rsidRDefault="006D23B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D23B4">
        <w:rPr>
          <w:rFonts w:ascii="Verdana" w:hAnsi="Verdana"/>
          <w:b/>
          <w:sz w:val="18"/>
          <w:szCs w:val="18"/>
        </w:rPr>
        <w:t>dostaw</w:t>
      </w:r>
      <w:r>
        <w:rPr>
          <w:rFonts w:ascii="Verdana" w:hAnsi="Verdana"/>
          <w:b/>
          <w:sz w:val="18"/>
          <w:szCs w:val="18"/>
        </w:rPr>
        <w:t>ę</w:t>
      </w:r>
      <w:r w:rsidRPr="006D23B4">
        <w:rPr>
          <w:rFonts w:ascii="Verdana" w:hAnsi="Verdana"/>
          <w:b/>
          <w:sz w:val="18"/>
          <w:szCs w:val="18"/>
        </w:rPr>
        <w:t xml:space="preserve"> 2 szt. tabletów multimedialnych - KC-DE-zp.25.456.2026</w:t>
      </w:r>
      <w:r w:rsidR="008E6C73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235CA255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3CC4CC1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3FA95298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5DD259D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69CCCDDD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71028BCC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9B9FC4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14:paraId="003FDABB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403A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FB927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EDCF8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19CA2B91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6FA1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537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084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3650851B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624C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DA1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F72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6A5E5449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27A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69D8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4915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FD4746C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4832F65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47BE1F91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63CDCA67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8DAAB41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27E8D4A6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A32BDB2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77A423E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F01AD94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2E6CF92F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25A041A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002E196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5994E306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70608" w14:textId="77777777" w:rsidR="00D94638" w:rsidRDefault="00D94638">
      <w:pPr>
        <w:spacing w:after="0" w:line="240" w:lineRule="auto"/>
      </w:pPr>
      <w:r>
        <w:separator/>
      </w:r>
    </w:p>
  </w:endnote>
  <w:endnote w:type="continuationSeparator" w:id="0">
    <w:p w14:paraId="0063CFBD" w14:textId="77777777" w:rsidR="00D94638" w:rsidRDefault="00D94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7CDB1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FAB3D4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A097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3AEF9454" w14:textId="0DCACF4E" w:rsidR="008C0748" w:rsidRDefault="00796B2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 wp14:editId="03451F3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0170340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DDF974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41A1B55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20C91" w14:textId="77777777" w:rsidR="00D94638" w:rsidRDefault="00D94638">
      <w:pPr>
        <w:spacing w:after="0" w:line="240" w:lineRule="auto"/>
      </w:pPr>
      <w:r>
        <w:separator/>
      </w:r>
    </w:p>
  </w:footnote>
  <w:footnote w:type="continuationSeparator" w:id="0">
    <w:p w14:paraId="2346A33C" w14:textId="77777777" w:rsidR="00D94638" w:rsidRDefault="00D94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E37E8" w14:textId="77777777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4182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46381B"/>
    <w:rsid w:val="005540B6"/>
    <w:rsid w:val="005741C5"/>
    <w:rsid w:val="005E5BD1"/>
    <w:rsid w:val="00623F70"/>
    <w:rsid w:val="0067784D"/>
    <w:rsid w:val="006D23B4"/>
    <w:rsid w:val="006E4A4C"/>
    <w:rsid w:val="00724265"/>
    <w:rsid w:val="00796B2C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E7922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D76DDC"/>
    <w:rsid w:val="00D94638"/>
    <w:rsid w:val="00DA466C"/>
    <w:rsid w:val="00DB6A02"/>
    <w:rsid w:val="00E5470B"/>
    <w:rsid w:val="00E67EFE"/>
    <w:rsid w:val="00F65269"/>
    <w:rsid w:val="00F85EA7"/>
    <w:rsid w:val="00FE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D3553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2026-01-02T11:14:00Z</cp:lastPrinted>
  <dcterms:created xsi:type="dcterms:W3CDTF">2026-10-22T09:33:00Z</dcterms:created>
  <dcterms:modified xsi:type="dcterms:W3CDTF">2026-10-22T09:37:00Z</dcterms:modified>
</cp:coreProperties>
</file>