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69CE98C0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61124E" w:rsidRPr="0061124E">
        <w:rPr>
          <w:rFonts w:ascii="Verdana" w:hAnsi="Verdana"/>
          <w:b/>
          <w:sz w:val="18"/>
          <w:szCs w:val="18"/>
        </w:rPr>
        <w:t>realizacja nagrań wideo na potrzeby kanału Bunkier Nauki na YouTube – KC-DE-zp.</w:t>
      </w:r>
      <w:r w:rsidR="009A7FC6">
        <w:rPr>
          <w:rFonts w:ascii="Verdana" w:hAnsi="Verdana"/>
          <w:b/>
          <w:sz w:val="18"/>
          <w:szCs w:val="18"/>
        </w:rPr>
        <w:t>25.513.2026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4394"/>
        <w:gridCol w:w="2693"/>
      </w:tblGrid>
      <w:tr w:rsidR="0061124E" w:rsidRPr="00D77BF4" w14:paraId="79DD679D" w14:textId="77777777" w:rsidTr="00E37134">
        <w:trPr>
          <w:trHeight w:val="21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124" w14:textId="77777777" w:rsidR="0061124E" w:rsidRPr="006440CE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14:paraId="5D69F200" w14:textId="4D2E65F5" w:rsidR="0061124E" w:rsidRPr="006440CE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0E57C07" w:rsidR="0061124E" w:rsidRPr="00D77BF4" w:rsidRDefault="0061124E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ą**</w:t>
            </w:r>
          </w:p>
        </w:tc>
      </w:tr>
      <w:tr w:rsidR="00D77BF4" w:rsidRPr="00D77BF4" w14:paraId="5C2C1595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6C4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6A04638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1655381D" w14:textId="2E142A1C" w:rsidR="00D77BF4" w:rsidRPr="00D77BF4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…………………………………………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A4BD" w14:textId="77777777" w:rsidR="001F34D1" w:rsidRDefault="001F34D1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</w:p>
          <w:p w14:paraId="3D39A200" w14:textId="77777777" w:rsidR="0061124E" w:rsidRDefault="0061124E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</w:p>
          <w:p w14:paraId="5D71807F" w14:textId="2BD96B5E" w:rsidR="0061124E" w:rsidRPr="0061124E" w:rsidRDefault="0061124E" w:rsidP="006440CE">
            <w:pPr>
              <w:spacing w:before="60" w:after="120"/>
              <w:jc w:val="both"/>
              <w:rPr>
                <w:rFonts w:ascii="Verdana" w:hAnsi="Verdana"/>
                <w:iCs/>
                <w:sz w:val="18"/>
                <w:szCs w:val="18"/>
                <w:lang w:eastAsia="ar-SA"/>
              </w:rPr>
            </w:pPr>
            <w:r>
              <w:rPr>
                <w:rFonts w:ascii="Verdana" w:hAnsi="Verdana"/>
                <w:iCs/>
                <w:sz w:val="18"/>
                <w:szCs w:val="18"/>
                <w:lang w:eastAsia="ar-SA"/>
              </w:rPr>
              <w:t>Operator kamery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440CE" w:rsidRPr="00D77BF4" w14:paraId="668819FB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FF9A" w14:textId="77777777" w:rsidR="006440CE" w:rsidRDefault="006440C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11FB5C6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4C942BD" w14:textId="16A983A6" w:rsidR="0061124E" w:rsidRPr="00D77BF4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2D0E" w14:textId="77777777" w:rsidR="006440CE" w:rsidRDefault="006440C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  <w:p w14:paraId="2CB4E5A4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  <w:p w14:paraId="481228D2" w14:textId="0A57C97A" w:rsidR="0061124E" w:rsidRPr="0061124E" w:rsidRDefault="0061124E" w:rsidP="001F34D1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Oświetleniowiec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A29" w14:textId="77777777" w:rsidR="006440CE" w:rsidRPr="00D77BF4" w:rsidRDefault="006440C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1124E" w:rsidRPr="00D77BF4" w14:paraId="19C51A87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CB88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B67253A" w14:textId="2C38046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</w:t>
            </w:r>
          </w:p>
          <w:p w14:paraId="24C2CA0D" w14:textId="29D715A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5A78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5FCE21D2" w14:textId="2C0102B9" w:rsidR="0061124E" w:rsidRPr="001F34D1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Dźwiękowiec</w:t>
            </w:r>
            <w:r w:rsidR="009A7FC6">
              <w:rPr>
                <w:rFonts w:ascii="Verdana" w:hAnsi="Verdana"/>
                <w:lang w:eastAsia="ar-SA"/>
              </w:rPr>
              <w:t xml:space="preserve">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71F9" w14:textId="77777777" w:rsidR="0061124E" w:rsidRPr="00D77BF4" w:rsidRDefault="0061124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1124E" w:rsidRPr="00D77BF4" w14:paraId="63996308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D2624" w14:textId="77777777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0549E590" w14:textId="16EAB17C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</w:t>
            </w:r>
          </w:p>
          <w:p w14:paraId="0043F690" w14:textId="322D0C9E" w:rsidR="0061124E" w:rsidRDefault="0061124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31A1" w14:textId="77777777" w:rsidR="0061124E" w:rsidRDefault="0061124E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4A56A869" w14:textId="106626DE" w:rsidR="0061124E" w:rsidRPr="001F34D1" w:rsidRDefault="00A43A50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Fotograf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387" w14:textId="77777777" w:rsidR="0061124E" w:rsidRPr="00D77BF4" w:rsidRDefault="0061124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216B1C" w:rsidRPr="00D77BF4" w14:paraId="2A70E5D2" w14:textId="77777777" w:rsidTr="006440C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DA10" w14:textId="77777777" w:rsidR="00216B1C" w:rsidRDefault="00216B1C" w:rsidP="00216B1C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……………………………………….</w:t>
            </w:r>
          </w:p>
          <w:p w14:paraId="4FE7893B" w14:textId="77777777" w:rsidR="00216B1C" w:rsidRDefault="00216B1C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70CF" w14:textId="3FA002C2" w:rsidR="00216B1C" w:rsidRDefault="00216B1C" w:rsidP="001F34D1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Montażysta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568C" w14:textId="77777777" w:rsidR="00216B1C" w:rsidRPr="00D77BF4" w:rsidRDefault="00216B1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634C0E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4ADF2161" w14:textId="56F6DB25" w:rsidR="0032179E" w:rsidRPr="00D77BF4" w:rsidRDefault="00634C0E" w:rsidP="00634C0E">
      <w:pPr>
        <w:jc w:val="center"/>
        <w:rPr>
          <w:rFonts w:ascii="Verdana" w:hAnsi="Verdana"/>
          <w:i/>
          <w:iCs/>
          <w:sz w:val="18"/>
          <w:szCs w:val="18"/>
        </w:rPr>
      </w:pPr>
      <w:r w:rsidRPr="00634C0E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17F531BB" w14:textId="348187C2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6841F97D" w14:textId="460D0C59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7D9F874C" w14:textId="6C166E0F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852376C" w:rsidR="006B0CED" w:rsidRPr="00D77BF4" w:rsidRDefault="00FA753A" w:rsidP="00987E4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*niewłaściwe </w:t>
      </w:r>
      <w:proofErr w:type="spellStart"/>
      <w:r>
        <w:rPr>
          <w:rFonts w:ascii="Verdana" w:hAnsi="Verdana"/>
          <w:sz w:val="18"/>
          <w:szCs w:val="18"/>
        </w:rPr>
        <w:t>skreslić</w:t>
      </w:r>
      <w:proofErr w:type="spellEnd"/>
    </w:p>
    <w:p w14:paraId="2061A16C" w14:textId="3C6F7440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="00FA753A">
        <w:rPr>
          <w:rFonts w:ascii="Verdana" w:hAnsi="Verdana"/>
          <w:sz w:val="18"/>
          <w:szCs w:val="18"/>
        </w:rPr>
        <w:t>*</w:t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F91C57">
      <w:headerReference w:type="default" r:id="rId7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9B0F9" w14:textId="77777777" w:rsidR="00572621" w:rsidRDefault="00572621">
      <w:r>
        <w:separator/>
      </w:r>
    </w:p>
  </w:endnote>
  <w:endnote w:type="continuationSeparator" w:id="0">
    <w:p w14:paraId="1D0845DC" w14:textId="77777777" w:rsidR="00572621" w:rsidRDefault="0057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B498B" w14:textId="77777777" w:rsidR="00572621" w:rsidRDefault="00572621">
      <w:r>
        <w:separator/>
      </w:r>
    </w:p>
  </w:footnote>
  <w:footnote w:type="continuationSeparator" w:id="0">
    <w:p w14:paraId="514CD67C" w14:textId="77777777" w:rsidR="00572621" w:rsidRDefault="00572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05E5A"/>
    <w:rsid w:val="00124445"/>
    <w:rsid w:val="001D0F1F"/>
    <w:rsid w:val="001F34D1"/>
    <w:rsid w:val="00216B1C"/>
    <w:rsid w:val="002328A0"/>
    <w:rsid w:val="00250A13"/>
    <w:rsid w:val="00263CEB"/>
    <w:rsid w:val="0028660D"/>
    <w:rsid w:val="002A7F51"/>
    <w:rsid w:val="002C27A7"/>
    <w:rsid w:val="002D597A"/>
    <w:rsid w:val="002F57F8"/>
    <w:rsid w:val="002F6C4A"/>
    <w:rsid w:val="0032179E"/>
    <w:rsid w:val="0034735F"/>
    <w:rsid w:val="00381B01"/>
    <w:rsid w:val="00404136"/>
    <w:rsid w:val="004251AE"/>
    <w:rsid w:val="0045218A"/>
    <w:rsid w:val="00464CA3"/>
    <w:rsid w:val="004D3F2B"/>
    <w:rsid w:val="004E74D8"/>
    <w:rsid w:val="00517D50"/>
    <w:rsid w:val="005236DD"/>
    <w:rsid w:val="00527F15"/>
    <w:rsid w:val="0056690C"/>
    <w:rsid w:val="00572621"/>
    <w:rsid w:val="005D357A"/>
    <w:rsid w:val="005F6749"/>
    <w:rsid w:val="0061124E"/>
    <w:rsid w:val="00634C0E"/>
    <w:rsid w:val="006440CE"/>
    <w:rsid w:val="0065748D"/>
    <w:rsid w:val="00660E1E"/>
    <w:rsid w:val="006828A2"/>
    <w:rsid w:val="00693C8C"/>
    <w:rsid w:val="006B0CED"/>
    <w:rsid w:val="006C3F19"/>
    <w:rsid w:val="006D244E"/>
    <w:rsid w:val="006F2825"/>
    <w:rsid w:val="0072340A"/>
    <w:rsid w:val="00786C56"/>
    <w:rsid w:val="007947D0"/>
    <w:rsid w:val="007C2E27"/>
    <w:rsid w:val="007E4F79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A7FC6"/>
    <w:rsid w:val="009E4F5D"/>
    <w:rsid w:val="009F61B4"/>
    <w:rsid w:val="00A43A50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BF4614"/>
    <w:rsid w:val="00C15DC0"/>
    <w:rsid w:val="00C16C20"/>
    <w:rsid w:val="00C303B2"/>
    <w:rsid w:val="00C42B16"/>
    <w:rsid w:val="00C50D77"/>
    <w:rsid w:val="00C5152C"/>
    <w:rsid w:val="00C603E4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ED752A"/>
    <w:rsid w:val="00F04CB8"/>
    <w:rsid w:val="00F21267"/>
    <w:rsid w:val="00F3062F"/>
    <w:rsid w:val="00F53842"/>
    <w:rsid w:val="00F55B12"/>
    <w:rsid w:val="00F91C57"/>
    <w:rsid w:val="00FA31F0"/>
    <w:rsid w:val="00FA753A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F981F-1FDA-4ADE-910E-E136AE91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2026-10-30T14:00:00Z</cp:lastPrinted>
  <dcterms:created xsi:type="dcterms:W3CDTF">2026-10-30T14:17:00Z</dcterms:created>
  <dcterms:modified xsi:type="dcterms:W3CDTF">2026-10-30T14:17:00Z</dcterms:modified>
</cp:coreProperties>
</file>