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201DF" w14:textId="77777777" w:rsidR="000D4FBC" w:rsidRPr="000D4FBC" w:rsidRDefault="000D4FBC" w:rsidP="000D4FBC">
      <w:pPr>
        <w:keepNext/>
        <w:spacing w:before="240" w:after="60"/>
        <w:jc w:val="right"/>
        <w:outlineLvl w:val="2"/>
        <w:rPr>
          <w:rFonts w:ascii="Verdana" w:hAnsi="Verdana"/>
          <w:b/>
          <w:bCs/>
          <w:sz w:val="20"/>
          <w:szCs w:val="20"/>
        </w:rPr>
      </w:pPr>
      <w:r w:rsidRPr="000D4FBC">
        <w:rPr>
          <w:rFonts w:ascii="Verdana" w:hAnsi="Verdana"/>
          <w:bCs/>
          <w:sz w:val="20"/>
          <w:szCs w:val="20"/>
        </w:rPr>
        <w:tab/>
      </w:r>
      <w:r w:rsidRPr="000D4FBC">
        <w:rPr>
          <w:rFonts w:ascii="Verdana" w:hAnsi="Verdana"/>
          <w:bCs/>
          <w:sz w:val="20"/>
          <w:szCs w:val="20"/>
        </w:rPr>
        <w:tab/>
      </w:r>
      <w:r w:rsidRPr="000D4FBC">
        <w:rPr>
          <w:rFonts w:ascii="Verdana" w:hAnsi="Verdana"/>
          <w:bCs/>
          <w:sz w:val="20"/>
          <w:szCs w:val="20"/>
        </w:rPr>
        <w:tab/>
      </w:r>
      <w:r w:rsidRPr="000D4FBC">
        <w:rPr>
          <w:rFonts w:ascii="Verdana" w:hAnsi="Verdana"/>
          <w:bCs/>
          <w:sz w:val="20"/>
          <w:szCs w:val="20"/>
        </w:rPr>
        <w:tab/>
      </w:r>
      <w:r w:rsidRPr="000D4FBC">
        <w:rPr>
          <w:rFonts w:ascii="Verdana" w:hAnsi="Verdana"/>
          <w:bCs/>
          <w:sz w:val="20"/>
          <w:szCs w:val="20"/>
        </w:rPr>
        <w:tab/>
      </w:r>
      <w:r w:rsidRPr="000D4FBC">
        <w:rPr>
          <w:rFonts w:ascii="Verdana" w:hAnsi="Verdana"/>
          <w:bCs/>
          <w:sz w:val="20"/>
          <w:szCs w:val="20"/>
        </w:rPr>
        <w:tab/>
      </w:r>
      <w:r w:rsidRPr="000D4FBC">
        <w:rPr>
          <w:rFonts w:ascii="Verdana" w:hAnsi="Verdana"/>
          <w:bCs/>
          <w:sz w:val="20"/>
          <w:szCs w:val="20"/>
        </w:rPr>
        <w:tab/>
      </w:r>
      <w:r w:rsidRPr="000D4FBC">
        <w:rPr>
          <w:rFonts w:ascii="Verdana" w:hAnsi="Verdana"/>
          <w:b/>
          <w:bCs/>
          <w:sz w:val="20"/>
          <w:szCs w:val="20"/>
        </w:rPr>
        <w:t>Załącznik nr 1</w:t>
      </w:r>
    </w:p>
    <w:p w14:paraId="04FEA839" w14:textId="77777777" w:rsidR="000D4FBC" w:rsidRPr="000D4FBC" w:rsidRDefault="000D4FBC" w:rsidP="000D4FB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38884EE0" w14:textId="77777777" w:rsidR="000D4FBC" w:rsidRPr="000D4FBC" w:rsidRDefault="000D4FBC" w:rsidP="000D4FB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0D4FBC">
        <w:rPr>
          <w:rFonts w:ascii="Verdana" w:hAnsi="Verdana"/>
          <w:b/>
          <w:sz w:val="20"/>
          <w:szCs w:val="20"/>
        </w:rPr>
        <w:t>FORMULARZ OFERTY</w:t>
      </w:r>
    </w:p>
    <w:p w14:paraId="6046BBBE" w14:textId="77777777" w:rsidR="000D4FBC" w:rsidRPr="000D4FBC" w:rsidRDefault="000D4FBC" w:rsidP="000D4FB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149D5619" w14:textId="77777777" w:rsidR="000D4FBC" w:rsidRPr="000D4FBC" w:rsidRDefault="000D4FBC" w:rsidP="000D4FBC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b/>
          <w:bCs/>
          <w:sz w:val="20"/>
          <w:szCs w:val="20"/>
        </w:rPr>
        <w:t>NAZWA WYKONAWCY</w:t>
      </w:r>
      <w:r w:rsidRPr="000D4FBC">
        <w:rPr>
          <w:rFonts w:ascii="Verdana" w:hAnsi="Verdana"/>
          <w:sz w:val="20"/>
          <w:szCs w:val="20"/>
        </w:rPr>
        <w:t>:……………………………………………………………………..</w:t>
      </w:r>
    </w:p>
    <w:p w14:paraId="72FCAA09" w14:textId="77777777" w:rsidR="000D4FBC" w:rsidRPr="000D4FBC" w:rsidRDefault="000D4FBC" w:rsidP="000D4FBC">
      <w:pPr>
        <w:tabs>
          <w:tab w:val="right" w:pos="8222"/>
        </w:tabs>
        <w:spacing w:line="360" w:lineRule="auto"/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b/>
          <w:bCs/>
          <w:sz w:val="20"/>
          <w:szCs w:val="20"/>
        </w:rPr>
        <w:t>RODZAJ WYKONAWCY</w:t>
      </w:r>
      <w:r w:rsidRPr="000D4FBC">
        <w:rPr>
          <w:rFonts w:ascii="Verdana" w:hAnsi="Verdana"/>
          <w:sz w:val="20"/>
          <w:szCs w:val="20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62141ADF" w14:textId="77777777" w:rsidR="000D4FBC" w:rsidRPr="000D4FBC" w:rsidRDefault="000D4FBC" w:rsidP="000D4FBC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3857C3BD" w14:textId="77777777" w:rsidR="000D4FBC" w:rsidRPr="000D4FBC" w:rsidRDefault="000D4FBC" w:rsidP="000D4FBC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WOJEWÓDZTWO …………………………….....</w:t>
      </w:r>
    </w:p>
    <w:p w14:paraId="19FD04A0" w14:textId="77777777" w:rsidR="000D4FBC" w:rsidRPr="000D4FBC" w:rsidRDefault="000D4FBC" w:rsidP="000D4FBC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0D4FBC">
        <w:rPr>
          <w:rFonts w:ascii="Verdana" w:hAnsi="Verdana"/>
          <w:sz w:val="20"/>
          <w:szCs w:val="20"/>
          <w:lang w:val="de-DE"/>
        </w:rPr>
        <w:t>TEL.</w:t>
      </w:r>
      <w:r w:rsidRPr="000D4FBC">
        <w:rPr>
          <w:rFonts w:ascii="Verdana" w:hAnsi="Verdana"/>
          <w:sz w:val="20"/>
          <w:szCs w:val="20"/>
        </w:rPr>
        <w:t>……………………………………………………………………………………………..</w:t>
      </w:r>
    </w:p>
    <w:p w14:paraId="1AA7353C" w14:textId="77777777" w:rsidR="000D4FBC" w:rsidRPr="000D4FBC" w:rsidRDefault="000D4FBC" w:rsidP="000D4FBC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0D4FBC">
        <w:rPr>
          <w:rFonts w:ascii="Verdana" w:hAnsi="Verdana"/>
          <w:sz w:val="20"/>
          <w:szCs w:val="20"/>
          <w:lang w:val="de-DE"/>
        </w:rPr>
        <w:t xml:space="preserve">FAX </w:t>
      </w:r>
      <w:r w:rsidRPr="000D4FBC">
        <w:rPr>
          <w:rFonts w:ascii="Verdana" w:hAnsi="Verdana"/>
          <w:sz w:val="20"/>
          <w:szCs w:val="20"/>
        </w:rPr>
        <w:t>…………………………………………………………………………………………….</w:t>
      </w:r>
    </w:p>
    <w:p w14:paraId="1BB200BC" w14:textId="77777777" w:rsidR="000D4FBC" w:rsidRPr="000D4FBC" w:rsidRDefault="000D4FBC" w:rsidP="000D4FBC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  <w:lang w:val="de-DE"/>
        </w:rPr>
      </w:pPr>
      <w:r w:rsidRPr="000D4FBC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16D30025" w14:textId="77777777" w:rsidR="000D4FBC" w:rsidRPr="000D4FBC" w:rsidRDefault="000D4FBC" w:rsidP="000D4FBC">
      <w:pPr>
        <w:tabs>
          <w:tab w:val="right" w:pos="9000"/>
        </w:tabs>
        <w:spacing w:line="360" w:lineRule="auto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0D4FBC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37B948BC" w14:textId="77777777" w:rsidR="000D4FBC" w:rsidRPr="000D4FBC" w:rsidRDefault="000D4FBC" w:rsidP="000D4FB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A281E1A" w14:textId="77777777" w:rsidR="000D4FBC" w:rsidRPr="000D4FBC" w:rsidRDefault="000D4FBC" w:rsidP="000D4FBC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5017A210" w14:textId="77777777" w:rsidR="000D4FBC" w:rsidRPr="000D4FBC" w:rsidRDefault="000D4FBC" w:rsidP="000D4FBC">
      <w:pPr>
        <w:spacing w:line="360" w:lineRule="auto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Do: Nazwa i siedziba Zamawiającego:</w:t>
      </w:r>
    </w:p>
    <w:p w14:paraId="660F6EE4" w14:textId="6E47A340" w:rsidR="000D4FBC" w:rsidRPr="000D4FBC" w:rsidRDefault="000D4FBC" w:rsidP="000D4FBC">
      <w:pPr>
        <w:ind w:right="-110"/>
        <w:rPr>
          <w:rFonts w:ascii="Verdana" w:hAnsi="Verdana"/>
          <w:b/>
          <w:sz w:val="20"/>
          <w:szCs w:val="20"/>
        </w:rPr>
      </w:pPr>
      <w:r w:rsidRPr="000D4FBC">
        <w:rPr>
          <w:rFonts w:ascii="Verdana" w:hAnsi="Verdana"/>
          <w:b/>
          <w:sz w:val="20"/>
          <w:szCs w:val="20"/>
        </w:rPr>
        <w:t xml:space="preserve">Akademia Górniczo </w:t>
      </w:r>
      <w:r>
        <w:rPr>
          <w:rFonts w:ascii="Verdana" w:hAnsi="Verdana"/>
          <w:b/>
          <w:sz w:val="20"/>
          <w:szCs w:val="20"/>
        </w:rPr>
        <w:t>–</w:t>
      </w:r>
      <w:r w:rsidRPr="000D4FBC">
        <w:rPr>
          <w:rFonts w:ascii="Verdana" w:hAnsi="Verdana"/>
          <w:b/>
          <w:sz w:val="20"/>
          <w:szCs w:val="20"/>
        </w:rPr>
        <w:t xml:space="preserve"> Hutnicza</w:t>
      </w:r>
      <w:r>
        <w:rPr>
          <w:rFonts w:ascii="Verdana" w:hAnsi="Verdana"/>
          <w:b/>
          <w:sz w:val="20"/>
          <w:szCs w:val="20"/>
        </w:rPr>
        <w:t xml:space="preserve"> </w:t>
      </w:r>
      <w:r w:rsidRPr="000D4FBC">
        <w:rPr>
          <w:rFonts w:ascii="Verdana" w:hAnsi="Verdana"/>
          <w:b/>
          <w:sz w:val="20"/>
          <w:szCs w:val="20"/>
        </w:rPr>
        <w:t>im. Stanisława Staszica w Krakowie</w:t>
      </w:r>
    </w:p>
    <w:p w14:paraId="791E054E" w14:textId="77777777" w:rsidR="000D4FBC" w:rsidRPr="000D4FBC" w:rsidRDefault="000D4FBC" w:rsidP="000D4FBC">
      <w:pPr>
        <w:ind w:right="-110"/>
        <w:rPr>
          <w:rFonts w:ascii="Verdana" w:hAnsi="Verdana"/>
          <w:b/>
          <w:sz w:val="20"/>
          <w:szCs w:val="20"/>
        </w:rPr>
      </w:pPr>
      <w:r w:rsidRPr="000D4FBC">
        <w:rPr>
          <w:rFonts w:ascii="Verdana" w:hAnsi="Verdana"/>
          <w:b/>
          <w:sz w:val="20"/>
          <w:szCs w:val="20"/>
        </w:rPr>
        <w:t xml:space="preserve">Dział Zamówień Publicznych  </w:t>
      </w:r>
    </w:p>
    <w:p w14:paraId="1812589D" w14:textId="2AF0B529" w:rsidR="000D4FBC" w:rsidRPr="000D4FBC" w:rsidRDefault="000D4FBC" w:rsidP="000D4FBC">
      <w:pPr>
        <w:ind w:right="-110"/>
        <w:rPr>
          <w:rFonts w:ascii="Verdana" w:hAnsi="Verdana"/>
          <w:b/>
          <w:sz w:val="20"/>
          <w:szCs w:val="20"/>
        </w:rPr>
      </w:pPr>
      <w:r w:rsidRPr="000D4FBC">
        <w:rPr>
          <w:rFonts w:ascii="Verdana" w:hAnsi="Verdana"/>
          <w:b/>
          <w:sz w:val="20"/>
          <w:szCs w:val="20"/>
        </w:rPr>
        <w:t>Al. Mickiewicza 30</w:t>
      </w:r>
      <w:r>
        <w:rPr>
          <w:rFonts w:ascii="Verdana" w:hAnsi="Verdana"/>
          <w:b/>
          <w:sz w:val="20"/>
          <w:szCs w:val="20"/>
        </w:rPr>
        <w:t xml:space="preserve">, </w:t>
      </w:r>
      <w:r w:rsidRPr="000D4FBC">
        <w:rPr>
          <w:rFonts w:ascii="Verdana" w:hAnsi="Verdana"/>
          <w:b/>
          <w:sz w:val="20"/>
          <w:szCs w:val="20"/>
        </w:rPr>
        <w:t xml:space="preserve">30-059 Kraków,  </w:t>
      </w:r>
    </w:p>
    <w:p w14:paraId="12DE35BC" w14:textId="77777777" w:rsidR="000D4FBC" w:rsidRPr="000D4FBC" w:rsidRDefault="000D4FBC" w:rsidP="000D4FBC">
      <w:pPr>
        <w:ind w:firstLine="3969"/>
        <w:rPr>
          <w:rFonts w:ascii="Verdana" w:hAnsi="Verdana"/>
          <w:b/>
          <w:sz w:val="20"/>
          <w:szCs w:val="20"/>
        </w:rPr>
      </w:pPr>
    </w:p>
    <w:p w14:paraId="71C037B3" w14:textId="10560F5E" w:rsidR="000D4FBC" w:rsidRPr="000D4FBC" w:rsidRDefault="000D4FBC" w:rsidP="000D4FBC">
      <w:pPr>
        <w:jc w:val="both"/>
        <w:rPr>
          <w:rFonts w:ascii="Verdana" w:hAnsi="Verdana"/>
          <w:b/>
          <w:bCs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Pr="000D4FBC">
        <w:rPr>
          <w:rFonts w:ascii="Verdana" w:hAnsi="Verdana"/>
          <w:b/>
          <w:bCs/>
          <w:sz w:val="20"/>
          <w:szCs w:val="20"/>
        </w:rPr>
        <w:t xml:space="preserve"> </w:t>
      </w:r>
      <w:bookmarkEnd w:id="0"/>
      <w:r w:rsidRPr="000D4FBC">
        <w:rPr>
          <w:rFonts w:ascii="Verdana" w:hAnsi="Verdana"/>
          <w:b/>
          <w:bCs/>
          <w:sz w:val="20"/>
          <w:szCs w:val="20"/>
        </w:rPr>
        <w:t>realizacja nagrań wideo na potrzeby kanału Bunkier Nauki na YouTube – KC-DE-zp.</w:t>
      </w:r>
      <w:r>
        <w:rPr>
          <w:rFonts w:ascii="Verdana" w:hAnsi="Verdana"/>
          <w:b/>
          <w:bCs/>
          <w:sz w:val="20"/>
          <w:szCs w:val="20"/>
        </w:rPr>
        <w:t>25.513.2026</w:t>
      </w:r>
      <w:r w:rsidRPr="000D4FBC">
        <w:rPr>
          <w:rFonts w:ascii="Verdana" w:hAnsi="Verdana"/>
          <w:b/>
          <w:bCs/>
          <w:sz w:val="20"/>
          <w:szCs w:val="20"/>
        </w:rPr>
        <w:t xml:space="preserve">, </w:t>
      </w:r>
      <w:r w:rsidRPr="000D4FBC">
        <w:rPr>
          <w:rFonts w:ascii="Verdana" w:hAnsi="Verdana"/>
          <w:sz w:val="20"/>
          <w:szCs w:val="20"/>
        </w:rPr>
        <w:t>oferuję realizację przedmiotu zamówienia, zgodnie z zasadami określonymi w specyfikacji warunków zamówienia.</w:t>
      </w:r>
    </w:p>
    <w:p w14:paraId="7625B606" w14:textId="77777777" w:rsidR="000D4FBC" w:rsidRPr="000D4FBC" w:rsidRDefault="000D4FBC" w:rsidP="000D4FB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</w:p>
    <w:p w14:paraId="1FC508E1" w14:textId="77777777" w:rsidR="000D4FBC" w:rsidRPr="000D4FBC" w:rsidRDefault="000D4FBC" w:rsidP="000D4FBC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C</w:t>
      </w:r>
      <w:r w:rsidRPr="000D4FBC">
        <w:rPr>
          <w:rFonts w:ascii="Verdana" w:hAnsi="Verdana"/>
          <w:b/>
          <w:bCs/>
          <w:sz w:val="20"/>
          <w:szCs w:val="20"/>
        </w:rPr>
        <w:t xml:space="preserve">ena brutto*za całość przedmiotu zamówienia tj. 26 odcinków </w:t>
      </w:r>
    </w:p>
    <w:p w14:paraId="64F26D96" w14:textId="77777777" w:rsidR="000D4FBC" w:rsidRPr="000D4FBC" w:rsidRDefault="000D4FBC" w:rsidP="000D4FBC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0D4FBC">
        <w:rPr>
          <w:rFonts w:ascii="Verdana" w:hAnsi="Verdana"/>
          <w:i/>
          <w:sz w:val="20"/>
          <w:szCs w:val="20"/>
        </w:rPr>
        <w:t>(słownie: …………………………………………………..)</w:t>
      </w:r>
    </w:p>
    <w:p w14:paraId="43630921" w14:textId="03402F56" w:rsidR="000D4FBC" w:rsidRPr="000D4FBC" w:rsidRDefault="000D4FBC" w:rsidP="000D4FBC">
      <w:pPr>
        <w:keepNext/>
        <w:jc w:val="both"/>
        <w:outlineLvl w:val="1"/>
        <w:rPr>
          <w:rFonts w:ascii="Verdana" w:hAnsi="Verdana"/>
          <w:b/>
          <w:i/>
          <w:iCs/>
          <w:sz w:val="20"/>
          <w:szCs w:val="20"/>
        </w:rPr>
      </w:pPr>
      <w:r w:rsidRPr="000D4FBC">
        <w:rPr>
          <w:rFonts w:ascii="Verdana" w:hAnsi="Verdana"/>
          <w:b/>
          <w:iCs/>
          <w:sz w:val="20"/>
          <w:szCs w:val="20"/>
          <w:lang w:eastAsia="x-none"/>
        </w:rPr>
        <w:t>C</w:t>
      </w:r>
      <w:proofErr w:type="spellStart"/>
      <w:r w:rsidRPr="000D4FBC">
        <w:rPr>
          <w:rFonts w:ascii="Verdana" w:hAnsi="Verdana"/>
          <w:b/>
          <w:iCs/>
          <w:sz w:val="20"/>
          <w:szCs w:val="20"/>
          <w:lang w:val="x-none" w:eastAsia="x-none"/>
        </w:rPr>
        <w:t>en</w:t>
      </w:r>
      <w:r w:rsidRPr="000D4FBC">
        <w:rPr>
          <w:rFonts w:ascii="Verdana" w:hAnsi="Verdana"/>
          <w:b/>
          <w:iCs/>
          <w:sz w:val="20"/>
          <w:szCs w:val="20"/>
          <w:lang w:eastAsia="x-none"/>
        </w:rPr>
        <w:t>a</w:t>
      </w:r>
      <w:proofErr w:type="spellEnd"/>
      <w:r w:rsidRPr="000D4FBC">
        <w:rPr>
          <w:rFonts w:ascii="Verdana" w:hAnsi="Verdana"/>
          <w:b/>
          <w:iCs/>
          <w:sz w:val="20"/>
          <w:szCs w:val="20"/>
          <w:lang w:val="x-none" w:eastAsia="x-none"/>
        </w:rPr>
        <w:t xml:space="preserve"> brutto za</w:t>
      </w:r>
      <w:r w:rsidRPr="000D4FBC">
        <w:rPr>
          <w:rFonts w:ascii="Verdana" w:hAnsi="Verdana"/>
          <w:b/>
          <w:iCs/>
          <w:sz w:val="20"/>
          <w:szCs w:val="20"/>
          <w:lang w:eastAsia="x-none"/>
        </w:rPr>
        <w:t xml:space="preserve"> 1 odcinek</w:t>
      </w:r>
      <w:r w:rsidR="00041BDF">
        <w:rPr>
          <w:rFonts w:ascii="Verdana" w:hAnsi="Verdana"/>
          <w:b/>
          <w:iCs/>
          <w:sz w:val="20"/>
          <w:szCs w:val="20"/>
          <w:lang w:eastAsia="x-none"/>
        </w:rPr>
        <w:t xml:space="preserve"> standardowy</w:t>
      </w:r>
      <w:r w:rsidRPr="000D4FBC">
        <w:rPr>
          <w:rFonts w:ascii="Verdana" w:hAnsi="Verdana"/>
          <w:b/>
          <w:iCs/>
          <w:sz w:val="20"/>
          <w:szCs w:val="20"/>
          <w:lang w:eastAsia="x-none"/>
        </w:rPr>
        <w:t xml:space="preserve"> ………………. zł  </w:t>
      </w:r>
    </w:p>
    <w:p w14:paraId="19442C3C" w14:textId="4C6F7E1E" w:rsidR="00041BDF" w:rsidRPr="000D4FBC" w:rsidRDefault="00041BDF" w:rsidP="00041BDF">
      <w:pPr>
        <w:keepNext/>
        <w:jc w:val="both"/>
        <w:outlineLvl w:val="1"/>
        <w:rPr>
          <w:rFonts w:ascii="Verdana" w:hAnsi="Verdana"/>
          <w:b/>
          <w:i/>
          <w:iCs/>
          <w:sz w:val="20"/>
          <w:szCs w:val="20"/>
        </w:rPr>
      </w:pPr>
      <w:r w:rsidRPr="000D4FBC">
        <w:rPr>
          <w:rFonts w:ascii="Verdana" w:hAnsi="Verdana"/>
          <w:b/>
          <w:iCs/>
          <w:sz w:val="20"/>
          <w:szCs w:val="20"/>
          <w:lang w:eastAsia="x-none"/>
        </w:rPr>
        <w:t>C</w:t>
      </w:r>
      <w:proofErr w:type="spellStart"/>
      <w:r w:rsidRPr="000D4FBC">
        <w:rPr>
          <w:rFonts w:ascii="Verdana" w:hAnsi="Verdana"/>
          <w:b/>
          <w:iCs/>
          <w:sz w:val="20"/>
          <w:szCs w:val="20"/>
          <w:lang w:val="x-none" w:eastAsia="x-none"/>
        </w:rPr>
        <w:t>en</w:t>
      </w:r>
      <w:r w:rsidRPr="000D4FBC">
        <w:rPr>
          <w:rFonts w:ascii="Verdana" w:hAnsi="Verdana"/>
          <w:b/>
          <w:iCs/>
          <w:sz w:val="20"/>
          <w:szCs w:val="20"/>
          <w:lang w:eastAsia="x-none"/>
        </w:rPr>
        <w:t>a</w:t>
      </w:r>
      <w:proofErr w:type="spellEnd"/>
      <w:r w:rsidRPr="000D4FBC">
        <w:rPr>
          <w:rFonts w:ascii="Verdana" w:hAnsi="Verdana"/>
          <w:b/>
          <w:iCs/>
          <w:sz w:val="20"/>
          <w:szCs w:val="20"/>
          <w:lang w:val="x-none" w:eastAsia="x-none"/>
        </w:rPr>
        <w:t xml:space="preserve"> brutto za</w:t>
      </w:r>
      <w:r w:rsidRPr="000D4FBC">
        <w:rPr>
          <w:rFonts w:ascii="Verdana" w:hAnsi="Verdana"/>
          <w:b/>
          <w:iCs/>
          <w:sz w:val="20"/>
          <w:szCs w:val="20"/>
          <w:lang w:eastAsia="x-none"/>
        </w:rPr>
        <w:t xml:space="preserve"> 1 odcinek</w:t>
      </w:r>
      <w:r>
        <w:rPr>
          <w:rFonts w:ascii="Verdana" w:hAnsi="Verdana"/>
          <w:b/>
          <w:iCs/>
          <w:sz w:val="20"/>
          <w:szCs w:val="20"/>
          <w:lang w:eastAsia="x-none"/>
        </w:rPr>
        <w:t xml:space="preserve"> specjalny</w:t>
      </w:r>
      <w:r w:rsidRPr="000D4FBC">
        <w:rPr>
          <w:rFonts w:ascii="Verdana" w:hAnsi="Verdana"/>
          <w:b/>
          <w:iCs/>
          <w:sz w:val="20"/>
          <w:szCs w:val="20"/>
          <w:lang w:eastAsia="x-none"/>
        </w:rPr>
        <w:t xml:space="preserve"> ………………. zł  </w:t>
      </w:r>
    </w:p>
    <w:p w14:paraId="49621792" w14:textId="77777777" w:rsidR="000D4FBC" w:rsidRPr="000D4FBC" w:rsidRDefault="000D4FBC" w:rsidP="000D4FBC">
      <w:pPr>
        <w:widowControl w:val="0"/>
        <w:spacing w:line="360" w:lineRule="auto"/>
        <w:ind w:right="1"/>
        <w:jc w:val="both"/>
        <w:rPr>
          <w:rFonts w:ascii="Verdana" w:hAnsi="Verdana"/>
          <w:b/>
          <w:sz w:val="20"/>
          <w:szCs w:val="20"/>
        </w:rPr>
      </w:pPr>
    </w:p>
    <w:p w14:paraId="532F1B0C" w14:textId="77777777" w:rsidR="000D4FBC" w:rsidRPr="000D4FBC" w:rsidRDefault="000D4FBC" w:rsidP="000D4FBC">
      <w:pPr>
        <w:widowControl w:val="0"/>
        <w:spacing w:line="360" w:lineRule="auto"/>
        <w:ind w:right="1"/>
        <w:jc w:val="both"/>
        <w:rPr>
          <w:rFonts w:ascii="Verdana" w:hAnsi="Verdana"/>
          <w:b/>
          <w:color w:val="FF0000"/>
          <w:sz w:val="20"/>
          <w:szCs w:val="20"/>
        </w:rPr>
      </w:pPr>
      <w:r w:rsidRPr="000D4FBC">
        <w:rPr>
          <w:rFonts w:ascii="Verdana" w:hAnsi="Verdana"/>
          <w:b/>
          <w:sz w:val="20"/>
          <w:szCs w:val="20"/>
        </w:rPr>
        <w:t xml:space="preserve">Termin realizacji umowy: 12 miesięcy od daty podpisania umowy </w:t>
      </w:r>
    </w:p>
    <w:p w14:paraId="512D817C" w14:textId="77777777" w:rsidR="000D4FBC" w:rsidRPr="000D4FBC" w:rsidRDefault="000D4FBC" w:rsidP="000D4FBC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b/>
          <w:sz w:val="20"/>
          <w:szCs w:val="20"/>
        </w:rPr>
        <w:t xml:space="preserve">Termin płatności: </w:t>
      </w:r>
      <w:r w:rsidRPr="000D4FBC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9CD61FD" w14:textId="77777777" w:rsidR="000D4FBC" w:rsidRPr="000D4FBC" w:rsidRDefault="000D4FBC" w:rsidP="000D4FBC">
      <w:pPr>
        <w:jc w:val="right"/>
        <w:rPr>
          <w:rFonts w:ascii="Verdana" w:hAnsi="Verdana"/>
          <w:sz w:val="20"/>
          <w:szCs w:val="20"/>
        </w:rPr>
      </w:pPr>
    </w:p>
    <w:p w14:paraId="098CBEDB" w14:textId="4C700938" w:rsidR="000D4FBC" w:rsidRPr="000D4FBC" w:rsidRDefault="000D4FBC" w:rsidP="000D4FBC">
      <w:pPr>
        <w:rPr>
          <w:rFonts w:ascii="Verdana" w:hAnsi="Verdana"/>
          <w:b/>
          <w:color w:val="FF0000"/>
          <w:sz w:val="20"/>
          <w:szCs w:val="20"/>
          <w:u w:val="single"/>
        </w:rPr>
      </w:pPr>
      <w:r w:rsidRPr="000D4FBC">
        <w:rPr>
          <w:rFonts w:ascii="Verdana" w:hAnsi="Verdana"/>
          <w:b/>
          <w:color w:val="FF0000"/>
          <w:sz w:val="20"/>
          <w:szCs w:val="20"/>
          <w:u w:val="single"/>
        </w:rPr>
        <w:t>Kryterium oceny ofert: Doświadczenie osób wyznaczonych do realizacji zamówienia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2718"/>
        <w:gridCol w:w="6208"/>
      </w:tblGrid>
      <w:tr w:rsidR="000D4FBC" w:rsidRPr="000D4FBC" w14:paraId="694703B4" w14:textId="77777777" w:rsidTr="009A3A31"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27AD9" w14:textId="77777777" w:rsidR="000D4FBC" w:rsidRPr="000D4FBC" w:rsidRDefault="000D4FBC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FC5E0" w14:textId="77777777" w:rsidR="000D4FBC" w:rsidRPr="000D4FBC" w:rsidRDefault="000D4FBC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</w:tr>
      <w:tr w:rsidR="000D4FBC" w:rsidRPr="000D4FBC" w14:paraId="3C7CB042" w14:textId="77777777" w:rsidTr="009A3A31"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60EB8" w14:textId="77777777" w:rsidR="000D4FBC" w:rsidRPr="000D4FBC" w:rsidRDefault="000D4FBC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0D4FBC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   </w:t>
            </w:r>
          </w:p>
          <w:p w14:paraId="3A4F8C20" w14:textId="77777777" w:rsidR="000D4FBC" w:rsidRPr="000D4FBC" w:rsidRDefault="000D4FBC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0D4FBC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    …………………………… </w:t>
            </w:r>
          </w:p>
          <w:p w14:paraId="18BF74F4" w14:textId="77777777" w:rsidR="000D4FBC" w:rsidRPr="000D4FBC" w:rsidRDefault="000D4FBC" w:rsidP="000D4FBC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0D4FBC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0D4FBC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0D4FBC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03F67981" w14:textId="77777777" w:rsidR="000D4FBC" w:rsidRPr="000D4FBC" w:rsidRDefault="000D4FBC" w:rsidP="000D4FBC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219FFA92" w14:textId="3B567FDE" w:rsidR="000D4FBC" w:rsidRPr="000D4FBC" w:rsidRDefault="00505618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Pierwszy o</w:t>
            </w:r>
            <w:r w:rsidR="000D4FBC" w:rsidRPr="000D4FBC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perator kamery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6911" w14:textId="4AFF63CD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zrealizował </w:t>
            </w:r>
            <w:r w:rsidRPr="000D4FBC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0D4FBC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 nagrań wywiadów w formie wideo </w:t>
            </w:r>
            <w:proofErr w:type="spellStart"/>
            <w:r w:rsidRPr="000D4FBC">
              <w:rPr>
                <w:rFonts w:ascii="Verdana" w:hAnsi="Verdana"/>
                <w:iCs/>
                <w:sz w:val="20"/>
                <w:szCs w:val="20"/>
              </w:rPr>
              <w:t>podcastowej</w:t>
            </w:r>
            <w:proofErr w:type="spellEnd"/>
            <w:r w:rsidR="00505618">
              <w:rPr>
                <w:rFonts w:ascii="Verdana" w:hAnsi="Verdana"/>
                <w:iCs/>
                <w:sz w:val="20"/>
                <w:szCs w:val="20"/>
              </w:rPr>
              <w:t xml:space="preserve"> trwających ponad 30 min. każdy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>:</w:t>
            </w:r>
          </w:p>
          <w:p w14:paraId="2137633B" w14:textId="77777777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64E68ECC" w14:textId="77777777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7C010312" w14:textId="77777777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1A7CB01B" w14:textId="012C2E09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0D4FBC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</w:tc>
      </w:tr>
      <w:tr w:rsidR="000D4FBC" w:rsidRPr="000D4FBC" w14:paraId="0D2E53F2" w14:textId="77777777" w:rsidTr="009A3A31">
        <w:tc>
          <w:tcPr>
            <w:tcW w:w="2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2B383" w14:textId="77777777" w:rsidR="000D4FBC" w:rsidRPr="000D4FBC" w:rsidRDefault="000D4FBC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2F2D72C5" w14:textId="77777777" w:rsidR="000D4FBC" w:rsidRPr="000D4FBC" w:rsidRDefault="000D4FBC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0D4FBC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7D98C2A9" w14:textId="77777777" w:rsidR="000D4FBC" w:rsidRPr="000D4FBC" w:rsidRDefault="000D4FBC" w:rsidP="000D4FBC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0D4FBC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0D4FBC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0D4FBC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6870B817" w14:textId="77777777" w:rsidR="000D4FBC" w:rsidRPr="000D4FBC" w:rsidRDefault="000D4FBC" w:rsidP="000D4FBC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47533D5F" w14:textId="00D7D38F" w:rsidR="000D4FBC" w:rsidRPr="000D4FBC" w:rsidRDefault="00505618" w:rsidP="000D4FBC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Osoba odpowiedzialna za montaż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3861" w14:textId="2CCF1A0D" w:rsidR="000D4FBC" w:rsidRPr="000D4FBC" w:rsidRDefault="000D4FBC" w:rsidP="000D4FBC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0D4FBC">
              <w:rPr>
                <w:rFonts w:ascii="Verdana" w:hAnsi="Verdana"/>
                <w:iCs/>
                <w:sz w:val="20"/>
                <w:szCs w:val="20"/>
              </w:rPr>
              <w:lastRenderedPageBreak/>
              <w:t xml:space="preserve">zrealizował </w:t>
            </w:r>
            <w:r w:rsidRPr="000D4FBC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0D4FBC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="00505618" w:rsidRPr="000D4FBC">
              <w:rPr>
                <w:rFonts w:ascii="Verdana" w:hAnsi="Verdana"/>
                <w:iCs/>
                <w:sz w:val="20"/>
                <w:szCs w:val="20"/>
              </w:rPr>
              <w:t xml:space="preserve">nagrań wywiadów w formie wideo </w:t>
            </w:r>
            <w:proofErr w:type="spellStart"/>
            <w:r w:rsidR="00505618" w:rsidRPr="000D4FBC">
              <w:rPr>
                <w:rFonts w:ascii="Verdana" w:hAnsi="Verdana"/>
                <w:iCs/>
                <w:sz w:val="20"/>
                <w:szCs w:val="20"/>
              </w:rPr>
              <w:t>podcastowej</w:t>
            </w:r>
            <w:proofErr w:type="spellEnd"/>
            <w:r w:rsidR="00505618">
              <w:rPr>
                <w:rFonts w:ascii="Verdana" w:hAnsi="Verdana"/>
                <w:iCs/>
                <w:sz w:val="20"/>
                <w:szCs w:val="20"/>
              </w:rPr>
              <w:t xml:space="preserve"> trwających ponad 30 min. każdy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>:</w:t>
            </w:r>
          </w:p>
          <w:p w14:paraId="307344B5" w14:textId="77777777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511FA580" w14:textId="77777777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lastRenderedPageBreak/>
              <w:t>…………………………………………………………………………</w:t>
            </w:r>
          </w:p>
          <w:p w14:paraId="461CFFDC" w14:textId="77777777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7B8089AB" w14:textId="16EEAFA4" w:rsidR="000D4FBC" w:rsidRPr="000D4FBC" w:rsidRDefault="000D4FBC" w:rsidP="000D4FBC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0D4FBC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</w:tc>
      </w:tr>
      <w:tr w:rsidR="00E331BB" w:rsidRPr="000D4FBC" w14:paraId="48F7BC95" w14:textId="77777777" w:rsidTr="009A3A31">
        <w:tc>
          <w:tcPr>
            <w:tcW w:w="27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55710E7" w14:textId="77777777" w:rsidR="00E331BB" w:rsidRPr="000D4FBC" w:rsidRDefault="00E331BB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38304B48" w14:textId="77777777" w:rsidR="00E331BB" w:rsidRPr="000D4FBC" w:rsidRDefault="00E331BB" w:rsidP="000D4FBC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0D4FBC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 xml:space="preserve">…………………………… </w:t>
            </w:r>
          </w:p>
          <w:p w14:paraId="2FC4C912" w14:textId="77777777" w:rsidR="00E331BB" w:rsidRPr="000D4FBC" w:rsidRDefault="00E331BB" w:rsidP="000D4FBC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0D4FBC">
              <w:rPr>
                <w:rFonts w:ascii="Verdana" w:hAnsi="Verdana"/>
                <w:bCs/>
                <w:i/>
                <w:color w:val="000000"/>
                <w:sz w:val="20"/>
                <w:szCs w:val="20"/>
                <w:lang w:eastAsia="x-none"/>
              </w:rPr>
              <w:t>(wpisać imię i nazwisko</w:t>
            </w:r>
            <w:r w:rsidRPr="000D4FBC"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  <w:t>)</w:t>
            </w:r>
            <w:r w:rsidRPr="000D4FBC"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 xml:space="preserve"> </w:t>
            </w:r>
          </w:p>
          <w:p w14:paraId="2B628F0F" w14:textId="77777777" w:rsidR="00E331BB" w:rsidRPr="000D4FBC" w:rsidRDefault="00E331BB" w:rsidP="000D4FBC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02C97720" w14:textId="77777777" w:rsidR="00E331BB" w:rsidRPr="000D4FBC" w:rsidRDefault="00E331BB" w:rsidP="000D4FBC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  <w:t>Dźwiękowiec</w:t>
            </w:r>
          </w:p>
          <w:p w14:paraId="05EBC6EB" w14:textId="77777777" w:rsidR="00E331BB" w:rsidRPr="000D4FBC" w:rsidRDefault="00E331BB" w:rsidP="00505618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  <w:p w14:paraId="7F16EBEA" w14:textId="43FEF56D" w:rsidR="00E331BB" w:rsidRPr="000D4FBC" w:rsidRDefault="00E331BB" w:rsidP="00505618">
            <w:pPr>
              <w:jc w:val="both"/>
              <w:rPr>
                <w:rFonts w:ascii="Verdana" w:hAnsi="Verdana"/>
                <w:b/>
                <w:bCs/>
                <w:iCs/>
                <w:color w:val="000000"/>
                <w:sz w:val="20"/>
                <w:szCs w:val="20"/>
                <w:lang w:eastAsia="x-none"/>
              </w:rPr>
            </w:pPr>
            <w:r w:rsidRPr="000D4FBC">
              <w:t xml:space="preserve"> </w:t>
            </w: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57C6D" w14:textId="25367B9D" w:rsidR="00E331BB" w:rsidRPr="000D4FBC" w:rsidRDefault="00E331BB" w:rsidP="009A3A31">
            <w:pPr>
              <w:numPr>
                <w:ilvl w:val="0"/>
                <w:numId w:val="5"/>
              </w:numPr>
              <w:ind w:left="346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zrealizował </w:t>
            </w:r>
            <w:r w:rsidRPr="000D4FBC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0D4FBC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 nagrań wywiadów w formie wideo </w:t>
            </w:r>
            <w:proofErr w:type="spellStart"/>
            <w:r w:rsidRPr="000D4FBC">
              <w:rPr>
                <w:rFonts w:ascii="Verdana" w:hAnsi="Verdana"/>
                <w:iCs/>
                <w:sz w:val="20"/>
                <w:szCs w:val="20"/>
              </w:rPr>
              <w:t>podcastowej</w:t>
            </w:r>
            <w:proofErr w:type="spellEnd"/>
            <w:r>
              <w:rPr>
                <w:rFonts w:ascii="Verdana" w:hAnsi="Verdana"/>
                <w:iCs/>
                <w:sz w:val="20"/>
                <w:szCs w:val="20"/>
              </w:rPr>
              <w:t xml:space="preserve"> trwających ponad 30 min. każdy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>:</w:t>
            </w:r>
          </w:p>
          <w:p w14:paraId="2963245C" w14:textId="77777777" w:rsidR="00E331BB" w:rsidRPr="000D4FBC" w:rsidRDefault="00E331BB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5B76B131" w14:textId="77777777" w:rsidR="00E331BB" w:rsidRPr="000D4FBC" w:rsidRDefault="00E331BB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7378817C" w14:textId="77777777" w:rsidR="00E331BB" w:rsidRPr="000D4FBC" w:rsidRDefault="00E331BB" w:rsidP="000D4FBC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03BEC77D" w14:textId="5DD4EC09" w:rsidR="00E331BB" w:rsidRPr="000D4FBC" w:rsidRDefault="00E331BB" w:rsidP="000D4FBC">
            <w:pPr>
              <w:tabs>
                <w:tab w:val="left" w:pos="0"/>
              </w:tabs>
              <w:jc w:val="both"/>
              <w:rPr>
                <w:rFonts w:ascii="Verdana" w:hAnsi="Verdana"/>
                <w:i/>
                <w:sz w:val="20"/>
                <w:szCs w:val="20"/>
              </w:rPr>
            </w:pPr>
            <w:r w:rsidRPr="000D4FBC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</w:tc>
      </w:tr>
      <w:tr w:rsidR="00E331BB" w:rsidRPr="000D4FBC" w14:paraId="76538F84" w14:textId="77777777" w:rsidTr="009A3A31">
        <w:tc>
          <w:tcPr>
            <w:tcW w:w="27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76BEC" w14:textId="2571334A" w:rsidR="00E331BB" w:rsidRPr="000D4FBC" w:rsidRDefault="00E331BB" w:rsidP="00505618">
            <w:pPr>
              <w:jc w:val="both"/>
              <w:rPr>
                <w:rFonts w:ascii="Verdana" w:hAnsi="Verdana"/>
                <w:bCs/>
                <w:iCs/>
                <w:color w:val="000000"/>
                <w:sz w:val="20"/>
                <w:szCs w:val="20"/>
                <w:lang w:eastAsia="x-none"/>
              </w:rPr>
            </w:pPr>
          </w:p>
        </w:tc>
        <w:tc>
          <w:tcPr>
            <w:tcW w:w="62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01DF6" w14:textId="356015B0" w:rsidR="00E331BB" w:rsidRPr="000D4FBC" w:rsidRDefault="00E331BB" w:rsidP="009A3A31">
            <w:pPr>
              <w:numPr>
                <w:ilvl w:val="0"/>
                <w:numId w:val="5"/>
              </w:numPr>
              <w:ind w:left="346"/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zrealizował </w:t>
            </w:r>
            <w:r w:rsidRPr="000D4FBC">
              <w:rPr>
                <w:rFonts w:ascii="Verdana" w:hAnsi="Verdana"/>
                <w:iCs/>
                <w:sz w:val="20"/>
                <w:szCs w:val="20"/>
                <w:highlight w:val="yellow"/>
              </w:rPr>
              <w:t>……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 w:rsidRPr="000D4FBC">
              <w:rPr>
                <w:rFonts w:ascii="Verdana" w:hAnsi="Verdana"/>
                <w:i/>
                <w:sz w:val="20"/>
                <w:szCs w:val="20"/>
              </w:rPr>
              <w:t>(wpisać ilość)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iCs/>
                <w:sz w:val="20"/>
                <w:szCs w:val="20"/>
              </w:rPr>
              <w:t>wydarzeń z udziałem publiczności, w zakresie  nagłośnienia i realizacji dźwięku w czasie rzeczywistym, realizacji dźwięku z uwzględnieniem rozmowy oraz pytań od publiczności</w:t>
            </w:r>
            <w:r w:rsidRPr="000D4FBC">
              <w:rPr>
                <w:rFonts w:ascii="Verdana" w:hAnsi="Verdana"/>
                <w:iCs/>
                <w:sz w:val="20"/>
                <w:szCs w:val="20"/>
              </w:rPr>
              <w:t>:</w:t>
            </w:r>
          </w:p>
          <w:p w14:paraId="039A29E2" w14:textId="77777777" w:rsidR="00E331BB" w:rsidRPr="000D4FBC" w:rsidRDefault="00E331BB" w:rsidP="00505618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4C456977" w14:textId="77777777" w:rsidR="00E331BB" w:rsidRPr="000D4FBC" w:rsidRDefault="00E331BB" w:rsidP="00505618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</w:t>
            </w:r>
          </w:p>
          <w:p w14:paraId="1DEBD412" w14:textId="77777777" w:rsidR="00E331BB" w:rsidRPr="000D4FBC" w:rsidRDefault="00E331BB" w:rsidP="00505618">
            <w:pPr>
              <w:tabs>
                <w:tab w:val="left" w:pos="0"/>
              </w:tabs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……………………………………………………………………………</w:t>
            </w:r>
          </w:p>
          <w:p w14:paraId="19D4086A" w14:textId="7B338835" w:rsidR="00E331BB" w:rsidRPr="000D4FBC" w:rsidRDefault="00E331BB" w:rsidP="00505618">
            <w:pPr>
              <w:jc w:val="both"/>
              <w:rPr>
                <w:rFonts w:ascii="Verdana" w:hAnsi="Verdana"/>
                <w:iCs/>
                <w:sz w:val="20"/>
                <w:szCs w:val="20"/>
              </w:rPr>
            </w:pPr>
            <w:r w:rsidRPr="000D4FBC">
              <w:rPr>
                <w:rFonts w:ascii="Verdana" w:hAnsi="Verdana"/>
                <w:i/>
                <w:sz w:val="20"/>
                <w:szCs w:val="20"/>
              </w:rPr>
              <w:t>(dla każdej z usług proszę  wpisać  temat usługi i podmiot, dla którego była realizowana)</w:t>
            </w:r>
          </w:p>
        </w:tc>
      </w:tr>
    </w:tbl>
    <w:p w14:paraId="25D5FB2C" w14:textId="77777777" w:rsidR="000D4FBC" w:rsidRPr="000D4FBC" w:rsidRDefault="000D4FBC" w:rsidP="000D4FBC">
      <w:pPr>
        <w:rPr>
          <w:rFonts w:ascii="Verdana" w:hAnsi="Verdana"/>
          <w:bCs/>
          <w:iCs/>
          <w:color w:val="000000"/>
          <w:sz w:val="20"/>
          <w:szCs w:val="20"/>
          <w:lang w:eastAsia="x-none"/>
        </w:rPr>
      </w:pPr>
    </w:p>
    <w:p w14:paraId="1D117C56" w14:textId="77777777" w:rsidR="000D4FBC" w:rsidRPr="000D4FBC" w:rsidRDefault="000D4FBC" w:rsidP="000D4FBC">
      <w:pPr>
        <w:rPr>
          <w:rFonts w:ascii="Verdana" w:hAnsi="Verdana"/>
          <w:b/>
          <w:sz w:val="20"/>
          <w:szCs w:val="20"/>
          <w:u w:val="single"/>
        </w:rPr>
      </w:pPr>
      <w:r w:rsidRPr="000D4FBC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42DBAF4E" w14:textId="77777777" w:rsidR="000D4FBC" w:rsidRPr="000D4FBC" w:rsidRDefault="000D4FBC" w:rsidP="000D4FBC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0D4FBC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 w SWZ.</w:t>
      </w:r>
    </w:p>
    <w:p w14:paraId="00E128CB" w14:textId="77777777" w:rsidR="000D4FBC" w:rsidRPr="000D4FBC" w:rsidRDefault="000D4FBC" w:rsidP="000D4FB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0D4FBC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0D4FBC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58E6A4F9" w14:textId="77777777" w:rsidR="000D4FBC" w:rsidRPr="000D4FBC" w:rsidRDefault="000D4FBC" w:rsidP="000D4FB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0D4FBC">
        <w:rPr>
          <w:rFonts w:ascii="Verdana" w:hAnsi="Verdana"/>
          <w:sz w:val="20"/>
          <w:szCs w:val="20"/>
          <w:vertAlign w:val="superscript"/>
        </w:rPr>
        <w:t>1</w:t>
      </w:r>
      <w:r w:rsidRPr="000D4FBC">
        <w:rPr>
          <w:rFonts w:ascii="Verdana" w:hAnsi="Verdana"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0D4FBC">
        <w:rPr>
          <w:rFonts w:ascii="Verdana" w:hAnsi="Verdana"/>
          <w:sz w:val="20"/>
          <w:szCs w:val="20"/>
          <w:vertAlign w:val="superscript"/>
        </w:rPr>
        <w:t>2</w:t>
      </w:r>
      <w:r w:rsidRPr="000D4FBC">
        <w:rPr>
          <w:rFonts w:ascii="Verdana" w:hAnsi="Verdana"/>
          <w:sz w:val="20"/>
          <w:szCs w:val="20"/>
        </w:rPr>
        <w:t xml:space="preserve"> </w:t>
      </w:r>
    </w:p>
    <w:p w14:paraId="2353CB43" w14:textId="77777777" w:rsidR="000D4FBC" w:rsidRPr="000D4FBC" w:rsidRDefault="000D4FBC" w:rsidP="000D4FB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D4FBC">
        <w:rPr>
          <w:rFonts w:ascii="Verdana" w:hAnsi="Verdana"/>
          <w:i/>
          <w:sz w:val="16"/>
          <w:szCs w:val="16"/>
          <w:vertAlign w:val="superscript"/>
        </w:rPr>
        <w:t>1</w:t>
      </w:r>
      <w:r w:rsidRPr="000D4FBC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0A9905F" w14:textId="77777777" w:rsidR="000D4FBC" w:rsidRPr="000D4FBC" w:rsidRDefault="000D4FBC" w:rsidP="000D4FBC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0D4FBC">
        <w:rPr>
          <w:rFonts w:ascii="Verdana" w:hAnsi="Verdana"/>
          <w:i/>
          <w:sz w:val="16"/>
          <w:szCs w:val="16"/>
          <w:vertAlign w:val="superscript"/>
        </w:rPr>
        <w:t>2</w:t>
      </w:r>
      <w:r w:rsidRPr="000D4FBC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4146DD7" w14:textId="77777777" w:rsidR="000D4FBC" w:rsidRPr="000D4FBC" w:rsidRDefault="000D4FBC" w:rsidP="000D4FB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0D4FBC">
        <w:rPr>
          <w:sz w:val="22"/>
          <w:szCs w:val="22"/>
        </w:rPr>
        <w:t xml:space="preserve">Oświadczam/y, że warunek określony w pkt. 8.2 </w:t>
      </w:r>
      <w:proofErr w:type="spellStart"/>
      <w:r w:rsidRPr="000D4FBC">
        <w:rPr>
          <w:sz w:val="22"/>
          <w:szCs w:val="22"/>
        </w:rPr>
        <w:t>ppkt</w:t>
      </w:r>
      <w:proofErr w:type="spellEnd"/>
      <w:r w:rsidRPr="000D4FBC">
        <w:rPr>
          <w:sz w:val="22"/>
          <w:szCs w:val="22"/>
        </w:rPr>
        <w:t xml:space="preserve"> 4 SWZ spełniamy osobiście / powołujemy się na zasoby podmiotu trzeciego w następującym zakresie </w:t>
      </w:r>
      <w:r w:rsidRPr="000D4FBC">
        <w:rPr>
          <w:b/>
          <w:sz w:val="22"/>
          <w:szCs w:val="22"/>
        </w:rPr>
        <w:t>(niewłaściwe skreślić)</w:t>
      </w:r>
      <w:r w:rsidRPr="000D4FBC">
        <w:rPr>
          <w:sz w:val="22"/>
          <w:szCs w:val="22"/>
        </w:rPr>
        <w:t xml:space="preserve"> ………………………………………………………………………………………………….</w:t>
      </w:r>
    </w:p>
    <w:p w14:paraId="7EC6CF6E" w14:textId="77777777" w:rsidR="000D4FBC" w:rsidRPr="000D4FBC" w:rsidRDefault="000D4FBC" w:rsidP="000D4FBC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Oświadczam/y, że zamierzam/y /nie zamierzam/y* powierzyć realizację następujących części zamówienia podwykonawcom**: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0D4FBC" w:rsidRPr="000D4FBC" w14:paraId="012386B0" w14:textId="77777777">
        <w:trPr>
          <w:trHeight w:val="439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10B89B" w14:textId="77777777" w:rsidR="000D4FBC" w:rsidRPr="000D4FBC" w:rsidRDefault="000D4FBC" w:rsidP="000D4FB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886DFB6" w14:textId="77777777" w:rsidR="000D4FBC" w:rsidRPr="000D4FBC" w:rsidRDefault="000D4FBC" w:rsidP="000D4FB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094114F3" w14:textId="77777777" w:rsidR="000D4FBC" w:rsidRPr="000D4FBC" w:rsidRDefault="000D4FBC" w:rsidP="000D4FB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0CD5ADD" w14:textId="77777777" w:rsidR="000D4FBC" w:rsidRPr="000D4FBC" w:rsidRDefault="000D4FBC" w:rsidP="000D4FBC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Nazwa podwykonawcy</w:t>
            </w:r>
            <w:r w:rsidRPr="000D4FBC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0D4FBC" w:rsidRPr="000D4FBC" w14:paraId="7E6EF17F" w14:textId="77777777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F2BC78" w14:textId="77777777" w:rsidR="000D4FBC" w:rsidRPr="000D4FBC" w:rsidRDefault="000D4FBC" w:rsidP="000D4FB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3519B7" w14:textId="77777777" w:rsidR="000D4FBC" w:rsidRPr="000D4FBC" w:rsidRDefault="000D4FBC" w:rsidP="000D4FB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2869C8" w14:textId="77777777" w:rsidR="000D4FBC" w:rsidRPr="000D4FBC" w:rsidRDefault="000D4FBC" w:rsidP="000D4FB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0D4FBC" w:rsidRPr="000D4FBC" w14:paraId="602A0825" w14:textId="77777777">
        <w:trPr>
          <w:trHeight w:val="426"/>
        </w:trPr>
        <w:tc>
          <w:tcPr>
            <w:tcW w:w="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339F29" w14:textId="77777777" w:rsidR="000D4FBC" w:rsidRPr="000D4FBC" w:rsidRDefault="000D4FBC" w:rsidP="000D4FBC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3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6D8B7D" w14:textId="77777777" w:rsidR="000D4FBC" w:rsidRPr="000D4FBC" w:rsidRDefault="000D4FBC" w:rsidP="000D4FB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8CF899" w14:textId="77777777" w:rsidR="000D4FBC" w:rsidRPr="000D4FBC" w:rsidRDefault="000D4FBC" w:rsidP="000D4FBC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47874DA8" w14:textId="77777777" w:rsidR="000D4FBC" w:rsidRPr="000D4FBC" w:rsidRDefault="000D4FBC" w:rsidP="000D4FBC">
      <w:pPr>
        <w:numPr>
          <w:ilvl w:val="0"/>
          <w:numId w:val="1"/>
        </w:numPr>
        <w:tabs>
          <w:tab w:val="left" w:pos="0"/>
        </w:tabs>
        <w:suppressAutoHyphens/>
        <w:spacing w:line="264" w:lineRule="auto"/>
        <w:ind w:right="1"/>
        <w:contextualSpacing/>
        <w:jc w:val="both"/>
        <w:rPr>
          <w:rFonts w:ascii="Verdana" w:hAnsi="Verdana"/>
          <w:b/>
          <w:sz w:val="20"/>
          <w:szCs w:val="20"/>
        </w:rPr>
      </w:pPr>
      <w:r w:rsidRPr="000D4FBC">
        <w:rPr>
          <w:rFonts w:ascii="Verdana" w:hAnsi="Verdana"/>
          <w:b/>
          <w:sz w:val="20"/>
          <w:szCs w:val="20"/>
        </w:rPr>
        <w:t xml:space="preserve">Oświadczenie, w przypadku </w:t>
      </w:r>
      <w:r w:rsidRPr="000D4FBC">
        <w:rPr>
          <w:rFonts w:ascii="Verdana" w:hAnsi="Verdana"/>
          <w:b/>
          <w:sz w:val="20"/>
          <w:szCs w:val="20"/>
          <w:shd w:val="clear" w:color="auto" w:fill="FFFFFF"/>
        </w:rPr>
        <w:t xml:space="preserve">wykonawców wspólnie ubiegających się o udzielenie zamówienia (Konsorcjum, S.C.) 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0D4FBC" w:rsidRPr="000D4FBC" w14:paraId="24069353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CBAF42F" w14:textId="77777777" w:rsidR="000D4FBC" w:rsidRPr="000D4FBC" w:rsidRDefault="000D4FBC" w:rsidP="000D4FB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B3673DC" w14:textId="77777777" w:rsidR="000D4FBC" w:rsidRPr="000D4FBC" w:rsidRDefault="000D4FBC" w:rsidP="000D4FB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3078F06" w14:textId="77777777" w:rsidR="000D4FBC" w:rsidRPr="000D4FBC" w:rsidRDefault="000D4FBC" w:rsidP="000D4FBC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 xml:space="preserve">zakres, który wykonają poszczególni </w:t>
            </w:r>
            <w:r w:rsidRPr="000D4FBC">
              <w:rPr>
                <w:rFonts w:ascii="Verdana" w:hAnsi="Verdana"/>
                <w:sz w:val="20"/>
                <w:szCs w:val="20"/>
              </w:rPr>
              <w:lastRenderedPageBreak/>
              <w:t xml:space="preserve">wykonawcy </w:t>
            </w:r>
          </w:p>
        </w:tc>
      </w:tr>
      <w:tr w:rsidR="000D4FBC" w:rsidRPr="000D4FBC" w14:paraId="232F9BB2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B4EAF32" w14:textId="77777777" w:rsidR="000D4FBC" w:rsidRPr="000D4FBC" w:rsidRDefault="000D4FBC" w:rsidP="000D4FB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lastRenderedPageBreak/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04A3D50E" w14:textId="77777777" w:rsidR="000D4FBC" w:rsidRPr="000D4FBC" w:rsidRDefault="000D4FBC" w:rsidP="000D4FB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311CEE" w14:textId="77777777" w:rsidR="000D4FBC" w:rsidRPr="000D4FBC" w:rsidRDefault="000D4FBC" w:rsidP="000D4FB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  <w:tr w:rsidR="000D4FBC" w:rsidRPr="000D4FBC" w14:paraId="53909DD4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7474CF35" w14:textId="77777777" w:rsidR="000D4FBC" w:rsidRPr="000D4FBC" w:rsidRDefault="000D4FBC" w:rsidP="000D4FBC">
            <w:pPr>
              <w:autoSpaceDE w:val="0"/>
              <w:snapToGrid w:val="0"/>
              <w:spacing w:after="120"/>
              <w:jc w:val="both"/>
              <w:rPr>
                <w:rFonts w:ascii="Verdana" w:hAnsi="Verdana"/>
                <w:sz w:val="20"/>
                <w:szCs w:val="20"/>
              </w:rPr>
            </w:pPr>
            <w:r w:rsidRPr="000D4FBC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3E1266" w14:textId="77777777" w:rsidR="000D4FBC" w:rsidRPr="000D4FBC" w:rsidRDefault="000D4FBC" w:rsidP="000D4FB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54AD7F" w14:textId="77777777" w:rsidR="000D4FBC" w:rsidRPr="000D4FBC" w:rsidRDefault="000D4FBC" w:rsidP="000D4FBC">
            <w:pPr>
              <w:autoSpaceDE w:val="0"/>
              <w:snapToGrid w:val="0"/>
              <w:spacing w:after="24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6E03ACCC" w14:textId="77777777" w:rsidR="000D4FBC" w:rsidRPr="000D4FBC" w:rsidRDefault="000D4FBC" w:rsidP="000D4FB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1E0905B3" w14:textId="77777777" w:rsidR="000D4FBC" w:rsidRPr="000D4FBC" w:rsidRDefault="000D4FBC" w:rsidP="000D4FBC">
      <w:pPr>
        <w:keepNext/>
        <w:spacing w:before="240" w:after="60"/>
        <w:outlineLvl w:val="0"/>
        <w:rPr>
          <w:rFonts w:ascii="Verdana" w:hAnsi="Verdana"/>
          <w:b/>
          <w:bCs/>
          <w:kern w:val="32"/>
          <w:sz w:val="20"/>
          <w:szCs w:val="20"/>
        </w:rPr>
      </w:pPr>
      <w:r w:rsidRPr="000D4FBC">
        <w:rPr>
          <w:rFonts w:ascii="Verdana" w:hAnsi="Verdana"/>
          <w:b/>
          <w:bCs/>
          <w:kern w:val="32"/>
          <w:sz w:val="20"/>
          <w:szCs w:val="20"/>
        </w:rPr>
        <w:tab/>
        <w:t>Imię i Nazwisko</w:t>
      </w:r>
      <w:r w:rsidRPr="000D4FBC">
        <w:rPr>
          <w:rFonts w:ascii="Verdana" w:hAnsi="Verdana"/>
          <w:b/>
          <w:bCs/>
          <w:kern w:val="32"/>
          <w:sz w:val="20"/>
          <w:szCs w:val="20"/>
        </w:rPr>
        <w:tab/>
      </w:r>
      <w:r w:rsidRPr="000D4FBC">
        <w:rPr>
          <w:rFonts w:ascii="Verdana" w:hAnsi="Verdana"/>
          <w:b/>
          <w:bCs/>
          <w:kern w:val="32"/>
          <w:sz w:val="20"/>
          <w:szCs w:val="20"/>
        </w:rPr>
        <w:tab/>
      </w:r>
      <w:r w:rsidRPr="000D4FBC">
        <w:rPr>
          <w:rFonts w:ascii="Verdana" w:hAnsi="Verdana"/>
          <w:b/>
          <w:bCs/>
          <w:kern w:val="32"/>
          <w:sz w:val="20"/>
          <w:szCs w:val="20"/>
        </w:rPr>
        <w:tab/>
      </w:r>
      <w:r w:rsidRPr="000D4FBC">
        <w:rPr>
          <w:rFonts w:ascii="Verdana" w:hAnsi="Verdana"/>
          <w:b/>
          <w:bCs/>
          <w:kern w:val="32"/>
          <w:sz w:val="20"/>
          <w:szCs w:val="20"/>
        </w:rPr>
        <w:tab/>
      </w:r>
      <w:r w:rsidRPr="000D4FBC">
        <w:rPr>
          <w:rFonts w:ascii="Verdana" w:hAnsi="Verdana"/>
          <w:b/>
          <w:bCs/>
          <w:kern w:val="32"/>
          <w:sz w:val="20"/>
          <w:szCs w:val="20"/>
        </w:rPr>
        <w:tab/>
      </w:r>
      <w:r w:rsidRPr="000D4FBC">
        <w:rPr>
          <w:rFonts w:ascii="Verdana" w:hAnsi="Verdana"/>
          <w:b/>
          <w:bCs/>
          <w:kern w:val="32"/>
          <w:sz w:val="20"/>
          <w:szCs w:val="20"/>
        </w:rPr>
        <w:tab/>
      </w:r>
      <w:r w:rsidRPr="000D4FBC">
        <w:rPr>
          <w:rFonts w:ascii="Verdana" w:hAnsi="Verdana"/>
          <w:b/>
          <w:bCs/>
          <w:kern w:val="32"/>
          <w:sz w:val="20"/>
          <w:szCs w:val="20"/>
        </w:rPr>
        <w:tab/>
      </w:r>
    </w:p>
    <w:p w14:paraId="5B2C539B" w14:textId="77777777" w:rsidR="000D4FBC" w:rsidRPr="000D4FBC" w:rsidRDefault="000D4FBC" w:rsidP="000D4FB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0D4FBC">
        <w:rPr>
          <w:rFonts w:ascii="Verdana" w:hAnsi="Verdana"/>
          <w:sz w:val="20"/>
          <w:szCs w:val="20"/>
        </w:rPr>
        <w:tab/>
      </w:r>
      <w:r w:rsidRPr="000D4FBC">
        <w:rPr>
          <w:rFonts w:ascii="Verdana" w:hAnsi="Verdana"/>
          <w:sz w:val="20"/>
          <w:szCs w:val="20"/>
        </w:rPr>
        <w:tab/>
        <w:t xml:space="preserve"> </w:t>
      </w:r>
    </w:p>
    <w:p w14:paraId="4E904842" w14:textId="77777777" w:rsidR="000D4FBC" w:rsidRPr="000D4FBC" w:rsidRDefault="000D4FBC" w:rsidP="000D4FB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</w:p>
    <w:p w14:paraId="1030FBD9" w14:textId="77777777" w:rsidR="000D4FBC" w:rsidRPr="000D4FBC" w:rsidRDefault="000D4FBC" w:rsidP="000D4FBC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</w:t>
      </w:r>
      <w:r w:rsidRPr="000D4FBC">
        <w:rPr>
          <w:rFonts w:ascii="Verdana" w:hAnsi="Verdana"/>
          <w:sz w:val="20"/>
          <w:szCs w:val="20"/>
        </w:rPr>
        <w:tab/>
      </w:r>
      <w:r w:rsidRPr="000D4FBC">
        <w:rPr>
          <w:rFonts w:ascii="Verdana" w:hAnsi="Verdana"/>
          <w:sz w:val="20"/>
          <w:szCs w:val="20"/>
        </w:rPr>
        <w:tab/>
        <w:t xml:space="preserve"> </w:t>
      </w:r>
    </w:p>
    <w:p w14:paraId="423A6E93" w14:textId="77777777" w:rsidR="000D4FBC" w:rsidRPr="000D4FBC" w:rsidRDefault="000D4FBC" w:rsidP="000D4FBC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0D4FBC">
        <w:rPr>
          <w:rFonts w:ascii="Verdana" w:hAnsi="Verdana"/>
          <w:sz w:val="20"/>
          <w:szCs w:val="20"/>
        </w:rPr>
        <w:t>ych</w:t>
      </w:r>
      <w:proofErr w:type="spellEnd"/>
      <w:r w:rsidRPr="000D4FBC">
        <w:rPr>
          <w:rFonts w:ascii="Verdana" w:hAnsi="Verdana"/>
          <w:sz w:val="20"/>
          <w:szCs w:val="20"/>
        </w:rPr>
        <w:t>) dokumentu(ów)</w:t>
      </w:r>
    </w:p>
    <w:p w14:paraId="56B0E6D3" w14:textId="1BCF779B" w:rsidR="000D4FBC" w:rsidRPr="000D4FBC" w:rsidRDefault="000D4FBC" w:rsidP="000D4FBC">
      <w:pPr>
        <w:jc w:val="both"/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……………………………………………………...........................……</w:t>
      </w:r>
      <w:r>
        <w:rPr>
          <w:rFonts w:ascii="Verdana" w:hAnsi="Verdana"/>
          <w:sz w:val="20"/>
          <w:szCs w:val="20"/>
        </w:rPr>
        <w:t xml:space="preserve">, </w:t>
      </w:r>
      <w:r w:rsidRPr="000D4FBC">
        <w:rPr>
          <w:rFonts w:ascii="Verdana" w:hAnsi="Verdana"/>
          <w:sz w:val="20"/>
          <w:szCs w:val="20"/>
        </w:rPr>
        <w:t>które dołączamy do oferty.</w:t>
      </w:r>
    </w:p>
    <w:p w14:paraId="5B941C4B" w14:textId="77777777" w:rsidR="000D4FBC" w:rsidRPr="000D4FBC" w:rsidRDefault="000D4FBC" w:rsidP="000D4FBC">
      <w:pPr>
        <w:jc w:val="both"/>
        <w:rPr>
          <w:rFonts w:ascii="Verdana" w:hAnsi="Verdana"/>
          <w:sz w:val="20"/>
          <w:szCs w:val="20"/>
        </w:rPr>
      </w:pPr>
    </w:p>
    <w:p w14:paraId="5C0E5BCF" w14:textId="77777777" w:rsidR="000D4FBC" w:rsidRPr="000D4FBC" w:rsidRDefault="000D4FBC" w:rsidP="000D4FBC">
      <w:pPr>
        <w:jc w:val="right"/>
        <w:rPr>
          <w:rFonts w:ascii="Verdana" w:hAnsi="Verdana"/>
          <w:sz w:val="20"/>
          <w:szCs w:val="20"/>
        </w:rPr>
      </w:pPr>
    </w:p>
    <w:p w14:paraId="2DE509FD" w14:textId="77777777" w:rsidR="000D4FBC" w:rsidRPr="000D4FBC" w:rsidRDefault="000D4FBC" w:rsidP="000D4FB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0D4FB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0D4FB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0D4FB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0D4FB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0D4FB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0D4FB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0D4FBC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0D4FBC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46BCF711" w14:textId="77777777" w:rsidR="000D4FBC" w:rsidRPr="000D4FBC" w:rsidRDefault="000D4FBC" w:rsidP="000D4FBC">
      <w:pPr>
        <w:rPr>
          <w:rFonts w:ascii="Verdana" w:hAnsi="Verdana"/>
          <w:sz w:val="20"/>
          <w:szCs w:val="20"/>
        </w:rPr>
      </w:pPr>
    </w:p>
    <w:p w14:paraId="5A5F1DF1" w14:textId="77777777" w:rsidR="000D4FBC" w:rsidRPr="000D4FBC" w:rsidRDefault="000D4FBC" w:rsidP="000D4FBC">
      <w:pPr>
        <w:rPr>
          <w:rFonts w:ascii="Verdana" w:hAnsi="Verdana"/>
          <w:sz w:val="20"/>
          <w:szCs w:val="20"/>
        </w:rPr>
      </w:pPr>
    </w:p>
    <w:p w14:paraId="0E0C8D6E" w14:textId="77777777" w:rsidR="000D4FBC" w:rsidRPr="000D4FBC" w:rsidRDefault="000D4FBC" w:rsidP="000D4FBC">
      <w:pPr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*niepotrzebne skreślić</w:t>
      </w:r>
    </w:p>
    <w:p w14:paraId="129A7780" w14:textId="77777777" w:rsidR="000D4FBC" w:rsidRPr="000D4FBC" w:rsidRDefault="000D4FBC" w:rsidP="000D4FBC">
      <w:pPr>
        <w:rPr>
          <w:rFonts w:ascii="Verdana" w:hAnsi="Verdana"/>
          <w:sz w:val="20"/>
          <w:szCs w:val="20"/>
        </w:rPr>
      </w:pPr>
      <w:r w:rsidRPr="000D4FBC">
        <w:rPr>
          <w:rFonts w:ascii="Verdana" w:hAnsi="Verdana"/>
          <w:sz w:val="20"/>
          <w:szCs w:val="20"/>
        </w:rPr>
        <w:t>**jeżeli dotyczy</w:t>
      </w:r>
    </w:p>
    <w:p w14:paraId="75FF7EF9" w14:textId="77777777" w:rsidR="00FE545C" w:rsidRPr="000D4FBC" w:rsidRDefault="00FE545C" w:rsidP="000D4FBC"/>
    <w:sectPr w:rsidR="00FE545C" w:rsidRPr="000D4F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E10352" w14:textId="77777777" w:rsidR="00BC06D4" w:rsidRDefault="00BC06D4">
      <w:r>
        <w:separator/>
      </w:r>
    </w:p>
  </w:endnote>
  <w:endnote w:type="continuationSeparator" w:id="0">
    <w:p w14:paraId="2172DCAD" w14:textId="77777777" w:rsidR="00BC06D4" w:rsidRDefault="00BC06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C95B4A" w14:textId="77777777" w:rsidR="0051776F" w:rsidRDefault="0051776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40414B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BFF36F" w14:textId="77777777" w:rsidR="0051776F" w:rsidRDefault="005177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841E97" w14:textId="77777777" w:rsidR="00BC06D4" w:rsidRDefault="00BC06D4">
      <w:r>
        <w:separator/>
      </w:r>
    </w:p>
  </w:footnote>
  <w:footnote w:type="continuationSeparator" w:id="0">
    <w:p w14:paraId="75D54EB3" w14:textId="77777777" w:rsidR="00BC06D4" w:rsidRDefault="00BC06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A697F9" w14:textId="77777777" w:rsidR="0051776F" w:rsidRDefault="0051776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6027B8" w14:textId="54DDB307" w:rsidR="00F53146" w:rsidRPr="000D4FBC" w:rsidRDefault="00F53146" w:rsidP="000D4FB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F33730" w14:textId="77777777" w:rsidR="0051776F" w:rsidRDefault="0051776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E1C53"/>
    <w:multiLevelType w:val="hybridMultilevel"/>
    <w:tmpl w:val="B322C6F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7761500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058060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13383996">
    <w:abstractNumId w:val="1"/>
  </w:num>
  <w:num w:numId="4" w16cid:durableId="1803376314">
    <w:abstractNumId w:val="3"/>
  </w:num>
  <w:num w:numId="5" w16cid:durableId="3674890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24A"/>
    <w:rsid w:val="00012286"/>
    <w:rsid w:val="00041BDF"/>
    <w:rsid w:val="000704FC"/>
    <w:rsid w:val="00071CCC"/>
    <w:rsid w:val="000B731D"/>
    <w:rsid w:val="000D4FBC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86A8C"/>
    <w:rsid w:val="004B7300"/>
    <w:rsid w:val="004C6753"/>
    <w:rsid w:val="00505618"/>
    <w:rsid w:val="0051776F"/>
    <w:rsid w:val="00595C87"/>
    <w:rsid w:val="005A1E95"/>
    <w:rsid w:val="005D2C65"/>
    <w:rsid w:val="005E6D94"/>
    <w:rsid w:val="0063384F"/>
    <w:rsid w:val="00643C6F"/>
    <w:rsid w:val="00646202"/>
    <w:rsid w:val="0065290F"/>
    <w:rsid w:val="006815F6"/>
    <w:rsid w:val="006E4024"/>
    <w:rsid w:val="007748F0"/>
    <w:rsid w:val="007A4321"/>
    <w:rsid w:val="00833933"/>
    <w:rsid w:val="00853083"/>
    <w:rsid w:val="008B2F0C"/>
    <w:rsid w:val="008B4928"/>
    <w:rsid w:val="008D2AB8"/>
    <w:rsid w:val="008F1C66"/>
    <w:rsid w:val="0090287F"/>
    <w:rsid w:val="00970FE4"/>
    <w:rsid w:val="0099124A"/>
    <w:rsid w:val="009A3A31"/>
    <w:rsid w:val="00A0022B"/>
    <w:rsid w:val="00A346FE"/>
    <w:rsid w:val="00A47B4D"/>
    <w:rsid w:val="00A83018"/>
    <w:rsid w:val="00B774DC"/>
    <w:rsid w:val="00BB1F33"/>
    <w:rsid w:val="00BC06D4"/>
    <w:rsid w:val="00C969A6"/>
    <w:rsid w:val="00CA7D36"/>
    <w:rsid w:val="00D24208"/>
    <w:rsid w:val="00D60C38"/>
    <w:rsid w:val="00D66893"/>
    <w:rsid w:val="00D90ACB"/>
    <w:rsid w:val="00DC1500"/>
    <w:rsid w:val="00E331BB"/>
    <w:rsid w:val="00E44371"/>
    <w:rsid w:val="00E949B0"/>
    <w:rsid w:val="00EC0BEA"/>
    <w:rsid w:val="00F00591"/>
    <w:rsid w:val="00F51688"/>
    <w:rsid w:val="00F53146"/>
    <w:rsid w:val="00F735A8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D61D33"/>
  <w15:chartTrackingRefBased/>
  <w15:docId w15:val="{26E379D3-B1A3-4A34-A256-8C0E9905E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table" w:styleId="Tabela-Siatka">
    <w:name w:val="Table Grid"/>
    <w:basedOn w:val="Standardowy"/>
    <w:uiPriority w:val="59"/>
    <w:rsid w:val="000D4FBC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836</Words>
  <Characters>5019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4</cp:revision>
  <cp:lastPrinted>2026-10-22T13:39:00Z</cp:lastPrinted>
  <dcterms:created xsi:type="dcterms:W3CDTF">2026-10-22T13:39:00Z</dcterms:created>
  <dcterms:modified xsi:type="dcterms:W3CDTF">2026-10-30T09:44:00Z</dcterms:modified>
</cp:coreProperties>
</file>