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BD496" w14:textId="131CAE4F" w:rsidR="00D665F5" w:rsidRDefault="00B23879" w:rsidP="00D665F5">
      <w:pPr>
        <w:spacing w:after="240"/>
        <w:jc w:val="right"/>
        <w:rPr>
          <w:sz w:val="22"/>
          <w:szCs w:val="22"/>
        </w:rPr>
      </w:pPr>
      <w:r w:rsidRPr="00B238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3879">
        <w:rPr>
          <w:sz w:val="22"/>
          <w:szCs w:val="22"/>
        </w:rPr>
        <w:t>2026-11-02</w:t>
      </w:r>
    </w:p>
    <w:p w14:paraId="206760F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49A3160" w14:textId="77777777" w:rsidR="00B23879" w:rsidRPr="00B23879" w:rsidRDefault="00B23879" w:rsidP="00577BC6">
      <w:pPr>
        <w:spacing w:after="40"/>
        <w:rPr>
          <w:b/>
          <w:bCs/>
          <w:sz w:val="22"/>
          <w:szCs w:val="22"/>
        </w:rPr>
      </w:pPr>
      <w:r w:rsidRPr="00B23879">
        <w:rPr>
          <w:b/>
          <w:bCs/>
          <w:sz w:val="22"/>
          <w:szCs w:val="22"/>
        </w:rPr>
        <w:t>Akademia Górniczo - Hutnicza</w:t>
      </w:r>
    </w:p>
    <w:p w14:paraId="4FFC111E" w14:textId="77777777" w:rsidR="00B23879" w:rsidRPr="00B23879" w:rsidRDefault="00B23879" w:rsidP="00577BC6">
      <w:pPr>
        <w:spacing w:after="40"/>
        <w:rPr>
          <w:b/>
          <w:bCs/>
          <w:sz w:val="22"/>
          <w:szCs w:val="22"/>
        </w:rPr>
      </w:pPr>
      <w:r w:rsidRPr="00B23879">
        <w:rPr>
          <w:b/>
          <w:bCs/>
          <w:sz w:val="22"/>
          <w:szCs w:val="22"/>
        </w:rPr>
        <w:t>im. Stanisława Staszica w Krakowie</w:t>
      </w:r>
    </w:p>
    <w:p w14:paraId="38FF17AE" w14:textId="14299C5E" w:rsidR="00D665F5" w:rsidRPr="00D91931" w:rsidRDefault="00B23879" w:rsidP="00577BC6">
      <w:pPr>
        <w:spacing w:after="40"/>
        <w:rPr>
          <w:b/>
          <w:bCs/>
          <w:sz w:val="22"/>
          <w:szCs w:val="22"/>
        </w:rPr>
      </w:pPr>
      <w:r w:rsidRPr="00B23879">
        <w:rPr>
          <w:b/>
          <w:bCs/>
          <w:sz w:val="22"/>
          <w:szCs w:val="22"/>
        </w:rPr>
        <w:t>Dział Zamówień Publicznych</w:t>
      </w:r>
    </w:p>
    <w:p w14:paraId="2D3C3A0A" w14:textId="521C7EB9" w:rsidR="00D665F5" w:rsidRPr="00BD5546" w:rsidRDefault="00B23879" w:rsidP="00D665F5">
      <w:pPr>
        <w:rPr>
          <w:sz w:val="22"/>
          <w:szCs w:val="22"/>
        </w:rPr>
      </w:pPr>
      <w:r w:rsidRPr="00B238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3879">
        <w:rPr>
          <w:sz w:val="22"/>
          <w:szCs w:val="22"/>
        </w:rPr>
        <w:t>30</w:t>
      </w:r>
    </w:p>
    <w:p w14:paraId="7A8B6493" w14:textId="1CF7118A" w:rsidR="00D665F5" w:rsidRPr="00BD5546" w:rsidRDefault="00B23879" w:rsidP="00D665F5">
      <w:pPr>
        <w:rPr>
          <w:sz w:val="22"/>
          <w:szCs w:val="22"/>
        </w:rPr>
      </w:pPr>
      <w:r w:rsidRPr="00B238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3879">
        <w:rPr>
          <w:sz w:val="22"/>
          <w:szCs w:val="22"/>
        </w:rPr>
        <w:t>Kraków</w:t>
      </w:r>
    </w:p>
    <w:p w14:paraId="509E5E87" w14:textId="408F98B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3879" w:rsidRPr="00B23879">
        <w:rPr>
          <w:b/>
          <w:sz w:val="22"/>
          <w:szCs w:val="22"/>
        </w:rPr>
        <w:t>KC-DE-zp.25.437.2026</w:t>
      </w:r>
      <w:r w:rsidR="00A80738">
        <w:rPr>
          <w:sz w:val="24"/>
        </w:rPr>
        <w:tab/>
        <w:t xml:space="preserve"> </w:t>
      </w:r>
    </w:p>
    <w:p w14:paraId="669D36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30CA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C429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71E50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6C779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34B64C" w14:textId="0BFEB66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3879" w:rsidRPr="00B23879">
        <w:rPr>
          <w:sz w:val="22"/>
          <w:szCs w:val="22"/>
        </w:rPr>
        <w:t>przetarg</w:t>
      </w:r>
      <w:r w:rsidR="00F064A1">
        <w:rPr>
          <w:sz w:val="22"/>
          <w:szCs w:val="22"/>
        </w:rPr>
        <w:t>u</w:t>
      </w:r>
      <w:r w:rsidR="00B23879" w:rsidRPr="00B23879">
        <w:rPr>
          <w:sz w:val="22"/>
          <w:szCs w:val="22"/>
        </w:rPr>
        <w:t xml:space="preserve"> nieograniczon</w:t>
      </w:r>
      <w:r w:rsidR="00F064A1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B423E60" w14:textId="7247CD2E" w:rsidR="00A80738" w:rsidRPr="00577BC6" w:rsidRDefault="00B238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3879">
        <w:rPr>
          <w:b/>
          <w:sz w:val="22"/>
          <w:szCs w:val="22"/>
        </w:rPr>
        <w:t xml:space="preserve">Dostawa 11 kompletów komputerów stacjonarnych typu Tower na potrzeby </w:t>
      </w:r>
      <w:proofErr w:type="spellStart"/>
      <w:r w:rsidRPr="00B23879">
        <w:rPr>
          <w:b/>
          <w:sz w:val="22"/>
          <w:szCs w:val="22"/>
        </w:rPr>
        <w:t>WIMiR</w:t>
      </w:r>
      <w:proofErr w:type="spellEnd"/>
    </w:p>
    <w:p w14:paraId="175FCEA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86C397" w14:textId="53703C5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3879" w:rsidRPr="00B23879">
        <w:rPr>
          <w:sz w:val="22"/>
          <w:szCs w:val="22"/>
        </w:rPr>
        <w:t>02/11/2026</w:t>
      </w:r>
      <w:r w:rsidR="00FF4AB1" w:rsidRPr="00577BC6">
        <w:rPr>
          <w:sz w:val="22"/>
          <w:szCs w:val="22"/>
        </w:rPr>
        <w:t xml:space="preserve"> o godz. </w:t>
      </w:r>
      <w:r w:rsidR="00B23879" w:rsidRPr="00B2387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AE72A8D" w14:textId="77777777" w:rsidTr="003F57CD">
        <w:tc>
          <w:tcPr>
            <w:tcW w:w="993" w:type="dxa"/>
            <w:vAlign w:val="center"/>
          </w:tcPr>
          <w:p w14:paraId="3A0A4E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865D16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51FAA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3879" w:rsidRPr="00493F8C" w14:paraId="1A037091" w14:textId="77777777" w:rsidTr="006F4221">
        <w:tc>
          <w:tcPr>
            <w:tcW w:w="993" w:type="dxa"/>
            <w:vAlign w:val="center"/>
          </w:tcPr>
          <w:p w14:paraId="084D7224" w14:textId="1BC3F364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1</w:t>
            </w:r>
          </w:p>
        </w:tc>
        <w:tc>
          <w:tcPr>
            <w:tcW w:w="5244" w:type="dxa"/>
          </w:tcPr>
          <w:p w14:paraId="1E208807" w14:textId="568036F8" w:rsidR="00B23879" w:rsidRPr="00490DC0" w:rsidRDefault="00B23879" w:rsidP="006F4221">
            <w:pPr>
              <w:spacing w:before="40"/>
            </w:pPr>
            <w:r w:rsidRPr="00B23879">
              <w:t>PIXEL Centrum Komputerowe Tomasz Dziedzic</w:t>
            </w:r>
          </w:p>
          <w:p w14:paraId="610F29D1" w14:textId="3A634AB0" w:rsidR="00B23879" w:rsidRPr="00490DC0" w:rsidRDefault="00B23879" w:rsidP="006F4221">
            <w:r w:rsidRPr="00B23879">
              <w:t>Wilkowa</w:t>
            </w:r>
            <w:r w:rsidRPr="00490DC0">
              <w:t xml:space="preserve"> </w:t>
            </w:r>
            <w:r w:rsidRPr="00B23879">
              <w:t>3A</w:t>
            </w:r>
            <w:r w:rsidRPr="00490DC0">
              <w:t xml:space="preserve"> </w:t>
            </w:r>
          </w:p>
          <w:p w14:paraId="1DC41663" w14:textId="4AAA85C9" w:rsidR="00B23879" w:rsidRPr="00490DC0" w:rsidRDefault="00B23879" w:rsidP="006F4221">
            <w:pPr>
              <w:spacing w:after="40"/>
              <w:jc w:val="both"/>
            </w:pPr>
            <w:r w:rsidRPr="00B23879">
              <w:t>28-232</w:t>
            </w:r>
            <w:r w:rsidRPr="00490DC0">
              <w:t xml:space="preserve"> </w:t>
            </w:r>
            <w:r w:rsidRPr="00B23879">
              <w:t>Łubnice</w:t>
            </w:r>
          </w:p>
        </w:tc>
        <w:tc>
          <w:tcPr>
            <w:tcW w:w="2835" w:type="dxa"/>
            <w:vAlign w:val="center"/>
          </w:tcPr>
          <w:p w14:paraId="069B972E" w14:textId="1B9038DF" w:rsidR="00B23879" w:rsidRPr="00490DC0" w:rsidRDefault="00B23879" w:rsidP="006F4221">
            <w:pPr>
              <w:spacing w:before="120" w:after="120"/>
              <w:jc w:val="both"/>
            </w:pPr>
            <w:r w:rsidRPr="00B23879">
              <w:t>101 515.59 zł</w:t>
            </w:r>
          </w:p>
        </w:tc>
      </w:tr>
      <w:tr w:rsidR="00B23879" w:rsidRPr="00493F8C" w14:paraId="56019B88" w14:textId="77777777" w:rsidTr="006F4221">
        <w:tc>
          <w:tcPr>
            <w:tcW w:w="993" w:type="dxa"/>
            <w:vAlign w:val="center"/>
          </w:tcPr>
          <w:p w14:paraId="06E2743E" w14:textId="44BE34F7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2</w:t>
            </w:r>
          </w:p>
        </w:tc>
        <w:tc>
          <w:tcPr>
            <w:tcW w:w="5244" w:type="dxa"/>
          </w:tcPr>
          <w:p w14:paraId="38922EF6" w14:textId="17697174" w:rsidR="00B23879" w:rsidRPr="00490DC0" w:rsidRDefault="00B23879" w:rsidP="006F4221">
            <w:pPr>
              <w:spacing w:before="40"/>
            </w:pPr>
            <w:proofErr w:type="spellStart"/>
            <w:r w:rsidRPr="00B23879">
              <w:t>Infotech</w:t>
            </w:r>
            <w:proofErr w:type="spellEnd"/>
            <w:r w:rsidRPr="00B23879">
              <w:t xml:space="preserve"> Krzysztof Zieliński Paweł Zieliński spółka jawna</w:t>
            </w:r>
          </w:p>
          <w:p w14:paraId="5B20754C" w14:textId="46C5895A" w:rsidR="00B23879" w:rsidRPr="00490DC0" w:rsidRDefault="00B23879" w:rsidP="006F4221">
            <w:r w:rsidRPr="00B23879">
              <w:t>Żeromskiego</w:t>
            </w:r>
            <w:r w:rsidRPr="00490DC0">
              <w:t xml:space="preserve"> </w:t>
            </w:r>
            <w:r w:rsidRPr="00B23879">
              <w:t>9/1</w:t>
            </w:r>
            <w:r w:rsidRPr="00490DC0">
              <w:t xml:space="preserve"> </w:t>
            </w:r>
          </w:p>
          <w:p w14:paraId="0740CDF6" w14:textId="30B547BB" w:rsidR="00B23879" w:rsidRPr="00490DC0" w:rsidRDefault="00B23879" w:rsidP="006F4221">
            <w:pPr>
              <w:spacing w:after="40"/>
              <w:jc w:val="both"/>
            </w:pPr>
            <w:r w:rsidRPr="00B23879">
              <w:t>82-300</w:t>
            </w:r>
            <w:r w:rsidRPr="00490DC0">
              <w:t xml:space="preserve"> </w:t>
            </w:r>
            <w:r w:rsidRPr="00B23879">
              <w:t>Elbląg</w:t>
            </w:r>
          </w:p>
        </w:tc>
        <w:tc>
          <w:tcPr>
            <w:tcW w:w="2835" w:type="dxa"/>
            <w:vAlign w:val="center"/>
          </w:tcPr>
          <w:p w14:paraId="5C2A18AD" w14:textId="15D1EBA2" w:rsidR="00B23879" w:rsidRPr="00490DC0" w:rsidRDefault="00B23879" w:rsidP="006F4221">
            <w:pPr>
              <w:spacing w:before="120" w:after="120"/>
              <w:jc w:val="both"/>
            </w:pPr>
            <w:r w:rsidRPr="00B23879">
              <w:t>112 745.49 zł</w:t>
            </w:r>
          </w:p>
        </w:tc>
      </w:tr>
      <w:tr w:rsidR="00B23879" w:rsidRPr="00493F8C" w14:paraId="4A9077CD" w14:textId="77777777" w:rsidTr="006F4221">
        <w:tc>
          <w:tcPr>
            <w:tcW w:w="993" w:type="dxa"/>
            <w:vAlign w:val="center"/>
          </w:tcPr>
          <w:p w14:paraId="31495881" w14:textId="6BD8FF24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3</w:t>
            </w:r>
          </w:p>
        </w:tc>
        <w:tc>
          <w:tcPr>
            <w:tcW w:w="5244" w:type="dxa"/>
          </w:tcPr>
          <w:p w14:paraId="65D51E9C" w14:textId="4B230976" w:rsidR="00B23879" w:rsidRPr="00490DC0" w:rsidRDefault="00B23879" w:rsidP="006F4221">
            <w:pPr>
              <w:spacing w:before="40"/>
            </w:pPr>
            <w:r w:rsidRPr="00B23879">
              <w:t>NKK SYSTEM Spółka z ograniczoną odpowiedzialnością</w:t>
            </w:r>
          </w:p>
          <w:p w14:paraId="3C042708" w14:textId="1823C218" w:rsidR="00B23879" w:rsidRPr="00490DC0" w:rsidRDefault="00B23879" w:rsidP="006F4221">
            <w:r w:rsidRPr="00B23879">
              <w:t>Tatarska</w:t>
            </w:r>
            <w:r w:rsidRPr="00490DC0">
              <w:t xml:space="preserve"> </w:t>
            </w:r>
            <w:r w:rsidRPr="00B23879">
              <w:t>5</w:t>
            </w:r>
            <w:r w:rsidRPr="00490DC0">
              <w:t xml:space="preserve"> </w:t>
            </w:r>
          </w:p>
          <w:p w14:paraId="065A2804" w14:textId="50985E7C" w:rsidR="00B23879" w:rsidRPr="00490DC0" w:rsidRDefault="00B23879" w:rsidP="006F4221">
            <w:pPr>
              <w:spacing w:after="40"/>
              <w:jc w:val="both"/>
            </w:pPr>
            <w:r w:rsidRPr="00B23879">
              <w:t>30-103</w:t>
            </w:r>
            <w:r w:rsidRPr="00490DC0">
              <w:t xml:space="preserve"> </w:t>
            </w:r>
            <w:r w:rsidRPr="00B23879">
              <w:t>Kraków</w:t>
            </w:r>
          </w:p>
        </w:tc>
        <w:tc>
          <w:tcPr>
            <w:tcW w:w="2835" w:type="dxa"/>
            <w:vAlign w:val="center"/>
          </w:tcPr>
          <w:p w14:paraId="4BBDC737" w14:textId="08CFE4CD" w:rsidR="00B23879" w:rsidRPr="00490DC0" w:rsidRDefault="00B23879" w:rsidP="006F4221">
            <w:pPr>
              <w:spacing w:before="120" w:after="120"/>
              <w:jc w:val="both"/>
            </w:pPr>
            <w:r w:rsidRPr="00B23879">
              <w:t>108 794.73 zł</w:t>
            </w:r>
          </w:p>
        </w:tc>
      </w:tr>
      <w:tr w:rsidR="00B23879" w:rsidRPr="00493F8C" w14:paraId="120E3D6E" w14:textId="77777777" w:rsidTr="006F4221">
        <w:tc>
          <w:tcPr>
            <w:tcW w:w="993" w:type="dxa"/>
            <w:vAlign w:val="center"/>
          </w:tcPr>
          <w:p w14:paraId="2A894A11" w14:textId="7BF43D59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4</w:t>
            </w:r>
          </w:p>
        </w:tc>
        <w:tc>
          <w:tcPr>
            <w:tcW w:w="5244" w:type="dxa"/>
          </w:tcPr>
          <w:p w14:paraId="6FEB38FD" w14:textId="03F2D48E" w:rsidR="00B23879" w:rsidRPr="00490DC0" w:rsidRDefault="00B23879" w:rsidP="006F4221">
            <w:pPr>
              <w:spacing w:before="40"/>
            </w:pPr>
            <w:proofErr w:type="spellStart"/>
            <w:r w:rsidRPr="00B23879">
              <w:t>Altech</w:t>
            </w:r>
            <w:proofErr w:type="spellEnd"/>
            <w:r w:rsidRPr="00B23879">
              <w:t xml:space="preserve"> spółka jawna Zdzisław Pająk, Artur Pająk</w:t>
            </w:r>
          </w:p>
          <w:p w14:paraId="2DF63D0E" w14:textId="64309421" w:rsidR="00B23879" w:rsidRPr="00490DC0" w:rsidRDefault="00B23879" w:rsidP="006F4221">
            <w:r w:rsidRPr="00B23879">
              <w:t>Spółdzielcza</w:t>
            </w:r>
            <w:r w:rsidRPr="00490DC0">
              <w:t xml:space="preserve"> </w:t>
            </w:r>
            <w:r w:rsidRPr="00B23879">
              <w:t>33</w:t>
            </w:r>
            <w:r w:rsidRPr="00490DC0">
              <w:t xml:space="preserve"> </w:t>
            </w:r>
          </w:p>
          <w:p w14:paraId="5A911CF9" w14:textId="20BEFBC6" w:rsidR="00B23879" w:rsidRPr="00490DC0" w:rsidRDefault="00B23879" w:rsidP="006F4221">
            <w:pPr>
              <w:spacing w:after="40"/>
              <w:jc w:val="both"/>
            </w:pPr>
            <w:r w:rsidRPr="00B23879">
              <w:t>09-407</w:t>
            </w:r>
            <w:r w:rsidRPr="00490DC0">
              <w:t xml:space="preserve"> </w:t>
            </w:r>
            <w:r w:rsidRPr="00B23879">
              <w:t>Płock</w:t>
            </w:r>
          </w:p>
        </w:tc>
        <w:tc>
          <w:tcPr>
            <w:tcW w:w="2835" w:type="dxa"/>
            <w:vAlign w:val="center"/>
          </w:tcPr>
          <w:p w14:paraId="0C1162F6" w14:textId="4329C069" w:rsidR="00B23879" w:rsidRPr="00490DC0" w:rsidRDefault="00B23879" w:rsidP="006F4221">
            <w:pPr>
              <w:spacing w:before="120" w:after="120"/>
              <w:jc w:val="both"/>
            </w:pPr>
            <w:r w:rsidRPr="00B23879">
              <w:t>228 706.20 zł</w:t>
            </w:r>
          </w:p>
        </w:tc>
      </w:tr>
      <w:tr w:rsidR="00B23879" w:rsidRPr="00493F8C" w14:paraId="6B183FF0" w14:textId="77777777" w:rsidTr="006F4221">
        <w:tc>
          <w:tcPr>
            <w:tcW w:w="993" w:type="dxa"/>
            <w:vAlign w:val="center"/>
          </w:tcPr>
          <w:p w14:paraId="33C760ED" w14:textId="3A47CC40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5</w:t>
            </w:r>
          </w:p>
        </w:tc>
        <w:tc>
          <w:tcPr>
            <w:tcW w:w="5244" w:type="dxa"/>
          </w:tcPr>
          <w:p w14:paraId="02DE2357" w14:textId="3EDE9E31" w:rsidR="00B23879" w:rsidRPr="00F064A1" w:rsidRDefault="00B23879" w:rsidP="006F4221">
            <w:pPr>
              <w:spacing w:before="40"/>
              <w:rPr>
                <w:lang w:val="en-US"/>
              </w:rPr>
            </w:pPr>
            <w:r w:rsidRPr="00F064A1">
              <w:rPr>
                <w:lang w:val="en-US"/>
              </w:rPr>
              <w:t xml:space="preserve">SUNTAR </w:t>
            </w:r>
            <w:proofErr w:type="spellStart"/>
            <w:r w:rsidRPr="00F064A1">
              <w:rPr>
                <w:lang w:val="en-US"/>
              </w:rPr>
              <w:t>Sp.z</w:t>
            </w:r>
            <w:proofErr w:type="spellEnd"/>
            <w:r w:rsidRPr="00F064A1">
              <w:rPr>
                <w:lang w:val="en-US"/>
              </w:rPr>
              <w:t xml:space="preserve"> </w:t>
            </w:r>
            <w:proofErr w:type="spellStart"/>
            <w:r w:rsidRPr="00F064A1">
              <w:rPr>
                <w:lang w:val="en-US"/>
              </w:rPr>
              <w:t>o.o.</w:t>
            </w:r>
            <w:proofErr w:type="spellEnd"/>
          </w:p>
          <w:p w14:paraId="1EFE7FC6" w14:textId="1B486D58" w:rsidR="00B23879" w:rsidRPr="00490DC0" w:rsidRDefault="00B23879" w:rsidP="006F4221">
            <w:r w:rsidRPr="00B23879">
              <w:t>Boya Żeleńskiego</w:t>
            </w:r>
            <w:r w:rsidRPr="00490DC0">
              <w:t xml:space="preserve"> </w:t>
            </w:r>
            <w:r w:rsidRPr="00B23879">
              <w:t>5B</w:t>
            </w:r>
            <w:r w:rsidRPr="00490DC0">
              <w:t xml:space="preserve"> </w:t>
            </w:r>
          </w:p>
          <w:p w14:paraId="24788721" w14:textId="3DE25D8D" w:rsidR="00B23879" w:rsidRPr="00490DC0" w:rsidRDefault="00B23879" w:rsidP="006F4221">
            <w:pPr>
              <w:spacing w:after="40"/>
              <w:jc w:val="both"/>
            </w:pPr>
            <w:r w:rsidRPr="00B23879">
              <w:t>33-100</w:t>
            </w:r>
            <w:r w:rsidRPr="00490DC0">
              <w:t xml:space="preserve"> </w:t>
            </w:r>
            <w:r w:rsidRPr="00B23879">
              <w:t>Tarnów</w:t>
            </w:r>
          </w:p>
        </w:tc>
        <w:tc>
          <w:tcPr>
            <w:tcW w:w="2835" w:type="dxa"/>
            <w:vAlign w:val="center"/>
          </w:tcPr>
          <w:p w14:paraId="3EE4D04F" w14:textId="19EAED0A" w:rsidR="00B23879" w:rsidRPr="00490DC0" w:rsidRDefault="00B23879" w:rsidP="006F4221">
            <w:pPr>
              <w:spacing w:before="120" w:after="120"/>
              <w:jc w:val="both"/>
            </w:pPr>
            <w:r w:rsidRPr="00B23879">
              <w:t>105 994.02 zł</w:t>
            </w:r>
          </w:p>
        </w:tc>
      </w:tr>
      <w:tr w:rsidR="00B23879" w:rsidRPr="00493F8C" w14:paraId="624C17A4" w14:textId="77777777" w:rsidTr="006F4221">
        <w:tc>
          <w:tcPr>
            <w:tcW w:w="993" w:type="dxa"/>
            <w:vAlign w:val="center"/>
          </w:tcPr>
          <w:p w14:paraId="649456BF" w14:textId="0A48FAC9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6</w:t>
            </w:r>
          </w:p>
        </w:tc>
        <w:tc>
          <w:tcPr>
            <w:tcW w:w="5244" w:type="dxa"/>
          </w:tcPr>
          <w:p w14:paraId="29D0CD7B" w14:textId="51D789DB" w:rsidR="00B23879" w:rsidRPr="00490DC0" w:rsidRDefault="00B23879" w:rsidP="006F4221">
            <w:pPr>
              <w:spacing w:before="40"/>
            </w:pPr>
            <w:r w:rsidRPr="00B23879">
              <w:t xml:space="preserve">CEZAR Cezary </w:t>
            </w:r>
            <w:proofErr w:type="spellStart"/>
            <w:r w:rsidRPr="00B23879">
              <w:t>Machnio</w:t>
            </w:r>
            <w:proofErr w:type="spellEnd"/>
            <w:r w:rsidRPr="00B23879">
              <w:t xml:space="preserve"> i Piotr Gębka Sp. z o. o.</w:t>
            </w:r>
          </w:p>
          <w:p w14:paraId="4A67B755" w14:textId="15352A93" w:rsidR="00B23879" w:rsidRPr="00490DC0" w:rsidRDefault="00B23879" w:rsidP="006F4221">
            <w:r w:rsidRPr="00B23879">
              <w:t>ul. Wolność</w:t>
            </w:r>
            <w:r w:rsidRPr="00490DC0">
              <w:t xml:space="preserve"> </w:t>
            </w:r>
            <w:r w:rsidRPr="00B23879">
              <w:t>8/4</w:t>
            </w:r>
            <w:r w:rsidRPr="00490DC0">
              <w:t xml:space="preserve"> </w:t>
            </w:r>
          </w:p>
          <w:p w14:paraId="07F114F2" w14:textId="6EA41AD9" w:rsidR="00B23879" w:rsidRPr="00490DC0" w:rsidRDefault="00B23879" w:rsidP="006F4221">
            <w:pPr>
              <w:spacing w:after="40"/>
              <w:jc w:val="both"/>
            </w:pPr>
            <w:r w:rsidRPr="00B23879">
              <w:t>26-600</w:t>
            </w:r>
            <w:r w:rsidRPr="00490DC0">
              <w:t xml:space="preserve"> </w:t>
            </w:r>
            <w:r w:rsidRPr="00B23879">
              <w:t>Radom</w:t>
            </w:r>
          </w:p>
        </w:tc>
        <w:tc>
          <w:tcPr>
            <w:tcW w:w="2835" w:type="dxa"/>
            <w:vAlign w:val="center"/>
          </w:tcPr>
          <w:p w14:paraId="46BD2BF4" w14:textId="2876E4FC" w:rsidR="00B23879" w:rsidRPr="00490DC0" w:rsidRDefault="00B23879" w:rsidP="006F4221">
            <w:pPr>
              <w:spacing w:before="120" w:after="120"/>
              <w:jc w:val="both"/>
            </w:pPr>
            <w:r w:rsidRPr="00B23879">
              <w:t>114 193.20 zł</w:t>
            </w:r>
          </w:p>
        </w:tc>
      </w:tr>
      <w:tr w:rsidR="00B23879" w:rsidRPr="00493F8C" w14:paraId="023CAFE4" w14:textId="77777777" w:rsidTr="006F4221">
        <w:tc>
          <w:tcPr>
            <w:tcW w:w="993" w:type="dxa"/>
            <w:vAlign w:val="center"/>
          </w:tcPr>
          <w:p w14:paraId="743B56EF" w14:textId="0F16D895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7</w:t>
            </w:r>
          </w:p>
        </w:tc>
        <w:tc>
          <w:tcPr>
            <w:tcW w:w="5244" w:type="dxa"/>
          </w:tcPr>
          <w:p w14:paraId="2383024A" w14:textId="0B688B4A" w:rsidR="00B23879" w:rsidRPr="00490DC0" w:rsidRDefault="00B23879" w:rsidP="006F4221">
            <w:pPr>
              <w:spacing w:before="40"/>
            </w:pPr>
            <w:r w:rsidRPr="00B23879">
              <w:t>NTT Technology sp. z o .o.</w:t>
            </w:r>
          </w:p>
          <w:p w14:paraId="73FBA746" w14:textId="124DAE16" w:rsidR="00B23879" w:rsidRPr="00490DC0" w:rsidRDefault="00B23879" w:rsidP="006F4221">
            <w:r w:rsidRPr="00B23879">
              <w:t>Zakręt, ul. Trakt Brzeski</w:t>
            </w:r>
            <w:r w:rsidRPr="00490DC0">
              <w:t xml:space="preserve"> </w:t>
            </w:r>
            <w:r w:rsidRPr="00B23879">
              <w:t>89</w:t>
            </w:r>
            <w:r w:rsidRPr="00490DC0">
              <w:t xml:space="preserve"> </w:t>
            </w:r>
          </w:p>
          <w:p w14:paraId="184D12D5" w14:textId="2424786C" w:rsidR="00B23879" w:rsidRPr="00490DC0" w:rsidRDefault="00B23879" w:rsidP="006F4221">
            <w:pPr>
              <w:spacing w:after="40"/>
              <w:jc w:val="both"/>
            </w:pPr>
            <w:r w:rsidRPr="00B23879">
              <w:t>05-077</w:t>
            </w:r>
            <w:r w:rsidRPr="00490DC0">
              <w:t xml:space="preserve"> </w:t>
            </w:r>
            <w:r w:rsidRPr="00B23879">
              <w:t>Warszawa - Wesoła</w:t>
            </w:r>
          </w:p>
        </w:tc>
        <w:tc>
          <w:tcPr>
            <w:tcW w:w="2835" w:type="dxa"/>
            <w:vAlign w:val="center"/>
          </w:tcPr>
          <w:p w14:paraId="5FD82628" w14:textId="14C55A46" w:rsidR="00B23879" w:rsidRPr="00490DC0" w:rsidRDefault="00B23879" w:rsidP="006F4221">
            <w:pPr>
              <w:spacing w:before="120" w:after="120"/>
              <w:jc w:val="both"/>
            </w:pPr>
            <w:r w:rsidRPr="00B23879">
              <w:t>88 580.91 zł</w:t>
            </w:r>
          </w:p>
        </w:tc>
      </w:tr>
      <w:tr w:rsidR="00B23879" w:rsidRPr="00493F8C" w14:paraId="65CD772E" w14:textId="77777777" w:rsidTr="006F4221">
        <w:tc>
          <w:tcPr>
            <w:tcW w:w="993" w:type="dxa"/>
            <w:vAlign w:val="center"/>
          </w:tcPr>
          <w:p w14:paraId="7224E6A6" w14:textId="4C52927C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8</w:t>
            </w:r>
          </w:p>
        </w:tc>
        <w:tc>
          <w:tcPr>
            <w:tcW w:w="5244" w:type="dxa"/>
          </w:tcPr>
          <w:p w14:paraId="0CB1697E" w14:textId="6E61A718" w:rsidR="00B23879" w:rsidRPr="00490DC0" w:rsidRDefault="00B23879" w:rsidP="006F4221">
            <w:pPr>
              <w:spacing w:before="40"/>
            </w:pPr>
            <w:r w:rsidRPr="00B23879">
              <w:t>AV Multimedia Małysz i Spółka Sp. J.</w:t>
            </w:r>
          </w:p>
          <w:p w14:paraId="0D28AB91" w14:textId="5FC62236" w:rsidR="00B23879" w:rsidRPr="00490DC0" w:rsidRDefault="00B23879" w:rsidP="006F4221">
            <w:r w:rsidRPr="00B23879">
              <w:t>ul. Głowackiego</w:t>
            </w:r>
            <w:r w:rsidRPr="00490DC0">
              <w:t xml:space="preserve"> </w:t>
            </w:r>
            <w:r w:rsidRPr="00B23879">
              <w:t>7/7</w:t>
            </w:r>
            <w:r w:rsidRPr="00490DC0">
              <w:t xml:space="preserve"> </w:t>
            </w:r>
          </w:p>
          <w:p w14:paraId="6C4A9444" w14:textId="650DFBC2" w:rsidR="00B23879" w:rsidRPr="00490DC0" w:rsidRDefault="00B23879" w:rsidP="006F4221">
            <w:pPr>
              <w:spacing w:after="40"/>
              <w:jc w:val="both"/>
            </w:pPr>
            <w:r w:rsidRPr="00B23879">
              <w:t>25-368</w:t>
            </w:r>
            <w:r w:rsidRPr="00490DC0">
              <w:t xml:space="preserve"> </w:t>
            </w:r>
            <w:r w:rsidRPr="00B23879">
              <w:t>Kielce</w:t>
            </w:r>
          </w:p>
        </w:tc>
        <w:tc>
          <w:tcPr>
            <w:tcW w:w="2835" w:type="dxa"/>
            <w:vAlign w:val="center"/>
          </w:tcPr>
          <w:p w14:paraId="0426F68F" w14:textId="26F466EE" w:rsidR="00B23879" w:rsidRPr="00490DC0" w:rsidRDefault="00B23879" w:rsidP="006F4221">
            <w:pPr>
              <w:spacing w:before="120" w:after="120"/>
              <w:jc w:val="both"/>
            </w:pPr>
            <w:r w:rsidRPr="00B23879">
              <w:t>113 922.60 zł</w:t>
            </w:r>
          </w:p>
        </w:tc>
      </w:tr>
      <w:tr w:rsidR="00B23879" w:rsidRPr="00493F8C" w14:paraId="7256EAAD" w14:textId="77777777" w:rsidTr="006F4221">
        <w:tc>
          <w:tcPr>
            <w:tcW w:w="993" w:type="dxa"/>
            <w:vAlign w:val="center"/>
          </w:tcPr>
          <w:p w14:paraId="091D72C2" w14:textId="443B9019" w:rsidR="00B23879" w:rsidRPr="00490DC0" w:rsidRDefault="00B23879" w:rsidP="006F4221">
            <w:pPr>
              <w:spacing w:before="120" w:after="120"/>
              <w:jc w:val="center"/>
            </w:pPr>
            <w:r w:rsidRPr="00B23879">
              <w:lastRenderedPageBreak/>
              <w:t>9</w:t>
            </w:r>
          </w:p>
        </w:tc>
        <w:tc>
          <w:tcPr>
            <w:tcW w:w="5244" w:type="dxa"/>
          </w:tcPr>
          <w:p w14:paraId="49C83C17" w14:textId="60043820" w:rsidR="00B23879" w:rsidRPr="00490DC0" w:rsidRDefault="00B23879" w:rsidP="006F4221">
            <w:pPr>
              <w:spacing w:before="40"/>
            </w:pPr>
            <w:proofErr w:type="spellStart"/>
            <w:r w:rsidRPr="00B23879">
              <w:t>ITness</w:t>
            </w:r>
            <w:proofErr w:type="spellEnd"/>
            <w:r w:rsidRPr="00B23879">
              <w:t>. Dawid Łukaszek</w:t>
            </w:r>
          </w:p>
          <w:p w14:paraId="21B6205D" w14:textId="4A2FC829" w:rsidR="00B23879" w:rsidRPr="00490DC0" w:rsidRDefault="00B23879" w:rsidP="006F4221">
            <w:r w:rsidRPr="00B23879">
              <w:t>Głowackiego</w:t>
            </w:r>
            <w:r w:rsidRPr="00490DC0">
              <w:t xml:space="preserve"> </w:t>
            </w:r>
            <w:r w:rsidRPr="00B23879">
              <w:t>2D</w:t>
            </w:r>
            <w:r w:rsidRPr="00490DC0">
              <w:t xml:space="preserve"> </w:t>
            </w:r>
          </w:p>
          <w:p w14:paraId="630459BD" w14:textId="250E1BC8" w:rsidR="00B23879" w:rsidRPr="00490DC0" w:rsidRDefault="00B23879" w:rsidP="006F4221">
            <w:pPr>
              <w:spacing w:after="40"/>
              <w:jc w:val="both"/>
            </w:pPr>
            <w:r w:rsidRPr="00B23879">
              <w:t>28-230</w:t>
            </w:r>
            <w:r w:rsidRPr="00490DC0">
              <w:t xml:space="preserve"> </w:t>
            </w:r>
            <w:r w:rsidRPr="00B23879">
              <w:t>Połaniec</w:t>
            </w:r>
          </w:p>
        </w:tc>
        <w:tc>
          <w:tcPr>
            <w:tcW w:w="2835" w:type="dxa"/>
            <w:vAlign w:val="center"/>
          </w:tcPr>
          <w:p w14:paraId="38F38C37" w14:textId="7BC557D7" w:rsidR="00B23879" w:rsidRPr="00490DC0" w:rsidRDefault="00B23879" w:rsidP="006F4221">
            <w:pPr>
              <w:spacing w:before="120" w:after="120"/>
              <w:jc w:val="both"/>
            </w:pPr>
            <w:r w:rsidRPr="00B23879">
              <w:t>101 353.23 zł</w:t>
            </w:r>
          </w:p>
        </w:tc>
      </w:tr>
      <w:tr w:rsidR="00B23879" w:rsidRPr="00493F8C" w14:paraId="27B30DCF" w14:textId="77777777" w:rsidTr="006F4221">
        <w:tc>
          <w:tcPr>
            <w:tcW w:w="993" w:type="dxa"/>
            <w:vAlign w:val="center"/>
          </w:tcPr>
          <w:p w14:paraId="5CC7CD76" w14:textId="0B57F40B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10</w:t>
            </w:r>
          </w:p>
        </w:tc>
        <w:tc>
          <w:tcPr>
            <w:tcW w:w="5244" w:type="dxa"/>
          </w:tcPr>
          <w:p w14:paraId="78221988" w14:textId="733102F7" w:rsidR="00B23879" w:rsidRPr="00490DC0" w:rsidRDefault="00B23879" w:rsidP="006F4221">
            <w:pPr>
              <w:spacing w:before="40"/>
            </w:pPr>
            <w:r w:rsidRPr="00B23879">
              <w:t>PROGRESS Systemy Komputerowe Sp. z o.o.</w:t>
            </w:r>
          </w:p>
          <w:p w14:paraId="4F3A654D" w14:textId="76DBAB9C" w:rsidR="00B23879" w:rsidRPr="00490DC0" w:rsidRDefault="00B23879" w:rsidP="006F4221">
            <w:r w:rsidRPr="00B23879">
              <w:t>Al. Mickiewicza</w:t>
            </w:r>
            <w:r w:rsidRPr="00490DC0">
              <w:t xml:space="preserve"> </w:t>
            </w:r>
            <w:r w:rsidRPr="00B23879">
              <w:t>27</w:t>
            </w:r>
            <w:r w:rsidRPr="00490DC0">
              <w:t xml:space="preserve"> </w:t>
            </w:r>
          </w:p>
          <w:p w14:paraId="0E4D0E39" w14:textId="569A65C0" w:rsidR="00B23879" w:rsidRPr="00490DC0" w:rsidRDefault="00B23879" w:rsidP="006F4221">
            <w:pPr>
              <w:spacing w:after="40"/>
              <w:jc w:val="both"/>
            </w:pPr>
            <w:r w:rsidRPr="00B23879">
              <w:t>31-120</w:t>
            </w:r>
            <w:r w:rsidRPr="00490DC0">
              <w:t xml:space="preserve"> </w:t>
            </w:r>
            <w:r w:rsidRPr="00B23879">
              <w:t>Kraków</w:t>
            </w:r>
          </w:p>
        </w:tc>
        <w:tc>
          <w:tcPr>
            <w:tcW w:w="2835" w:type="dxa"/>
            <w:vAlign w:val="center"/>
          </w:tcPr>
          <w:p w14:paraId="3D274C9E" w14:textId="015DF7B9" w:rsidR="00B23879" w:rsidRPr="00490DC0" w:rsidRDefault="00B23879" w:rsidP="006F4221">
            <w:pPr>
              <w:spacing w:before="120" w:after="120"/>
              <w:jc w:val="both"/>
            </w:pPr>
            <w:r w:rsidRPr="00B23879">
              <w:t>113 580.94 zł</w:t>
            </w:r>
          </w:p>
        </w:tc>
      </w:tr>
      <w:tr w:rsidR="00B23879" w:rsidRPr="00493F8C" w14:paraId="077B8752" w14:textId="77777777" w:rsidTr="006F4221">
        <w:tc>
          <w:tcPr>
            <w:tcW w:w="993" w:type="dxa"/>
            <w:vAlign w:val="center"/>
          </w:tcPr>
          <w:p w14:paraId="0CF53852" w14:textId="7404EE83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11</w:t>
            </w:r>
          </w:p>
        </w:tc>
        <w:tc>
          <w:tcPr>
            <w:tcW w:w="5244" w:type="dxa"/>
          </w:tcPr>
          <w:p w14:paraId="367E598A" w14:textId="18337E84" w:rsidR="00B23879" w:rsidRPr="00490DC0" w:rsidRDefault="00B23879" w:rsidP="006F4221">
            <w:pPr>
              <w:spacing w:before="40"/>
            </w:pPr>
            <w:r w:rsidRPr="00B23879">
              <w:t xml:space="preserve">JMJ sp. </w:t>
            </w:r>
            <w:proofErr w:type="spellStart"/>
            <w:r w:rsidRPr="00B23879">
              <w:t>zo.o</w:t>
            </w:r>
            <w:proofErr w:type="spellEnd"/>
            <w:r w:rsidRPr="00B23879">
              <w:t>.</w:t>
            </w:r>
          </w:p>
          <w:p w14:paraId="283DC782" w14:textId="54B46104" w:rsidR="00B23879" w:rsidRPr="00490DC0" w:rsidRDefault="00B23879" w:rsidP="006F4221">
            <w:r w:rsidRPr="00B23879">
              <w:t>Śliwkowa</w:t>
            </w:r>
            <w:r w:rsidRPr="00490DC0">
              <w:t xml:space="preserve"> </w:t>
            </w:r>
            <w:r w:rsidRPr="00B23879">
              <w:t>1</w:t>
            </w:r>
            <w:r w:rsidRPr="00490DC0">
              <w:t xml:space="preserve"> </w:t>
            </w:r>
          </w:p>
          <w:p w14:paraId="651B8337" w14:textId="150639D3" w:rsidR="00B23879" w:rsidRPr="00490DC0" w:rsidRDefault="00B23879" w:rsidP="006F4221">
            <w:pPr>
              <w:spacing w:after="40"/>
              <w:jc w:val="both"/>
            </w:pPr>
            <w:r w:rsidRPr="00B23879">
              <w:t>78-100</w:t>
            </w:r>
            <w:r w:rsidRPr="00490DC0">
              <w:t xml:space="preserve"> </w:t>
            </w:r>
            <w:r w:rsidRPr="00B23879">
              <w:t>Niekanin</w:t>
            </w:r>
          </w:p>
        </w:tc>
        <w:tc>
          <w:tcPr>
            <w:tcW w:w="2835" w:type="dxa"/>
            <w:vAlign w:val="center"/>
          </w:tcPr>
          <w:p w14:paraId="6B85CFA3" w14:textId="31EA30A8" w:rsidR="00B23879" w:rsidRPr="00490DC0" w:rsidRDefault="00B23879" w:rsidP="006F4221">
            <w:pPr>
              <w:spacing w:before="120" w:after="120"/>
              <w:jc w:val="both"/>
            </w:pPr>
            <w:r w:rsidRPr="00B23879">
              <w:t>111 879.57 zł</w:t>
            </w:r>
          </w:p>
        </w:tc>
      </w:tr>
      <w:tr w:rsidR="00B23879" w:rsidRPr="00493F8C" w14:paraId="0BC5215F" w14:textId="77777777" w:rsidTr="006F4221">
        <w:tc>
          <w:tcPr>
            <w:tcW w:w="993" w:type="dxa"/>
            <w:vAlign w:val="center"/>
          </w:tcPr>
          <w:p w14:paraId="0059796C" w14:textId="5C625782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12</w:t>
            </w:r>
          </w:p>
        </w:tc>
        <w:tc>
          <w:tcPr>
            <w:tcW w:w="5244" w:type="dxa"/>
          </w:tcPr>
          <w:p w14:paraId="0393D64A" w14:textId="50DD36D4" w:rsidR="00B23879" w:rsidRPr="00490DC0" w:rsidRDefault="00B23879" w:rsidP="006F4221">
            <w:pPr>
              <w:spacing w:before="40"/>
            </w:pPr>
            <w:r w:rsidRPr="00B23879">
              <w:t>X3D sp. z o.o.</w:t>
            </w:r>
          </w:p>
          <w:p w14:paraId="5990953F" w14:textId="6254FEC2" w:rsidR="00B23879" w:rsidRPr="00490DC0" w:rsidRDefault="00F064A1" w:rsidP="006F4221">
            <w:r>
              <w:t>Ceynowy</w:t>
            </w:r>
            <w:r w:rsidR="00B23879" w:rsidRPr="00490DC0">
              <w:t xml:space="preserve"> </w:t>
            </w:r>
            <w:r w:rsidR="00B23879" w:rsidRPr="00B23879">
              <w:t>2</w:t>
            </w:r>
            <w:r>
              <w:t>1</w:t>
            </w:r>
            <w:r w:rsidR="00B23879" w:rsidRPr="00490DC0">
              <w:t xml:space="preserve"> </w:t>
            </w:r>
          </w:p>
          <w:p w14:paraId="1ABA7B39" w14:textId="30A3D19A" w:rsidR="00B23879" w:rsidRPr="00490DC0" w:rsidRDefault="00B23879" w:rsidP="006F4221">
            <w:pPr>
              <w:spacing w:after="40"/>
              <w:jc w:val="both"/>
            </w:pPr>
            <w:r w:rsidRPr="00B23879">
              <w:t>77-100</w:t>
            </w:r>
            <w:r w:rsidRPr="00490DC0">
              <w:t xml:space="preserve"> </w:t>
            </w:r>
            <w:proofErr w:type="spellStart"/>
            <w:r w:rsidRPr="00B23879">
              <w:t>Bytow</w:t>
            </w:r>
            <w:proofErr w:type="spellEnd"/>
          </w:p>
        </w:tc>
        <w:tc>
          <w:tcPr>
            <w:tcW w:w="2835" w:type="dxa"/>
            <w:vAlign w:val="center"/>
          </w:tcPr>
          <w:p w14:paraId="7F160B86" w14:textId="5A7DC348" w:rsidR="00B23879" w:rsidRPr="00490DC0" w:rsidRDefault="00B23879" w:rsidP="006F4221">
            <w:pPr>
              <w:spacing w:before="120" w:after="120"/>
              <w:jc w:val="both"/>
            </w:pPr>
            <w:r w:rsidRPr="00B23879">
              <w:t>136 328.28 zł</w:t>
            </w:r>
          </w:p>
        </w:tc>
      </w:tr>
      <w:tr w:rsidR="00B23879" w:rsidRPr="00493F8C" w14:paraId="54B3EE45" w14:textId="77777777" w:rsidTr="006F4221">
        <w:tc>
          <w:tcPr>
            <w:tcW w:w="993" w:type="dxa"/>
            <w:vAlign w:val="center"/>
          </w:tcPr>
          <w:p w14:paraId="25B97D3F" w14:textId="51723904" w:rsidR="00B23879" w:rsidRPr="00490DC0" w:rsidRDefault="00B23879" w:rsidP="006F4221">
            <w:pPr>
              <w:spacing w:before="120" w:after="120"/>
              <w:jc w:val="center"/>
            </w:pPr>
            <w:r w:rsidRPr="00B23879">
              <w:t>13</w:t>
            </w:r>
          </w:p>
        </w:tc>
        <w:tc>
          <w:tcPr>
            <w:tcW w:w="5244" w:type="dxa"/>
          </w:tcPr>
          <w:p w14:paraId="5806966D" w14:textId="3DADC173" w:rsidR="00B23879" w:rsidRPr="00490DC0" w:rsidRDefault="00B23879" w:rsidP="006F4221">
            <w:pPr>
              <w:spacing w:before="40"/>
            </w:pPr>
            <w:r w:rsidRPr="00B23879">
              <w:t xml:space="preserve">Web-Profit Maciej </w:t>
            </w:r>
            <w:proofErr w:type="spellStart"/>
            <w:r w:rsidRPr="00B23879">
              <w:t>Kuźlik</w:t>
            </w:r>
            <w:proofErr w:type="spellEnd"/>
          </w:p>
          <w:p w14:paraId="0FC5CAD0" w14:textId="033BB8E9" w:rsidR="00B23879" w:rsidRPr="00490DC0" w:rsidRDefault="00B23879" w:rsidP="006F4221">
            <w:r w:rsidRPr="00B23879">
              <w:t>Spokojna</w:t>
            </w:r>
            <w:r w:rsidRPr="00490DC0">
              <w:t xml:space="preserve"> </w:t>
            </w:r>
            <w:r w:rsidRPr="00B23879">
              <w:t>18</w:t>
            </w:r>
            <w:r w:rsidRPr="00490DC0">
              <w:t xml:space="preserve"> </w:t>
            </w:r>
          </w:p>
          <w:p w14:paraId="320240AA" w14:textId="6F8A9882" w:rsidR="00B23879" w:rsidRPr="00490DC0" w:rsidRDefault="00B23879" w:rsidP="006F4221">
            <w:pPr>
              <w:spacing w:after="40"/>
              <w:jc w:val="both"/>
            </w:pPr>
            <w:r w:rsidRPr="00B23879">
              <w:t>41-940</w:t>
            </w:r>
            <w:r w:rsidRPr="00490DC0">
              <w:t xml:space="preserve"> </w:t>
            </w:r>
            <w:r w:rsidRPr="00B23879">
              <w:t>Piekary Śląskie</w:t>
            </w:r>
          </w:p>
        </w:tc>
        <w:tc>
          <w:tcPr>
            <w:tcW w:w="2835" w:type="dxa"/>
            <w:vAlign w:val="center"/>
          </w:tcPr>
          <w:p w14:paraId="1B778EF4" w14:textId="1699F042" w:rsidR="00B23879" w:rsidRPr="00490DC0" w:rsidRDefault="00B23879" w:rsidP="006F4221">
            <w:pPr>
              <w:spacing w:before="120" w:after="120"/>
              <w:jc w:val="both"/>
            </w:pPr>
            <w:r w:rsidRPr="00B23879">
              <w:t>102 151.50 zł</w:t>
            </w:r>
          </w:p>
        </w:tc>
      </w:tr>
    </w:tbl>
    <w:p w14:paraId="03AD6B8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51121" w14:textId="77777777" w:rsidR="00544943" w:rsidRDefault="00544943">
      <w:r>
        <w:separator/>
      </w:r>
    </w:p>
  </w:endnote>
  <w:endnote w:type="continuationSeparator" w:id="0">
    <w:p w14:paraId="6D84CDAB" w14:textId="77777777" w:rsidR="00544943" w:rsidRDefault="0054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EA9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DFDC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CDA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0BE69F">
        <v:line id="_x0000_s1025" style="position:absolute;left:0;text-align:left;z-index:251657728" from="-3.85pt,8.7pt" to="455.15pt,8.7pt"/>
      </w:pict>
    </w:r>
  </w:p>
  <w:p w14:paraId="6C9794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91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30E43" w14:textId="77777777" w:rsidR="009F189D" w:rsidRDefault="009F189D">
    <w:pPr>
      <w:pStyle w:val="Stopka"/>
      <w:tabs>
        <w:tab w:val="clear" w:pos="4536"/>
      </w:tabs>
      <w:jc w:val="center"/>
    </w:pPr>
  </w:p>
  <w:p w14:paraId="5CA70B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B102A" w14:textId="77777777" w:rsidR="00544943" w:rsidRDefault="00544943">
      <w:r>
        <w:separator/>
      </w:r>
    </w:p>
  </w:footnote>
  <w:footnote w:type="continuationSeparator" w:id="0">
    <w:p w14:paraId="2E08F963" w14:textId="77777777" w:rsidR="00544943" w:rsidRDefault="00544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4F34A" w14:textId="77777777" w:rsidR="00B23879" w:rsidRDefault="00B238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5086A" w14:textId="77777777" w:rsidR="00B23879" w:rsidRDefault="00B238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83414" w14:textId="77777777" w:rsidR="00B23879" w:rsidRDefault="00B238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D8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75D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44943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23879"/>
    <w:rsid w:val="00C236D3"/>
    <w:rsid w:val="00C659E2"/>
    <w:rsid w:val="00CB0802"/>
    <w:rsid w:val="00CE449F"/>
    <w:rsid w:val="00D20908"/>
    <w:rsid w:val="00D665F5"/>
    <w:rsid w:val="00D7128F"/>
    <w:rsid w:val="00EA3476"/>
    <w:rsid w:val="00F064A1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1A7F4"/>
  <w15:chartTrackingRefBased/>
  <w15:docId w15:val="{860F9D91-1B71-44E8-B557-417699B33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2026-11-02T11:40:00Z</cp:lastPrinted>
  <dcterms:created xsi:type="dcterms:W3CDTF">2026-11-02T11:41:00Z</dcterms:created>
  <dcterms:modified xsi:type="dcterms:W3CDTF">2026-11-02T11:41:00Z</dcterms:modified>
</cp:coreProperties>
</file>