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3779" w:rsidRPr="003C3779" w:rsidRDefault="003C3779" w:rsidP="003C3779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 w:rsidRPr="003C3779">
        <w:rPr>
          <w:rFonts w:ascii="Arial" w:hAnsi="Arial" w:cs="Arial"/>
          <w:noProof/>
          <w:sz w:val="24"/>
        </w:rPr>
        <w:drawing>
          <wp:inline distT="0" distB="0" distL="0" distR="0">
            <wp:extent cx="3933825" cy="781050"/>
            <wp:effectExtent l="0" t="0" r="0" b="0"/>
            <wp:docPr id="3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779" w:rsidRPr="003C3779" w:rsidRDefault="003C3779" w:rsidP="003C3779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0" b="0"/>
                <wp:wrapTopAndBottom/>
                <wp:docPr id="1" name="Dowolny kształt: kształ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779" w:rsidRPr="00377195" w:rsidRDefault="003C3779" w:rsidP="003C377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1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3C3779" w:rsidRPr="00377195" w:rsidRDefault="003C3779" w:rsidP="003C377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3C3779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3C3779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3C3779" w:rsidRDefault="003C3779" w:rsidP="003C3779">
      <w:pPr>
        <w:rPr>
          <w:b/>
          <w:sz w:val="24"/>
          <w:szCs w:val="24"/>
        </w:rPr>
      </w:pPr>
    </w:p>
    <w:p w:rsidR="003B5358" w:rsidRDefault="003B5358" w:rsidP="003B5358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3B5358" w:rsidRDefault="003B5358" w:rsidP="003B5358"/>
    <w:p w:rsidR="003B5358" w:rsidRDefault="003B5358" w:rsidP="003B5358">
      <w:pPr>
        <w:tabs>
          <w:tab w:val="left" w:pos="0"/>
        </w:tabs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3B5358" w:rsidRDefault="003B5358" w:rsidP="003B5358">
      <w:pPr>
        <w:tabs>
          <w:tab w:val="left" w:pos="0"/>
        </w:tabs>
        <w:jc w:val="center"/>
        <w:rPr>
          <w:b/>
          <w:color w:val="000000"/>
        </w:rPr>
      </w:pPr>
    </w:p>
    <w:p w:rsidR="003B5358" w:rsidRPr="00CF7EED" w:rsidRDefault="003B5358" w:rsidP="003B5358">
      <w:pPr>
        <w:tabs>
          <w:tab w:val="right" w:pos="9000"/>
        </w:tabs>
      </w:pPr>
      <w:r w:rsidRPr="00CF7EED">
        <w:t>NAZWA WYKONAWCY: …………………………………………………….</w:t>
      </w:r>
    </w:p>
    <w:p w:rsidR="003B5358" w:rsidRPr="00F3134E" w:rsidRDefault="003B5358" w:rsidP="003B5358">
      <w:pPr>
        <w:tabs>
          <w:tab w:val="right" w:pos="9000"/>
        </w:tabs>
      </w:pPr>
      <w:r w:rsidRPr="00CF7EED">
        <w:t>ADRES</w:t>
      </w:r>
      <w:r w:rsidRPr="00F3134E">
        <w:t xml:space="preserve">:…………………………………………………………………………. </w:t>
      </w:r>
    </w:p>
    <w:p w:rsidR="003B5358" w:rsidRPr="00F3134E" w:rsidRDefault="003B5358" w:rsidP="003B5358">
      <w:pPr>
        <w:tabs>
          <w:tab w:val="left" w:pos="0"/>
        </w:tabs>
        <w:jc w:val="both"/>
      </w:pPr>
      <w:r w:rsidRPr="00F3134E">
        <w:rPr>
          <w:color w:val="000000"/>
        </w:rPr>
        <w:t xml:space="preserve">Składając ofertę w postępowaniu o udzielenie zamówienia publicznego w trybie </w:t>
      </w:r>
      <w:r w:rsidRPr="00F3134E">
        <w:t xml:space="preserve">przetarg nieograniczony </w:t>
      </w:r>
      <w:r w:rsidRPr="00F3134E">
        <w:rPr>
          <w:color w:val="000000"/>
        </w:rPr>
        <w:t xml:space="preserve">na: </w:t>
      </w:r>
      <w:r w:rsidR="00BA7FD4" w:rsidRPr="00BA7FD4">
        <w:rPr>
          <w:b/>
        </w:rPr>
        <w:t>Usługa organizacji wizyt studyjnych dla studentów i dydaktyków w ramach projektu KOMPAS AGH - KC-DE-zp.25.508.2026</w:t>
      </w:r>
      <w:bookmarkStart w:id="0" w:name="_GoBack"/>
      <w:bookmarkEnd w:id="0"/>
      <w:r w:rsidRPr="00F3134E">
        <w:rPr>
          <w:b/>
        </w:rPr>
        <w:t xml:space="preserve">, </w:t>
      </w:r>
      <w:r w:rsidRPr="00F3134E">
        <w:t>oświadczamy, że w ciągu ostatnich 3 lat przed upływem terminu składania ofert zrealizowaliśmy następujące zamówienia: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2090"/>
        <w:gridCol w:w="2054"/>
        <w:gridCol w:w="1188"/>
        <w:gridCol w:w="1621"/>
        <w:gridCol w:w="1619"/>
      </w:tblGrid>
      <w:tr w:rsidR="003B5358" w:rsidTr="00015861">
        <w:trPr>
          <w:cantSplit/>
          <w:trHeight w:val="761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F3134E">
              <w:rPr>
                <w:b/>
              </w:rPr>
              <w:t>L.p</w:t>
            </w:r>
            <w:proofErr w:type="spellEnd"/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Przedmiot usługi</w:t>
            </w:r>
            <w:r w:rsidRPr="00F3134E">
              <w:rPr>
                <w:rStyle w:val="Odwoanieprzypisudolnego"/>
                <w:b/>
              </w:rPr>
              <w:footnoteReference w:id="1"/>
            </w:r>
          </w:p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Data wykonania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>Ilość uczestników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 xml:space="preserve">Czas trwania </w:t>
            </w:r>
            <w:r w:rsidR="00EB3D9C">
              <w:rPr>
                <w:b/>
              </w:rPr>
              <w:t>wyjazdu</w:t>
            </w: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 xml:space="preserve">Odbiorca usługi </w:t>
            </w:r>
          </w:p>
          <w:p w:rsidR="003B5358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(nazwa, adres)</w:t>
            </w:r>
          </w:p>
        </w:tc>
      </w:tr>
      <w:tr w:rsidR="003B5358" w:rsidTr="00015861">
        <w:trPr>
          <w:cantSplit/>
          <w:trHeight w:hRule="exact" w:val="273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3B5358" w:rsidTr="00015861">
        <w:trPr>
          <w:cantSplit/>
          <w:trHeight w:val="736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97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3B5358" w:rsidRDefault="003B5358" w:rsidP="003B5358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</w:t>
      </w:r>
    </w:p>
    <w:p w:rsidR="000A1295" w:rsidRDefault="000A1295" w:rsidP="000A1295"/>
    <w:p w:rsidR="003B5358" w:rsidRPr="00CE3D23" w:rsidRDefault="000A1295" w:rsidP="000A1295">
      <w:pPr>
        <w:jc w:val="both"/>
      </w:pPr>
      <w:r w:rsidRPr="000A1295">
        <w:rPr>
          <w:b/>
          <w:color w:val="FF0000"/>
        </w:rPr>
        <w:t>Dokument należy sporządzić w postaci elektronicznej i podpisać kwalifikowanym podpisem elektronicznym lub podpisem zaufanym lub podpisem osobistym.</w:t>
      </w:r>
    </w:p>
    <w:p w:rsidR="00F213FB" w:rsidRPr="003B5358" w:rsidRDefault="00F213FB" w:rsidP="003B5358"/>
    <w:sectPr w:rsidR="00F213FB" w:rsidRPr="003B53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4EB9" w:rsidRDefault="00224EB9">
      <w:r>
        <w:separator/>
      </w:r>
    </w:p>
  </w:endnote>
  <w:endnote w:type="continuationSeparator" w:id="0">
    <w:p w:rsidR="00224EB9" w:rsidRDefault="00224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4EB9" w:rsidRDefault="00224EB9">
      <w:r>
        <w:separator/>
      </w:r>
    </w:p>
  </w:footnote>
  <w:footnote w:type="continuationSeparator" w:id="0">
    <w:p w:rsidR="00224EB9" w:rsidRDefault="00224EB9">
      <w:r>
        <w:continuationSeparator/>
      </w:r>
    </w:p>
  </w:footnote>
  <w:footnote w:id="1">
    <w:p w:rsidR="003B5358" w:rsidRPr="00CF7EED" w:rsidRDefault="003B5358" w:rsidP="003B5358">
      <w:pPr>
        <w:jc w:val="both"/>
        <w:rPr>
          <w:sz w:val="16"/>
          <w:szCs w:val="16"/>
        </w:rPr>
      </w:pPr>
      <w:r>
        <w:rPr>
          <w:vertAlign w:val="superscript"/>
        </w:rPr>
        <w:t>1</w:t>
      </w:r>
      <w:r>
        <w:t xml:space="preserve"> </w:t>
      </w:r>
      <w:r w:rsidRPr="00CF7EED">
        <w:rPr>
          <w:sz w:val="16"/>
          <w:szCs w:val="16"/>
        </w:rPr>
        <w:t>należy podać wszystkie informacje, pozwalające jednoznacznie stwierdzić czy wykonawca spełnia warunek określony w pkt. 8.</w:t>
      </w:r>
      <w:r>
        <w:rPr>
          <w:sz w:val="16"/>
          <w:szCs w:val="16"/>
        </w:rPr>
        <w:t>1</w:t>
      </w:r>
      <w:r w:rsidRPr="00CF7EED">
        <w:rPr>
          <w:sz w:val="16"/>
          <w:szCs w:val="16"/>
        </w:rPr>
        <w:t>. SWZ</w:t>
      </w:r>
      <w:r>
        <w:rPr>
          <w:sz w:val="16"/>
          <w:szCs w:val="16"/>
        </w:rPr>
        <w:t>.</w:t>
      </w:r>
      <w:r w:rsidRPr="00CF7EED">
        <w:rPr>
          <w:sz w:val="16"/>
          <w:szCs w:val="16"/>
        </w:rPr>
        <w:t xml:space="preserve"> </w:t>
      </w:r>
    </w:p>
    <w:p w:rsidR="003B5358" w:rsidRDefault="003B5358" w:rsidP="003B5358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522"/>
    <w:rsid w:val="00041B0C"/>
    <w:rsid w:val="00082E0F"/>
    <w:rsid w:val="000A1295"/>
    <w:rsid w:val="000C359F"/>
    <w:rsid w:val="000F2B06"/>
    <w:rsid w:val="00210E8E"/>
    <w:rsid w:val="00224EB9"/>
    <w:rsid w:val="00276C10"/>
    <w:rsid w:val="003646F6"/>
    <w:rsid w:val="003B5358"/>
    <w:rsid w:val="003C3779"/>
    <w:rsid w:val="00544C44"/>
    <w:rsid w:val="00677513"/>
    <w:rsid w:val="00702A72"/>
    <w:rsid w:val="009D5EBD"/>
    <w:rsid w:val="00A47116"/>
    <w:rsid w:val="00AF62CC"/>
    <w:rsid w:val="00B16522"/>
    <w:rsid w:val="00BA7FD4"/>
    <w:rsid w:val="00C049BA"/>
    <w:rsid w:val="00C254C7"/>
    <w:rsid w:val="00C34B2E"/>
    <w:rsid w:val="00D11BC3"/>
    <w:rsid w:val="00DD17E7"/>
    <w:rsid w:val="00DD5BF2"/>
    <w:rsid w:val="00E63C42"/>
    <w:rsid w:val="00EB3D9C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B08653-C63C-450E-9DEE-C68587100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53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63C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3C4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B535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B5358"/>
  </w:style>
  <w:style w:type="character" w:styleId="Odwoanieprzypisudolnego">
    <w:name w:val="footnote reference"/>
    <w:uiPriority w:val="99"/>
    <w:semiHidden/>
    <w:unhideWhenUsed/>
    <w:rsid w:val="003B5358"/>
    <w:rPr>
      <w:vertAlign w:val="superscript"/>
    </w:rPr>
  </w:style>
  <w:style w:type="paragraph" w:customStyle="1" w:styleId="Gwka">
    <w:name w:val="Główka"/>
    <w:basedOn w:val="Normalny"/>
    <w:rsid w:val="003B5358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2026-10-08T10:43:00Z</dcterms:created>
  <dcterms:modified xsi:type="dcterms:W3CDTF">2026-10-08T10:43:00Z</dcterms:modified>
</cp:coreProperties>
</file>