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394" w:rsidRDefault="008D2AB8" w:rsidP="00801394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801394">
        <w:rPr>
          <w:rFonts w:ascii="Verdana" w:hAnsi="Verdana"/>
          <w:sz w:val="18"/>
          <w:szCs w:val="18"/>
        </w:rPr>
        <w:t>Załącznik nr 1</w:t>
      </w:r>
    </w:p>
    <w:p w:rsidR="00801394" w:rsidRDefault="00801394" w:rsidP="0080139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801394" w:rsidRDefault="00801394" w:rsidP="0080139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01394" w:rsidRDefault="00801394" w:rsidP="00801394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:rsidR="00801394" w:rsidRDefault="00801394" w:rsidP="00801394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- Hutnicza</w:t>
      </w:r>
    </w:p>
    <w:p w:rsidR="00801394" w:rsidRDefault="00801394" w:rsidP="00801394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im. Stanisława Staszica w Krakowie</w:t>
      </w:r>
    </w:p>
    <w:p w:rsidR="00801394" w:rsidRDefault="00801394" w:rsidP="00801394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801394" w:rsidRDefault="00801394" w:rsidP="00801394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:rsidR="00801394" w:rsidRDefault="00801394" w:rsidP="00801394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801394" w:rsidRDefault="008D2AB8" w:rsidP="00801394">
      <w:pPr>
        <w:pStyle w:val="Nagwek3"/>
        <w:jc w:val="both"/>
        <w:rPr>
          <w:rFonts w:ascii="Verdana" w:hAnsi="Verdana"/>
          <w:sz w:val="18"/>
          <w:szCs w:val="18"/>
        </w:rPr>
      </w:pPr>
      <w:r w:rsidRPr="008013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55255" w:rsidRPr="00801394">
        <w:rPr>
          <w:rFonts w:ascii="Verdana" w:hAnsi="Verdana"/>
          <w:sz w:val="18"/>
          <w:szCs w:val="18"/>
        </w:rPr>
        <w:t xml:space="preserve">Dostawa 4 </w:t>
      </w:r>
      <w:proofErr w:type="spellStart"/>
      <w:r w:rsidR="00155255" w:rsidRPr="00801394">
        <w:rPr>
          <w:rFonts w:ascii="Verdana" w:hAnsi="Verdana"/>
          <w:sz w:val="18"/>
          <w:szCs w:val="18"/>
        </w:rPr>
        <w:t>szt</w:t>
      </w:r>
      <w:proofErr w:type="spellEnd"/>
      <w:r w:rsidR="00155255" w:rsidRPr="00801394">
        <w:rPr>
          <w:rFonts w:ascii="Verdana" w:hAnsi="Verdana"/>
          <w:sz w:val="18"/>
          <w:szCs w:val="18"/>
        </w:rPr>
        <w:t xml:space="preserve"> laptopów - KC-DE-zp.25.475.2026</w:t>
      </w:r>
      <w:r w:rsidRPr="00801394">
        <w:rPr>
          <w:rFonts w:ascii="Verdana" w:hAnsi="Verdana"/>
          <w:sz w:val="18"/>
          <w:szCs w:val="18"/>
        </w:rPr>
        <w:t>, oferuję realizację przedmiotu zamówienia, zgodnie z zasadami określonymi w specyfikacji istotnych warunków zamówienia.</w:t>
      </w:r>
    </w:p>
    <w:p w:rsidR="008D2AB8" w:rsidRPr="00801394" w:rsidRDefault="008D2AB8" w:rsidP="00801394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985"/>
        <w:gridCol w:w="850"/>
        <w:gridCol w:w="1276"/>
        <w:gridCol w:w="1134"/>
        <w:gridCol w:w="709"/>
        <w:gridCol w:w="1615"/>
      </w:tblGrid>
      <w:tr w:rsidR="00AC14D3" w:rsidTr="00BD20B2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 model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AC14D3" w:rsidTr="00BD20B2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C14D3" w:rsidTr="00BD20B2">
        <w:trPr>
          <w:trHeight w:val="45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Laptop </w:t>
            </w:r>
            <w:r w:rsidR="00F60BB2">
              <w:rPr>
                <w:rFonts w:ascii="Verdana" w:hAnsi="Verdana"/>
                <w:sz w:val="18"/>
                <w:szCs w:val="18"/>
              </w:rPr>
              <w:t xml:space="preserve">typu A 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F60BB2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  <w:r w:rsidR="00AC14D3"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AC14D3" w:rsidTr="00BD20B2">
        <w:trPr>
          <w:trHeight w:val="53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F60BB2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Laptop typu B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F60BB2" w:rsidP="00FB44EE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AC14D3" w:rsidTr="00FB44EE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Pr="00BD20B2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b/>
                <w:sz w:val="18"/>
                <w:szCs w:val="18"/>
              </w:rPr>
            </w:pPr>
          </w:p>
          <w:p w:rsidR="00AC14D3" w:rsidRDefault="00AC14D3" w:rsidP="00FB44EE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D20B2">
              <w:rPr>
                <w:rFonts w:ascii="Verdana" w:hAnsi="Verdana"/>
                <w:b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AC14D3" w:rsidTr="00FB44EE">
        <w:trPr>
          <w:trHeight w:val="163"/>
        </w:trPr>
        <w:tc>
          <w:tcPr>
            <w:tcW w:w="6517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:rsidR="00AC14D3" w:rsidRDefault="00AC14D3" w:rsidP="00FB44EE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C14D3" w:rsidRDefault="00AC14D3" w:rsidP="00FB44EE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BD20B2" w:rsidRDefault="00BD20B2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D20B2" w:rsidRPr="00BD20B2" w:rsidRDefault="00BD20B2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D20B2">
        <w:rPr>
          <w:rFonts w:ascii="Verdana" w:hAnsi="Verdana"/>
          <w:b/>
          <w:sz w:val="18"/>
          <w:szCs w:val="18"/>
        </w:rPr>
        <w:t xml:space="preserve">Termin realizacji umowy: ………. dni od daty podpisania umowy* </w:t>
      </w:r>
      <w:r w:rsidRPr="00BD20B2">
        <w:rPr>
          <w:rFonts w:ascii="Verdana" w:hAnsi="Verdana"/>
          <w:b/>
          <w:sz w:val="18"/>
          <w:szCs w:val="18"/>
          <w:highlight w:val="yellow"/>
        </w:rPr>
        <w:t>/kryterium oceny ofert/</w:t>
      </w:r>
    </w:p>
    <w:p w:rsidR="00BD20B2" w:rsidRDefault="00BD20B2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D20B2">
        <w:rPr>
          <w:rFonts w:ascii="Verdana" w:hAnsi="Verdana"/>
          <w:sz w:val="18"/>
          <w:szCs w:val="18"/>
        </w:rPr>
        <w:t>*W przypadku nie podania terminu realizacji, Zamawiający przyjmie maksymalny termin</w:t>
      </w:r>
      <w:r w:rsidRPr="00BD20B2">
        <w:rPr>
          <w:rFonts w:ascii="Verdana" w:hAnsi="Verdana"/>
          <w:b/>
          <w:sz w:val="18"/>
          <w:szCs w:val="18"/>
        </w:rPr>
        <w:t xml:space="preserve"> </w:t>
      </w:r>
      <w:r w:rsidRPr="00BD20B2">
        <w:rPr>
          <w:rFonts w:ascii="Verdana" w:hAnsi="Verdana"/>
          <w:sz w:val="18"/>
          <w:szCs w:val="18"/>
        </w:rPr>
        <w:t>realizacji wskazany w SWZ.</w:t>
      </w:r>
      <w:r w:rsidRPr="00BD20B2">
        <w:rPr>
          <w:rFonts w:ascii="Verdana" w:hAnsi="Verdana"/>
          <w:b/>
          <w:sz w:val="18"/>
          <w:szCs w:val="18"/>
        </w:rPr>
        <w:t xml:space="preserve">  </w:t>
      </w:r>
    </w:p>
    <w:p w:rsidR="000E442F" w:rsidRDefault="00801394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</w:t>
      </w:r>
      <w:r w:rsidR="00F60BB2">
        <w:rPr>
          <w:rFonts w:ascii="Verdana" w:hAnsi="Verdana"/>
          <w:b/>
          <w:sz w:val="18"/>
          <w:szCs w:val="18"/>
        </w:rPr>
        <w:t xml:space="preserve">producenta </w:t>
      </w:r>
      <w:r>
        <w:rPr>
          <w:rFonts w:ascii="Verdana" w:hAnsi="Verdana"/>
          <w:b/>
          <w:sz w:val="18"/>
          <w:szCs w:val="18"/>
        </w:rPr>
        <w:t>wynosi:</w:t>
      </w:r>
    </w:p>
    <w:p w:rsidR="00801394" w:rsidRDefault="000E442F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dla laptopa A -</w:t>
      </w:r>
      <w:r w:rsidR="00801394">
        <w:rPr>
          <w:rFonts w:ascii="Verdana" w:hAnsi="Verdana"/>
          <w:b/>
          <w:sz w:val="18"/>
          <w:szCs w:val="18"/>
        </w:rPr>
        <w:t xml:space="preserve"> </w:t>
      </w:r>
      <w:r w:rsidR="00F60BB2">
        <w:rPr>
          <w:rFonts w:ascii="Verdana" w:hAnsi="Verdana"/>
          <w:b/>
          <w:sz w:val="18"/>
          <w:szCs w:val="18"/>
        </w:rPr>
        <w:t>36</w:t>
      </w:r>
      <w:r w:rsidR="00801394">
        <w:rPr>
          <w:rFonts w:ascii="Verdana" w:hAnsi="Verdana"/>
          <w:sz w:val="18"/>
          <w:szCs w:val="18"/>
        </w:rPr>
        <w:t xml:space="preserve"> </w:t>
      </w:r>
      <w:r w:rsidR="00801394">
        <w:rPr>
          <w:rFonts w:ascii="Verdana" w:hAnsi="Verdana"/>
          <w:b/>
          <w:bCs/>
          <w:sz w:val="18"/>
          <w:szCs w:val="18"/>
        </w:rPr>
        <w:t>miesi</w:t>
      </w:r>
      <w:r>
        <w:rPr>
          <w:rFonts w:ascii="Verdana" w:hAnsi="Verdana"/>
          <w:b/>
          <w:bCs/>
          <w:sz w:val="18"/>
          <w:szCs w:val="18"/>
        </w:rPr>
        <w:t>ęcy</w:t>
      </w:r>
    </w:p>
    <w:p w:rsidR="000E442F" w:rsidRDefault="000E442F" w:rsidP="00BD20B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dla laptopa B – 12 miesięcy</w:t>
      </w:r>
      <w:bookmarkStart w:id="0" w:name="_GoBack"/>
      <w:bookmarkEnd w:id="0"/>
    </w:p>
    <w:p w:rsidR="00801394" w:rsidRDefault="00801394" w:rsidP="0080139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801394" w:rsidRDefault="00801394" w:rsidP="0080139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:rsidR="00801394" w:rsidRDefault="00801394" w:rsidP="00801394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01394" w:rsidRDefault="00801394" w:rsidP="00801394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801394" w:rsidRDefault="00801394" w:rsidP="0080139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801394" w:rsidRDefault="00801394" w:rsidP="008013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801394" w:rsidRDefault="00801394" w:rsidP="0080139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01394" w:rsidRDefault="00801394" w:rsidP="00801394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01394" w:rsidRDefault="00801394" w:rsidP="00801394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1394" w:rsidRDefault="00801394" w:rsidP="0080139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1394" w:rsidTr="00FB44E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94" w:rsidRDefault="00801394" w:rsidP="00FB44E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1394" w:rsidRDefault="00801394" w:rsidP="00FB44E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801394" w:rsidRDefault="00801394" w:rsidP="00FB44E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1394" w:rsidRDefault="00801394" w:rsidP="00FB44E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801394" w:rsidTr="00FB44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01394" w:rsidTr="00FB44E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1394" w:rsidRDefault="00801394" w:rsidP="00FB44E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01394" w:rsidRDefault="00801394" w:rsidP="0080139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801394" w:rsidRDefault="00801394" w:rsidP="00801394">
      <w:pPr>
        <w:pStyle w:val="Nagwek1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:rsidR="00801394" w:rsidRDefault="00801394" w:rsidP="0080139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801394" w:rsidRDefault="00801394" w:rsidP="0080139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801394" w:rsidRDefault="00801394" w:rsidP="0080139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801394" w:rsidRDefault="00801394" w:rsidP="0080139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:rsidR="00801394" w:rsidRDefault="00801394" w:rsidP="00801394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01394" w:rsidRPr="00770DA1" w:rsidRDefault="00801394" w:rsidP="00801394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770DA1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01394" w:rsidRPr="00770DA1" w:rsidRDefault="00801394" w:rsidP="00801394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801394" w:rsidRPr="00770DA1" w:rsidRDefault="00801394" w:rsidP="00801394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770DA1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publicznych.</w:t>
      </w:r>
    </w:p>
    <w:p w:rsidR="00801394" w:rsidRDefault="00801394" w:rsidP="00801394">
      <w:pPr>
        <w:jc w:val="both"/>
        <w:rPr>
          <w:rFonts w:ascii="Verdana" w:hAnsi="Verdana"/>
          <w:sz w:val="18"/>
          <w:szCs w:val="18"/>
        </w:rPr>
      </w:pPr>
    </w:p>
    <w:p w:rsidR="00801394" w:rsidRDefault="00801394" w:rsidP="0080139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:rsidR="00801394" w:rsidRDefault="00801394" w:rsidP="0080139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801394" w:rsidRDefault="00801394" w:rsidP="0080139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801394" w:rsidRDefault="00801394" w:rsidP="0080139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801394" w:rsidRDefault="00801394" w:rsidP="0080139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801394" w:rsidRDefault="00801394" w:rsidP="00801394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801394" w:rsidRDefault="00801394" w:rsidP="0080139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801394" w:rsidRDefault="00801394" w:rsidP="0080139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694" w:rsidRDefault="00C34694">
      <w:r>
        <w:separator/>
      </w:r>
    </w:p>
  </w:endnote>
  <w:endnote w:type="continuationSeparator" w:id="0">
    <w:p w:rsidR="00C34694" w:rsidRDefault="00C3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255" w:rsidRDefault="00155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255" w:rsidRDefault="00155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694" w:rsidRDefault="00C34694">
      <w:r>
        <w:separator/>
      </w:r>
    </w:p>
  </w:footnote>
  <w:footnote w:type="continuationSeparator" w:id="0">
    <w:p w:rsidR="00C34694" w:rsidRDefault="00C34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255" w:rsidRDefault="00155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255" w:rsidRDefault="00155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694"/>
    <w:rsid w:val="00012286"/>
    <w:rsid w:val="000704FC"/>
    <w:rsid w:val="00071CCC"/>
    <w:rsid w:val="000B731D"/>
    <w:rsid w:val="000D6134"/>
    <w:rsid w:val="000E09C7"/>
    <w:rsid w:val="000E442F"/>
    <w:rsid w:val="000F6589"/>
    <w:rsid w:val="00106636"/>
    <w:rsid w:val="00116EC6"/>
    <w:rsid w:val="00155255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139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14D3"/>
    <w:rsid w:val="00B774DC"/>
    <w:rsid w:val="00BD20B2"/>
    <w:rsid w:val="00C3469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0BB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65B10"/>
  <w15:chartTrackingRefBased/>
  <w15:docId w15:val="{EA285460-4A56-40B5-9FDB-10C2DDF89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DE1A9-053B-4794-B15C-D8BA7EBD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584</Words>
  <Characters>4750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2026-10-09T12:00:00Z</dcterms:created>
  <dcterms:modified xsi:type="dcterms:W3CDTF">2026-10-14T10:43:00Z</dcterms:modified>
</cp:coreProperties>
</file>