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40760E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40760E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0760E" w:rsidRPr="0040760E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40760E" w:rsidRPr="0040760E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0760E" w:rsidRPr="0040760E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40760E" w:rsidRPr="0040760E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40760E" w:rsidRPr="0040760E">
        <w:rPr>
          <w:rFonts w:ascii="Arial" w:hAnsi="Arial" w:cs="Arial"/>
          <w:b/>
        </w:rPr>
        <w:t xml:space="preserve">Dostawa 4 </w:t>
      </w:r>
      <w:proofErr w:type="spellStart"/>
      <w:r w:rsidR="0040760E" w:rsidRPr="0040760E">
        <w:rPr>
          <w:rFonts w:ascii="Arial" w:hAnsi="Arial" w:cs="Arial"/>
          <w:b/>
        </w:rPr>
        <w:t>szt</w:t>
      </w:r>
      <w:proofErr w:type="spellEnd"/>
      <w:r w:rsidR="0040760E" w:rsidRPr="0040760E">
        <w:rPr>
          <w:rFonts w:ascii="Arial" w:hAnsi="Arial" w:cs="Arial"/>
          <w:b/>
        </w:rPr>
        <w:t xml:space="preserve"> laptopów - KC-DE-zp.25.475.2026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E8D" w:rsidRDefault="00C91E8D" w:rsidP="0038231F">
      <w:pPr>
        <w:spacing w:after="0" w:line="240" w:lineRule="auto"/>
      </w:pPr>
      <w:r>
        <w:separator/>
      </w:r>
    </w:p>
  </w:endnote>
  <w:endnote w:type="continuationSeparator" w:id="0">
    <w:p w:rsidR="00C91E8D" w:rsidRDefault="00C91E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60E" w:rsidRDefault="004076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60E" w:rsidRDefault="004076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E8D" w:rsidRDefault="00C91E8D" w:rsidP="0038231F">
      <w:pPr>
        <w:spacing w:after="0" w:line="240" w:lineRule="auto"/>
      </w:pPr>
      <w:r>
        <w:separator/>
      </w:r>
    </w:p>
  </w:footnote>
  <w:footnote w:type="continuationSeparator" w:id="0">
    <w:p w:rsidR="00C91E8D" w:rsidRDefault="00C91E8D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60E" w:rsidRDefault="00407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60E" w:rsidRDefault="00407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60E" w:rsidRDefault="004076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E8D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760E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1E8D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1949CE-F457-45E7-A049-A43E75E7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7D89A-6588-483F-AC70-BC58C0A92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2026-10-14T10:00:00Z</dcterms:created>
  <dcterms:modified xsi:type="dcterms:W3CDTF">2026-10-14T10:00:00Z</dcterms:modified>
</cp:coreProperties>
</file>