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7A4D37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7A4D37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7A4D37" w:rsidRPr="007A4D37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7A4D37" w:rsidRPr="007A4D37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7A4D37" w:rsidRPr="007A4D37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7A4D37" w:rsidRPr="007A4D37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7A4D37" w:rsidRPr="007A4D37">
        <w:rPr>
          <w:rFonts w:ascii="Arial" w:hAnsi="Arial" w:cs="Arial"/>
          <w:b/>
        </w:rPr>
        <w:t>Dostawa przełączników rdzeniowych (4 szt.) oraz przełączników dostępowych (20 szt.) - KC-DE-zp.25.527.2026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48E8" w:rsidRDefault="00EF48E8" w:rsidP="0038231F">
      <w:pPr>
        <w:spacing w:after="0" w:line="240" w:lineRule="auto"/>
      </w:pPr>
      <w:r>
        <w:separator/>
      </w:r>
    </w:p>
  </w:endnote>
  <w:endnote w:type="continuationSeparator" w:id="0">
    <w:p w:rsidR="00EF48E8" w:rsidRDefault="00EF4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D37" w:rsidRDefault="007A4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D37" w:rsidRDefault="007A4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48E8" w:rsidRDefault="00EF48E8" w:rsidP="0038231F">
      <w:pPr>
        <w:spacing w:after="0" w:line="240" w:lineRule="auto"/>
      </w:pPr>
      <w:r>
        <w:separator/>
      </w:r>
    </w:p>
  </w:footnote>
  <w:footnote w:type="continuationSeparator" w:id="0">
    <w:p w:rsidR="00EF48E8" w:rsidRDefault="00EF48E8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D37" w:rsidRDefault="007A4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D37" w:rsidRDefault="007A4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D37" w:rsidRDefault="007A4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8E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D37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48E8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501B5B-6C29-44F2-8DB0-C488605A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7E0DB-BDAE-402D-AA0C-D09367E6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2026-10-22T10:02:00Z</dcterms:created>
  <dcterms:modified xsi:type="dcterms:W3CDTF">2026-10-22T10:02:00Z</dcterms:modified>
</cp:coreProperties>
</file>