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FFD7E" w14:textId="50362545" w:rsidR="008D2AB8" w:rsidRPr="00F83831" w:rsidRDefault="008D2AB8" w:rsidP="00F83831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2"/>
          <w:szCs w:val="22"/>
        </w:rPr>
        <w:tab/>
      </w:r>
      <w:r w:rsidRPr="00F83831">
        <w:rPr>
          <w:rFonts w:ascii="Verdana" w:hAnsi="Verdana"/>
          <w:b w:val="0"/>
          <w:sz w:val="20"/>
          <w:szCs w:val="20"/>
        </w:rPr>
        <w:tab/>
      </w:r>
      <w:r w:rsidRPr="00F83831">
        <w:rPr>
          <w:rFonts w:ascii="Verdana" w:hAnsi="Verdana"/>
          <w:sz w:val="20"/>
          <w:szCs w:val="20"/>
        </w:rPr>
        <w:t xml:space="preserve">Załącznik nr </w:t>
      </w:r>
      <w:r w:rsidR="00012286" w:rsidRPr="00F83831">
        <w:rPr>
          <w:rFonts w:ascii="Verdana" w:hAnsi="Verdana"/>
          <w:sz w:val="20"/>
          <w:szCs w:val="20"/>
        </w:rPr>
        <w:t>1</w:t>
      </w:r>
    </w:p>
    <w:p w14:paraId="0DFE191E" w14:textId="77777777" w:rsidR="008D2AB8" w:rsidRPr="00F83831" w:rsidRDefault="008D2AB8" w:rsidP="00F8383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83831">
        <w:rPr>
          <w:rFonts w:ascii="Verdana" w:hAnsi="Verdana"/>
          <w:b/>
          <w:sz w:val="20"/>
          <w:szCs w:val="20"/>
        </w:rPr>
        <w:t>FORMULARZ OFERTY</w:t>
      </w:r>
    </w:p>
    <w:p w14:paraId="68164144" w14:textId="77777777" w:rsidR="008D2AB8" w:rsidRPr="00F83831" w:rsidRDefault="008D2AB8" w:rsidP="00F8383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8D2BA16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0739C133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DB587E2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82AD872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2EBE641C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83831">
        <w:rPr>
          <w:rFonts w:ascii="Verdana" w:hAnsi="Verdana"/>
          <w:sz w:val="20"/>
          <w:szCs w:val="20"/>
          <w:lang w:val="de-DE"/>
        </w:rPr>
        <w:t>TEL.</w:t>
      </w:r>
      <w:r w:rsidRPr="00F838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59133FB7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83831">
        <w:rPr>
          <w:rFonts w:ascii="Verdana" w:hAnsi="Verdana"/>
          <w:sz w:val="20"/>
          <w:szCs w:val="20"/>
          <w:lang w:val="de-DE"/>
        </w:rPr>
        <w:t xml:space="preserve">FAX </w:t>
      </w:r>
      <w:r w:rsidRPr="00F83831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52803C80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83831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9DDF5B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83831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F8E6C44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092C1D5A" w14:textId="77777777" w:rsidR="00F83831" w:rsidRDefault="00F83831" w:rsidP="00F83831">
      <w:pPr>
        <w:rPr>
          <w:rFonts w:ascii="Verdana" w:hAnsi="Verdana"/>
          <w:sz w:val="20"/>
          <w:szCs w:val="20"/>
        </w:rPr>
      </w:pPr>
    </w:p>
    <w:p w14:paraId="45DC4E1C" w14:textId="7E1510A2" w:rsidR="008D2AB8" w:rsidRPr="00F83831" w:rsidRDefault="008D2AB8" w:rsidP="00F83831">
      <w:pPr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>Do: Nazwa i siedziba Zamawiającego:</w:t>
      </w:r>
    </w:p>
    <w:p w14:paraId="4213E80B" w14:textId="170EF988" w:rsidR="00CF410D" w:rsidRPr="00F83831" w:rsidRDefault="00CF410D" w:rsidP="00F83831">
      <w:pPr>
        <w:ind w:right="-110"/>
        <w:rPr>
          <w:rFonts w:ascii="Verdana" w:hAnsi="Verdana"/>
          <w:b/>
          <w:sz w:val="20"/>
          <w:szCs w:val="20"/>
        </w:rPr>
      </w:pPr>
      <w:r w:rsidRPr="00F83831">
        <w:rPr>
          <w:rFonts w:ascii="Verdana" w:hAnsi="Verdana"/>
          <w:b/>
          <w:sz w:val="20"/>
          <w:szCs w:val="20"/>
        </w:rPr>
        <w:t xml:space="preserve">Akademia Górniczo </w:t>
      </w:r>
      <w:r w:rsidR="00C53AA7" w:rsidRPr="00F83831">
        <w:rPr>
          <w:rFonts w:ascii="Verdana" w:hAnsi="Verdana"/>
          <w:b/>
          <w:sz w:val="20"/>
          <w:szCs w:val="20"/>
        </w:rPr>
        <w:t>–</w:t>
      </w:r>
      <w:r w:rsidRPr="00F83831">
        <w:rPr>
          <w:rFonts w:ascii="Verdana" w:hAnsi="Verdana"/>
          <w:b/>
          <w:sz w:val="20"/>
          <w:szCs w:val="20"/>
        </w:rPr>
        <w:t xml:space="preserve"> Hutnicza</w:t>
      </w:r>
      <w:r w:rsidR="00C53AA7" w:rsidRPr="00F83831">
        <w:rPr>
          <w:rFonts w:ascii="Verdana" w:hAnsi="Verdana"/>
          <w:b/>
          <w:sz w:val="20"/>
          <w:szCs w:val="20"/>
        </w:rPr>
        <w:t xml:space="preserve"> </w:t>
      </w:r>
      <w:r w:rsidRPr="00F83831">
        <w:rPr>
          <w:rFonts w:ascii="Verdana" w:hAnsi="Verdana"/>
          <w:b/>
          <w:sz w:val="20"/>
          <w:szCs w:val="20"/>
        </w:rPr>
        <w:t>im. Stanisława Staszica w Krakowie</w:t>
      </w:r>
    </w:p>
    <w:p w14:paraId="2FAD671B" w14:textId="10B9C7EA" w:rsidR="008D2AB8" w:rsidRPr="00F83831" w:rsidRDefault="00CF410D" w:rsidP="00F83831">
      <w:pPr>
        <w:ind w:right="-110"/>
        <w:rPr>
          <w:rFonts w:ascii="Verdana" w:hAnsi="Verdana"/>
          <w:b/>
          <w:sz w:val="20"/>
          <w:szCs w:val="20"/>
        </w:rPr>
      </w:pPr>
      <w:r w:rsidRPr="00F83831">
        <w:rPr>
          <w:rFonts w:ascii="Verdana" w:hAnsi="Verdana"/>
          <w:b/>
          <w:sz w:val="20"/>
          <w:szCs w:val="20"/>
        </w:rPr>
        <w:t>Dział Zamówień Publicznych</w:t>
      </w:r>
      <w:r w:rsidR="008D2AB8" w:rsidRPr="00F83831">
        <w:rPr>
          <w:rFonts w:ascii="Verdana" w:hAnsi="Verdana"/>
          <w:b/>
          <w:sz w:val="20"/>
          <w:szCs w:val="20"/>
        </w:rPr>
        <w:t xml:space="preserve">  </w:t>
      </w:r>
    </w:p>
    <w:p w14:paraId="4043D8CB" w14:textId="50BA5154" w:rsidR="008D2AB8" w:rsidRPr="00F83831" w:rsidRDefault="00CF410D" w:rsidP="00F83831">
      <w:pPr>
        <w:ind w:right="-110"/>
        <w:rPr>
          <w:rFonts w:ascii="Verdana" w:hAnsi="Verdana"/>
          <w:b/>
          <w:sz w:val="20"/>
          <w:szCs w:val="20"/>
        </w:rPr>
      </w:pPr>
      <w:r w:rsidRPr="00F83831">
        <w:rPr>
          <w:rFonts w:ascii="Verdana" w:hAnsi="Verdana"/>
          <w:b/>
          <w:sz w:val="20"/>
          <w:szCs w:val="20"/>
        </w:rPr>
        <w:t>Al. Mickiewicza</w:t>
      </w:r>
      <w:r w:rsidR="008D2AB8" w:rsidRPr="00F83831">
        <w:rPr>
          <w:rFonts w:ascii="Verdana" w:hAnsi="Verdana"/>
          <w:b/>
          <w:sz w:val="20"/>
          <w:szCs w:val="20"/>
        </w:rPr>
        <w:t xml:space="preserve"> </w:t>
      </w:r>
      <w:r w:rsidRPr="00F83831">
        <w:rPr>
          <w:rFonts w:ascii="Verdana" w:hAnsi="Verdana"/>
          <w:b/>
          <w:sz w:val="20"/>
          <w:szCs w:val="20"/>
        </w:rPr>
        <w:t>30</w:t>
      </w:r>
      <w:r w:rsidR="00C53AA7" w:rsidRPr="00F83831">
        <w:rPr>
          <w:rFonts w:ascii="Verdana" w:hAnsi="Verdana"/>
          <w:b/>
          <w:sz w:val="20"/>
          <w:szCs w:val="20"/>
        </w:rPr>
        <w:t xml:space="preserve">, </w:t>
      </w:r>
      <w:r w:rsidRPr="00F83831">
        <w:rPr>
          <w:rFonts w:ascii="Verdana" w:hAnsi="Verdana"/>
          <w:b/>
          <w:sz w:val="20"/>
          <w:szCs w:val="20"/>
        </w:rPr>
        <w:t>30-059</w:t>
      </w:r>
      <w:r w:rsidR="008D2AB8" w:rsidRPr="00F83831">
        <w:rPr>
          <w:rFonts w:ascii="Verdana" w:hAnsi="Verdana"/>
          <w:b/>
          <w:sz w:val="20"/>
          <w:szCs w:val="20"/>
        </w:rPr>
        <w:t xml:space="preserve"> </w:t>
      </w:r>
      <w:r w:rsidRPr="00F83831">
        <w:rPr>
          <w:rFonts w:ascii="Verdana" w:hAnsi="Verdana"/>
          <w:b/>
          <w:sz w:val="20"/>
          <w:szCs w:val="20"/>
        </w:rPr>
        <w:t>Kraków</w:t>
      </w:r>
      <w:r w:rsidR="008D2AB8" w:rsidRPr="00F83831">
        <w:rPr>
          <w:rFonts w:ascii="Verdana" w:hAnsi="Verdana"/>
          <w:b/>
          <w:sz w:val="20"/>
          <w:szCs w:val="20"/>
        </w:rPr>
        <w:t xml:space="preserve">,  </w:t>
      </w:r>
    </w:p>
    <w:p w14:paraId="05E0CB73" w14:textId="77777777" w:rsidR="008D2AB8" w:rsidRPr="00F83831" w:rsidRDefault="008D2AB8" w:rsidP="00F83831">
      <w:pPr>
        <w:ind w:firstLine="3969"/>
        <w:rPr>
          <w:rFonts w:ascii="Verdana" w:hAnsi="Verdana"/>
          <w:b/>
          <w:sz w:val="20"/>
          <w:szCs w:val="20"/>
        </w:rPr>
      </w:pPr>
    </w:p>
    <w:p w14:paraId="1BE9BD3E" w14:textId="6FB387AF" w:rsidR="008D2AB8" w:rsidRPr="00F83831" w:rsidRDefault="008D2AB8" w:rsidP="00F8383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83831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CF410D" w:rsidRPr="00F83831">
        <w:rPr>
          <w:rFonts w:ascii="Verdana" w:hAnsi="Verdana"/>
          <w:b/>
          <w:sz w:val="20"/>
          <w:szCs w:val="20"/>
        </w:rPr>
        <w:t>dostawa komputera stacjonarnego - KC-DE-zp.25.519.2026</w:t>
      </w:r>
      <w:r w:rsidRPr="00F83831">
        <w:rPr>
          <w:rFonts w:ascii="Verdana" w:hAnsi="Verdana"/>
          <w:b/>
          <w:sz w:val="20"/>
          <w:szCs w:val="20"/>
        </w:rPr>
        <w:t xml:space="preserve">, </w:t>
      </w:r>
      <w:r w:rsidRPr="00F83831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10DAB6B" w14:textId="77777777" w:rsidR="008D2AB8" w:rsidRPr="00F83831" w:rsidRDefault="008D2AB8" w:rsidP="00F83831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8B5A03" w:rsidRPr="00F83831" w14:paraId="6A152D24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979208" w14:textId="326AC72B" w:rsidR="008B5A03" w:rsidRPr="00F83831" w:rsidRDefault="008B5A03" w:rsidP="00F83831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9F88C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51032D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F3B9E7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12FA39E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4AFED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FDF488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49AF2A7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75BC411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VAT </w:t>
            </w:r>
            <w:r w:rsidRPr="00F83831">
              <w:rPr>
                <w:rFonts w:ascii="Verdana" w:hAnsi="Verdana"/>
                <w:b/>
                <w:bCs/>
                <w:iCs/>
                <w:sz w:val="18"/>
                <w:szCs w:val="18"/>
              </w:rPr>
              <w:t>*)</w:t>
            </w:r>
          </w:p>
          <w:p w14:paraId="667D7A05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BEF458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6B0CEB4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17F69740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8B5A03" w:rsidRPr="00F83831" w14:paraId="3B564390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71B570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4A7117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4E14C50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393B14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9C59EF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13326B4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608B0D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C34C64" w14:textId="77777777" w:rsidR="008B5A03" w:rsidRPr="00F83831" w:rsidRDefault="008B5A03" w:rsidP="00F83831">
            <w:pPr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8B5A03" w:rsidRPr="00F83831" w14:paraId="544C5A9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BDBB" w14:textId="77777777" w:rsidR="008B5A03" w:rsidRPr="00F83831" w:rsidRDefault="008B5A03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A7A4" w14:textId="10ECCBD7" w:rsidR="008B5A03" w:rsidRPr="00F83831" w:rsidRDefault="00F83831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</w:t>
            </w:r>
            <w:r w:rsidR="00C53AA7"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rocesor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3065" w14:textId="77777777" w:rsidR="008B5A03" w:rsidRPr="00F83831" w:rsidRDefault="008B5A03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21EE6929" w14:textId="77777777" w:rsidR="008B5A03" w:rsidRPr="00F83831" w:rsidRDefault="008B5A03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14E6" w14:textId="5CF092AA" w:rsidR="008B5A03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8E93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8123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5FC620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408C1E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B5A03" w:rsidRPr="00F83831" w14:paraId="3D9A52E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BA707" w14:textId="77777777" w:rsidR="008B5A03" w:rsidRPr="00F83831" w:rsidRDefault="008B5A03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610D" w14:textId="159BD23C" w:rsidR="008B5A03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Karta graficzna</w:t>
            </w:r>
          </w:p>
          <w:p w14:paraId="5A2F21B0" w14:textId="77777777" w:rsidR="008B5A03" w:rsidRPr="00F83831" w:rsidRDefault="008B5A03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C4157" w14:textId="77777777" w:rsidR="008B5A03" w:rsidRPr="00F83831" w:rsidRDefault="008B5A03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05D38FBC" w14:textId="77777777" w:rsidR="008B5A03" w:rsidRPr="00F83831" w:rsidRDefault="008B5A03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CCB5" w14:textId="46503145" w:rsidR="008B5A03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F213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B732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19A90B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76E776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B5A03" w:rsidRPr="00F83831" w14:paraId="2596EB27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AB112" w14:textId="77777777" w:rsidR="008B5A03" w:rsidRPr="00F83831" w:rsidRDefault="008B5A03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7DAE0" w14:textId="0193DCA1" w:rsidR="008B5A03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Pamięć RAM</w:t>
            </w:r>
            <w:r w:rsidR="008B5A03"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A294" w14:textId="77777777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047E3CD9" w14:textId="1C86C522" w:rsidR="008B5A03" w:rsidRPr="00F83831" w:rsidRDefault="00C53AA7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F612" w14:textId="2F8F3465" w:rsidR="008B5A03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0BF0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C708" w14:textId="77777777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637DBD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DB6AA4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53AA7" w:rsidRPr="00F83831" w14:paraId="34B29788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8E64D0" w14:textId="426C02B0" w:rsidR="00C53AA7" w:rsidRPr="00F83831" w:rsidRDefault="00C53AA7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2613" w14:textId="454B92A9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Płyta główna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E838" w14:textId="77777777" w:rsidR="00F83831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6DC78EAD" w14:textId="2A0A9685" w:rsidR="00C53AA7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72A5" w14:textId="152A37DD" w:rsidR="00C53AA7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D7B8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37507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9D5673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0A4980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53AA7" w:rsidRPr="00F83831" w14:paraId="134FC47D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88594F" w14:textId="44B00250" w:rsidR="00C53AA7" w:rsidRPr="00F83831" w:rsidRDefault="00C53AA7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1917" w14:textId="1E95BFE4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Dysk SSD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C6F2" w14:textId="77777777" w:rsidR="00F83831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40EA8F0D" w14:textId="7CEFDECB" w:rsidR="00C53AA7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BDC4" w14:textId="0FADD3FF" w:rsidR="00C53AA7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CC16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578F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D80029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8AFE6E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53AA7" w:rsidRPr="00F83831" w14:paraId="7CE6E29E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958D6E" w14:textId="2F5591E0" w:rsidR="00C53AA7" w:rsidRPr="00F83831" w:rsidRDefault="00C53AA7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A1FB" w14:textId="0C9AF244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Zasilacz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1629" w14:textId="77777777" w:rsidR="00F83831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59D5FF09" w14:textId="51490473" w:rsidR="00C53AA7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E8FF" w14:textId="1AAA8A09" w:rsidR="00C53AA7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82141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914E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E348B5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92CC2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53AA7" w:rsidRPr="00F83831" w14:paraId="4D186803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20A86C" w14:textId="00CA1DEA" w:rsidR="00C53AA7" w:rsidRPr="00F83831" w:rsidRDefault="00C53AA7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17AA" w14:textId="193FD6EE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Chłodzenie CPU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6339" w14:textId="77777777" w:rsidR="00F83831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319ACC32" w14:textId="64B55028" w:rsidR="00C53AA7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6253" w14:textId="1B7E336E" w:rsidR="00C53AA7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BA8E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C077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4157C5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D0DF6F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C53AA7" w:rsidRPr="00F83831" w14:paraId="6846126E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4ED8E9" w14:textId="64EA3DD2" w:rsidR="00C53AA7" w:rsidRPr="00F83831" w:rsidRDefault="00C53AA7" w:rsidP="00F83831">
            <w:pPr>
              <w:autoSpaceDE w:val="0"/>
              <w:autoSpaceDN w:val="0"/>
              <w:adjustRightInd w:val="0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3DC3" w14:textId="16FCC1DC" w:rsidR="00C53AA7" w:rsidRPr="00F83831" w:rsidRDefault="00C53AA7" w:rsidP="00F83831">
            <w:pPr>
              <w:suppressAutoHyphens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Obudowa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4EA6A" w14:textId="77777777" w:rsidR="00F83831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Producent: ……………..</w:t>
            </w:r>
          </w:p>
          <w:p w14:paraId="34222786" w14:textId="0C51C684" w:rsidR="00C53AA7" w:rsidRPr="00F83831" w:rsidRDefault="00F83831" w:rsidP="00F83831">
            <w:pPr>
              <w:suppressAutoHyphens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  <w:r w:rsidRPr="00F83831"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  <w:t>Model: ………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16AD" w14:textId="5387CEFA" w:rsidR="00C53AA7" w:rsidRPr="00F83831" w:rsidRDefault="00C53AA7" w:rsidP="00F83831">
            <w:pP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99E8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0F73" w14:textId="77777777" w:rsidR="00C53AA7" w:rsidRPr="00F83831" w:rsidRDefault="00C53AA7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07BB7F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B0AF68" w14:textId="77777777" w:rsidR="00C53AA7" w:rsidRPr="00F83831" w:rsidRDefault="00C53AA7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B5A03" w:rsidRPr="00F83831" w14:paraId="45B16564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CFA191" w14:textId="280FE955" w:rsidR="008B5A03" w:rsidRPr="00C8307F" w:rsidRDefault="008B5A03" w:rsidP="00C8307F">
            <w:pPr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0C6C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C74F6B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3EA0F2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B5A03" w:rsidRPr="00F83831" w14:paraId="3374F1CD" w14:textId="77777777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B825F" w14:textId="594A01A6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………………………………/</w:t>
            </w:r>
          </w:p>
          <w:p w14:paraId="20155692" w14:textId="6AA60D6D" w:rsidR="008B5A03" w:rsidRPr="00F83831" w:rsidRDefault="008B5A03" w:rsidP="00F83831">
            <w:pPr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F83831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F3A1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DD6A77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4A1E31" w14:textId="77777777" w:rsidR="008B5A03" w:rsidRPr="00F83831" w:rsidRDefault="008B5A03" w:rsidP="00F83831">
            <w:pPr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DAD4DDA" w14:textId="77777777" w:rsidR="008B5A03" w:rsidRPr="00C8307F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6"/>
          <w:szCs w:val="16"/>
        </w:rPr>
      </w:pPr>
      <w:r w:rsidRPr="00C8307F">
        <w:rPr>
          <w:rFonts w:ascii="Verdana" w:hAnsi="Verdana"/>
          <w:iCs/>
          <w:sz w:val="16"/>
          <w:szCs w:val="16"/>
        </w:rPr>
        <w:t>*) W cenie brutto oferty wykonawca winien uwzględnić 23% stawkę podatku VAT.</w:t>
      </w:r>
    </w:p>
    <w:p w14:paraId="5D411FB0" w14:textId="77777777" w:rsidR="00C8307F" w:rsidRDefault="00C8307F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C909B67" w14:textId="369DC2A6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F83831">
        <w:rPr>
          <w:rFonts w:ascii="Verdana" w:hAnsi="Verdana"/>
          <w:b/>
          <w:sz w:val="18"/>
          <w:szCs w:val="18"/>
        </w:rPr>
        <w:lastRenderedPageBreak/>
        <w:t xml:space="preserve">Termin realizacji umowy: ……… dni </w:t>
      </w:r>
      <w:r w:rsidR="00C53AA7" w:rsidRPr="00F83831">
        <w:rPr>
          <w:rFonts w:ascii="Verdana" w:hAnsi="Verdana"/>
          <w:b/>
          <w:sz w:val="18"/>
          <w:szCs w:val="18"/>
        </w:rPr>
        <w:t xml:space="preserve">roboczych </w:t>
      </w:r>
      <w:r w:rsidRPr="00F83831">
        <w:rPr>
          <w:rFonts w:ascii="Verdana" w:hAnsi="Verdana"/>
          <w:b/>
          <w:sz w:val="18"/>
          <w:szCs w:val="18"/>
        </w:rPr>
        <w:t xml:space="preserve">od daty otrzymania zamówienia potwierdzonego przez </w:t>
      </w:r>
      <w:proofErr w:type="spellStart"/>
      <w:r w:rsidRPr="00F83831">
        <w:rPr>
          <w:rFonts w:ascii="Verdana" w:hAnsi="Verdana"/>
          <w:b/>
          <w:sz w:val="18"/>
          <w:szCs w:val="18"/>
        </w:rPr>
        <w:t>MNiSW</w:t>
      </w:r>
      <w:proofErr w:type="spellEnd"/>
      <w:r w:rsidRPr="00F83831">
        <w:rPr>
          <w:rFonts w:ascii="Verdana" w:hAnsi="Verdana"/>
          <w:b/>
          <w:sz w:val="18"/>
          <w:szCs w:val="18"/>
        </w:rPr>
        <w:t xml:space="preserve"> *) </w:t>
      </w:r>
    </w:p>
    <w:p w14:paraId="52A6BE52" w14:textId="77777777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  <w:r w:rsidRPr="00F83831">
        <w:rPr>
          <w:rFonts w:ascii="Verdana" w:hAnsi="Verdana"/>
          <w:bCs/>
          <w:iCs/>
          <w:sz w:val="16"/>
          <w:szCs w:val="16"/>
        </w:rPr>
        <w:t>*) W przypadku nie podania terminu realizacji, Zamawiający przyjmie maksymalny termin realizacji umowy.</w:t>
      </w:r>
    </w:p>
    <w:p w14:paraId="3909E2C6" w14:textId="77777777" w:rsidR="00C8307F" w:rsidRDefault="00C8307F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E02C06" w14:textId="4B4DA0F8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83831">
        <w:rPr>
          <w:rFonts w:ascii="Verdana" w:hAnsi="Verdana"/>
          <w:b/>
          <w:sz w:val="18"/>
          <w:szCs w:val="18"/>
        </w:rPr>
        <w:t>Okres udzielonej gwarancji wynosi:</w:t>
      </w:r>
      <w:r w:rsidRPr="00F83831">
        <w:rPr>
          <w:rFonts w:ascii="Verdana" w:hAnsi="Verdana"/>
          <w:sz w:val="18"/>
          <w:szCs w:val="18"/>
        </w:rPr>
        <w:t xml:space="preserve"> …….. </w:t>
      </w:r>
      <w:r w:rsidRPr="00F83831">
        <w:rPr>
          <w:rFonts w:ascii="Verdana" w:hAnsi="Verdana"/>
          <w:b/>
          <w:bCs/>
          <w:sz w:val="18"/>
          <w:szCs w:val="18"/>
        </w:rPr>
        <w:t xml:space="preserve">miesięcy (kryterium oceny ofert) </w:t>
      </w:r>
      <w:r w:rsidRPr="00F83831">
        <w:rPr>
          <w:rFonts w:ascii="Verdana" w:hAnsi="Verdana"/>
          <w:sz w:val="18"/>
          <w:szCs w:val="18"/>
        </w:rPr>
        <w:t>*)</w:t>
      </w:r>
    </w:p>
    <w:p w14:paraId="2F133E1D" w14:textId="0293CC4E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F83831">
        <w:rPr>
          <w:rFonts w:ascii="Verdana" w:hAnsi="Verdana"/>
          <w:bCs/>
          <w:iCs/>
          <w:sz w:val="16"/>
          <w:szCs w:val="16"/>
        </w:rPr>
        <w:t>*) W przypadku nie podania okresu gwarancji, Zamawiający przyjmie minimalny okres gwarancji.</w:t>
      </w:r>
    </w:p>
    <w:p w14:paraId="361D0DCD" w14:textId="77777777" w:rsidR="00C8307F" w:rsidRDefault="00C8307F" w:rsidP="008B5A03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</w:p>
    <w:p w14:paraId="6B20C71D" w14:textId="7C25182A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83831">
        <w:rPr>
          <w:rFonts w:ascii="Verdana" w:hAnsi="Verdana"/>
          <w:b/>
          <w:iCs/>
          <w:sz w:val="18"/>
          <w:szCs w:val="18"/>
        </w:rPr>
        <w:t>Nazwa zaoferowanego oprogramowania:</w:t>
      </w:r>
      <w:r w:rsidRPr="00F83831">
        <w:rPr>
          <w:rFonts w:ascii="Verdana" w:hAnsi="Verdana"/>
          <w:bCs/>
          <w:iCs/>
          <w:sz w:val="18"/>
          <w:szCs w:val="18"/>
        </w:rPr>
        <w:t xml:space="preserve"> …………………………………………………………………………………</w:t>
      </w:r>
    </w:p>
    <w:p w14:paraId="63838FA8" w14:textId="7D5C16FD" w:rsidR="008B5A03" w:rsidRPr="00F83831" w:rsidRDefault="008B5A03" w:rsidP="008B5A03">
      <w:pPr>
        <w:jc w:val="both"/>
        <w:rPr>
          <w:rFonts w:ascii="Verdana" w:hAnsi="Verdana"/>
          <w:i/>
          <w:iCs/>
          <w:sz w:val="18"/>
          <w:szCs w:val="18"/>
        </w:rPr>
      </w:pPr>
      <w:r w:rsidRPr="00F83831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83831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C53AA7" w:rsidRPr="00F83831">
        <w:rPr>
          <w:rFonts w:ascii="Verdana" w:hAnsi="Verdana"/>
          <w:b/>
          <w:i/>
          <w:iCs/>
          <w:sz w:val="18"/>
          <w:szCs w:val="18"/>
          <w:lang w:eastAsia="ar-SA"/>
        </w:rPr>
        <w:t>komput</w:t>
      </w:r>
      <w:r w:rsidR="00C8307F">
        <w:rPr>
          <w:rFonts w:ascii="Verdana" w:hAnsi="Verdana"/>
          <w:b/>
          <w:i/>
          <w:iCs/>
          <w:sz w:val="18"/>
          <w:szCs w:val="18"/>
          <w:lang w:eastAsia="ar-SA"/>
        </w:rPr>
        <w:t>er</w:t>
      </w:r>
      <w:r w:rsidR="00C53AA7" w:rsidRPr="00F83831">
        <w:rPr>
          <w:rFonts w:ascii="Verdana" w:hAnsi="Verdana"/>
          <w:b/>
          <w:i/>
          <w:iCs/>
          <w:sz w:val="18"/>
          <w:szCs w:val="18"/>
          <w:lang w:eastAsia="ar-SA"/>
        </w:rPr>
        <w:t xml:space="preserve"> stacjonarn</w:t>
      </w:r>
      <w:r w:rsidR="00C8307F">
        <w:rPr>
          <w:rFonts w:ascii="Verdana" w:hAnsi="Verdana"/>
          <w:b/>
          <w:i/>
          <w:iCs/>
          <w:sz w:val="18"/>
          <w:szCs w:val="18"/>
          <w:lang w:eastAsia="ar-SA"/>
        </w:rPr>
        <w:t>y</w:t>
      </w:r>
      <w:r w:rsidR="00C53AA7" w:rsidRPr="00F83831">
        <w:rPr>
          <w:rFonts w:ascii="Verdana" w:hAnsi="Verdana"/>
          <w:b/>
          <w:i/>
          <w:iCs/>
          <w:sz w:val="18"/>
          <w:szCs w:val="18"/>
          <w:lang w:eastAsia="ar-SA"/>
        </w:rPr>
        <w:t xml:space="preserve"> </w:t>
      </w:r>
      <w:r w:rsidRPr="00F83831">
        <w:rPr>
          <w:rFonts w:ascii="Verdana" w:hAnsi="Verdana"/>
          <w:i/>
          <w:iCs/>
          <w:sz w:val="18"/>
          <w:szCs w:val="18"/>
        </w:rPr>
        <w:t xml:space="preserve">wchodzące w zakres niniejszego zamówienia. Po przedstawieniu przez Zamawiającego zamówienia potwierdzonego przez organ nadzorujący Zamawiającego Wykonawca uwzględni w wystawionej fakturze 0% stawkę podatku VAT.  </w:t>
      </w:r>
    </w:p>
    <w:p w14:paraId="492AFE11" w14:textId="77777777" w:rsidR="008B5A03" w:rsidRPr="00F83831" w:rsidRDefault="008B5A03" w:rsidP="008B5A03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1161AA72" w14:textId="77777777" w:rsidR="008B5A03" w:rsidRPr="00F83831" w:rsidRDefault="008B5A03" w:rsidP="008B5A03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83831">
        <w:rPr>
          <w:rFonts w:ascii="Verdana" w:hAnsi="Verdana"/>
          <w:b/>
          <w:sz w:val="18"/>
          <w:szCs w:val="18"/>
        </w:rPr>
        <w:t xml:space="preserve"> TAK/NIE</w:t>
      </w:r>
    </w:p>
    <w:p w14:paraId="6AD489D7" w14:textId="77777777" w:rsidR="008B5A03" w:rsidRPr="00F83831" w:rsidRDefault="008B5A03" w:rsidP="008B5A03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b/>
          <w:sz w:val="18"/>
          <w:szCs w:val="18"/>
        </w:rPr>
        <w:t xml:space="preserve">Termin płatności: </w:t>
      </w:r>
      <w:r w:rsidRPr="00F8383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6B8E04F" w14:textId="77777777" w:rsidR="008B5A03" w:rsidRPr="00F83831" w:rsidRDefault="008B5A03" w:rsidP="008B5A03">
      <w:pPr>
        <w:rPr>
          <w:rFonts w:ascii="Verdana" w:hAnsi="Verdana"/>
          <w:b/>
          <w:sz w:val="18"/>
          <w:szCs w:val="18"/>
          <w:u w:val="single"/>
        </w:rPr>
      </w:pPr>
      <w:r w:rsidRPr="00F8383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D82236C" w14:textId="77777777" w:rsidR="008B5A03" w:rsidRPr="00F83831" w:rsidRDefault="008B5A03" w:rsidP="008B5A03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8383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7495AF49" w14:textId="77777777" w:rsidR="008B5A03" w:rsidRPr="00F83831" w:rsidRDefault="008B5A03" w:rsidP="008B5A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8383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8383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D72878B" w14:textId="77777777" w:rsidR="008B5A03" w:rsidRPr="00F83831" w:rsidRDefault="008B5A03" w:rsidP="008B5A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F83831">
        <w:rPr>
          <w:rFonts w:ascii="Verdana" w:hAnsi="Verdana"/>
          <w:b/>
          <w:bCs/>
          <w:color w:val="000000"/>
          <w:sz w:val="18"/>
          <w:szCs w:val="18"/>
        </w:rPr>
        <w:t>Oświadczamy, że zaoferowany przez nas sprzęt pochodzi z oficjalnego kanału dystrybucyjnego producenta i jest fabrycznie nowy.</w:t>
      </w:r>
    </w:p>
    <w:p w14:paraId="1DC6BB6F" w14:textId="77777777" w:rsidR="008B5A03" w:rsidRPr="00F83831" w:rsidRDefault="008B5A03" w:rsidP="008B5A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  <w:lang w:eastAsia="ar-SA"/>
        </w:rPr>
      </w:pPr>
      <w:r w:rsidRPr="00F83831">
        <w:rPr>
          <w:rFonts w:ascii="Verdana" w:hAnsi="Verdana"/>
          <w:b/>
          <w:bCs/>
          <w:color w:val="000000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6C11664A" w14:textId="62E47EA2" w:rsidR="008B5A03" w:rsidRPr="00F83831" w:rsidRDefault="008B5A03" w:rsidP="008B5A0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  <w:lang w:eastAsia="ar-SA"/>
        </w:rPr>
      </w:pPr>
      <w:r w:rsidRPr="00F83831">
        <w:rPr>
          <w:rFonts w:ascii="Verdana" w:hAnsi="Verdana"/>
          <w:sz w:val="18"/>
          <w:szCs w:val="18"/>
          <w:lang w:eastAsia="ar-SA"/>
        </w:rPr>
        <w:t xml:space="preserve">Jesteśmy świadomi, że po rozstrzygnięciu przetargu, Zamawiający </w:t>
      </w:r>
      <w:r w:rsidRPr="00F83831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F83831">
        <w:rPr>
          <w:rFonts w:ascii="Verdana" w:hAnsi="Verdana"/>
          <w:sz w:val="18"/>
          <w:szCs w:val="18"/>
        </w:rPr>
        <w:t>późn</w:t>
      </w:r>
      <w:proofErr w:type="spellEnd"/>
      <w:r w:rsidRPr="00F83831">
        <w:rPr>
          <w:rFonts w:ascii="Verdana" w:hAnsi="Verdana"/>
          <w:sz w:val="18"/>
          <w:szCs w:val="18"/>
        </w:rPr>
        <w:t xml:space="preserve">. zm.) </w:t>
      </w:r>
      <w:r w:rsidRPr="00F83831">
        <w:rPr>
          <w:rFonts w:ascii="Verdana" w:hAnsi="Verdana"/>
          <w:sz w:val="18"/>
          <w:szCs w:val="18"/>
          <w:lang w:eastAsia="ar-SA"/>
        </w:rPr>
        <w:t xml:space="preserve">będzie się ubiegał o zastosowanie przy zakupie 0% stawki VAT </w:t>
      </w:r>
      <w:r w:rsidRPr="00F83831">
        <w:rPr>
          <w:rFonts w:ascii="Verdana" w:hAnsi="Verdana"/>
          <w:b/>
          <w:sz w:val="18"/>
          <w:szCs w:val="18"/>
          <w:lang w:eastAsia="ar-SA"/>
        </w:rPr>
        <w:t xml:space="preserve">na </w:t>
      </w:r>
      <w:r w:rsidR="00C53AA7" w:rsidRPr="00F83831">
        <w:rPr>
          <w:rFonts w:ascii="Verdana" w:hAnsi="Verdana"/>
          <w:b/>
          <w:sz w:val="18"/>
          <w:szCs w:val="18"/>
          <w:lang w:eastAsia="ar-SA"/>
        </w:rPr>
        <w:t>zestaw komputera stacjonarnego</w:t>
      </w:r>
      <w:r w:rsidRPr="00F8383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Pr="00F83831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728E2455" w14:textId="6F0F67B0" w:rsidR="008B5A03" w:rsidRPr="00F83831" w:rsidRDefault="008B5A03" w:rsidP="008B5A03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53AA7" w:rsidRPr="00F83831">
        <w:rPr>
          <w:rFonts w:ascii="Verdana" w:hAnsi="Verdana"/>
          <w:b/>
          <w:sz w:val="18"/>
          <w:szCs w:val="18"/>
          <w:lang w:eastAsia="ar-SA"/>
        </w:rPr>
        <w:t xml:space="preserve">zestaw komputera stacjonarnego </w:t>
      </w:r>
      <w:r w:rsidRPr="00F83831">
        <w:rPr>
          <w:rFonts w:ascii="Verdana" w:hAnsi="Verdana"/>
          <w:sz w:val="18"/>
          <w:szCs w:val="18"/>
          <w:lang w:eastAsia="ar-SA"/>
        </w:rPr>
        <w:t xml:space="preserve">są przeznaczone dla placówki oświatowej - </w:t>
      </w:r>
      <w:r w:rsidRPr="00F83831">
        <w:rPr>
          <w:rFonts w:ascii="Verdana" w:hAnsi="Verdana"/>
          <w:sz w:val="18"/>
          <w:szCs w:val="18"/>
        </w:rPr>
        <w:t xml:space="preserve">zgodnie z art. 83 ust. 1 pkt 26 ustawy z dnia 11 marca 2004 r. o podatku od towarów i usług (t. j. Dz. U. 2011 Nr 177 poz. 1054 z </w:t>
      </w:r>
      <w:proofErr w:type="spellStart"/>
      <w:r w:rsidRPr="00F83831">
        <w:rPr>
          <w:rFonts w:ascii="Verdana" w:hAnsi="Verdana"/>
          <w:sz w:val="18"/>
          <w:szCs w:val="18"/>
        </w:rPr>
        <w:t>późn</w:t>
      </w:r>
      <w:proofErr w:type="spellEnd"/>
      <w:r w:rsidRPr="00F83831">
        <w:rPr>
          <w:rFonts w:ascii="Verdana" w:hAnsi="Verdana"/>
          <w:sz w:val="18"/>
          <w:szCs w:val="18"/>
        </w:rPr>
        <w:t>. zm.)</w:t>
      </w:r>
    </w:p>
    <w:p w14:paraId="5214D008" w14:textId="77777777" w:rsidR="008B5A03" w:rsidRPr="00F83831" w:rsidRDefault="008B5A03" w:rsidP="008B5A0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37DA631" w14:textId="77777777" w:rsidR="008B5A03" w:rsidRPr="00F83831" w:rsidRDefault="008B5A03" w:rsidP="008B5A0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8383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5D4CC4" w14:textId="77777777" w:rsidR="008B5A03" w:rsidRPr="00F83831" w:rsidRDefault="008B5A03" w:rsidP="008B5A03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8383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456C010" w14:textId="77777777" w:rsidR="008B5A03" w:rsidRPr="00F83831" w:rsidRDefault="008B5A03" w:rsidP="008B5A03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B5A03" w:rsidRPr="00F83831" w14:paraId="4ED41663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2FCE1" w14:textId="77777777" w:rsidR="008B5A03" w:rsidRPr="00F83831" w:rsidRDefault="008B5A03" w:rsidP="008B5A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383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C2020" w14:textId="77777777" w:rsidR="008B5A03" w:rsidRPr="00F83831" w:rsidRDefault="008B5A03" w:rsidP="008B5A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383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2E9440B" w14:textId="77777777" w:rsidR="008B5A03" w:rsidRPr="00F83831" w:rsidRDefault="008B5A03" w:rsidP="008B5A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383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41A5C" w14:textId="77777777" w:rsidR="008B5A03" w:rsidRPr="00F83831" w:rsidRDefault="008B5A03" w:rsidP="008B5A0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83831">
              <w:rPr>
                <w:rFonts w:ascii="Verdana" w:hAnsi="Verdana"/>
                <w:sz w:val="18"/>
                <w:szCs w:val="18"/>
              </w:rPr>
              <w:t>Nazwa podwykonawcy</w:t>
            </w:r>
            <w:r w:rsidRPr="00F8383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8B5A03" w:rsidRPr="00F83831" w14:paraId="39D86C5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BB213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B6222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0AD63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B5A03" w:rsidRPr="00F83831" w14:paraId="732730A8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0C9A7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4DE2B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BCA93" w14:textId="77777777" w:rsidR="008B5A03" w:rsidRPr="00F83831" w:rsidRDefault="008B5A03" w:rsidP="008B5A0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1829345" w14:textId="77777777" w:rsidR="008B5A03" w:rsidRPr="00F83831" w:rsidRDefault="008B5A03" w:rsidP="008B5A0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95889D2" w14:textId="77777777" w:rsidR="008B5A03" w:rsidRPr="00F83831" w:rsidRDefault="008B5A03" w:rsidP="008B5A03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8383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  <w:r w:rsidRPr="00F8383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4AC0944" w14:textId="77777777" w:rsidR="008B5A03" w:rsidRPr="00F83831" w:rsidRDefault="008B5A03" w:rsidP="008B5A0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83831">
        <w:rPr>
          <w:rFonts w:ascii="Verdana" w:hAnsi="Verdana"/>
          <w:sz w:val="18"/>
          <w:szCs w:val="18"/>
        </w:rPr>
        <w:tab/>
      </w:r>
      <w:r w:rsidRPr="00F83831">
        <w:rPr>
          <w:rFonts w:ascii="Verdana" w:hAnsi="Verdana"/>
          <w:sz w:val="18"/>
          <w:szCs w:val="18"/>
        </w:rPr>
        <w:tab/>
        <w:t xml:space="preserve"> </w:t>
      </w:r>
    </w:p>
    <w:p w14:paraId="36EC5696" w14:textId="77777777" w:rsidR="008B5A03" w:rsidRPr="00F83831" w:rsidRDefault="008B5A03" w:rsidP="008B5A0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83831">
        <w:rPr>
          <w:rFonts w:ascii="Verdana" w:hAnsi="Verdana"/>
          <w:sz w:val="18"/>
          <w:szCs w:val="18"/>
        </w:rPr>
        <w:tab/>
      </w:r>
      <w:r w:rsidRPr="00F83831">
        <w:rPr>
          <w:rFonts w:ascii="Verdana" w:hAnsi="Verdana"/>
          <w:sz w:val="18"/>
          <w:szCs w:val="18"/>
        </w:rPr>
        <w:tab/>
      </w:r>
    </w:p>
    <w:p w14:paraId="23C28D03" w14:textId="77777777" w:rsidR="008B5A03" w:rsidRPr="00F83831" w:rsidRDefault="008B5A03" w:rsidP="008B5A0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9A881BB" w14:textId="77777777" w:rsidR="008B5A03" w:rsidRPr="00F83831" w:rsidRDefault="008B5A03" w:rsidP="008B5A0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83831">
        <w:rPr>
          <w:rFonts w:ascii="Verdana" w:hAnsi="Verdana"/>
          <w:sz w:val="18"/>
          <w:szCs w:val="18"/>
        </w:rPr>
        <w:t>ych</w:t>
      </w:r>
      <w:proofErr w:type="spellEnd"/>
      <w:r w:rsidRPr="00F83831">
        <w:rPr>
          <w:rFonts w:ascii="Verdana" w:hAnsi="Verdana"/>
          <w:sz w:val="18"/>
          <w:szCs w:val="18"/>
        </w:rPr>
        <w:t>) dokumentu(ów)</w:t>
      </w:r>
    </w:p>
    <w:p w14:paraId="5085D460" w14:textId="77777777" w:rsidR="008B5A03" w:rsidRPr="00F83831" w:rsidRDefault="008B5A03" w:rsidP="008B5A03">
      <w:pPr>
        <w:jc w:val="both"/>
        <w:rPr>
          <w:rFonts w:ascii="Verdana" w:hAnsi="Verdana"/>
          <w:color w:val="000000"/>
          <w:sz w:val="18"/>
          <w:szCs w:val="18"/>
        </w:rPr>
      </w:pPr>
      <w:r w:rsidRPr="00F83831">
        <w:rPr>
          <w:rFonts w:ascii="Verdana" w:hAnsi="Verdana"/>
          <w:color w:val="000000"/>
          <w:sz w:val="18"/>
          <w:szCs w:val="18"/>
        </w:rPr>
        <w:t>……………………………………………………...........................……które dołączamy do oferty.</w:t>
      </w:r>
    </w:p>
    <w:p w14:paraId="39314104" w14:textId="77777777" w:rsidR="008B5A03" w:rsidRPr="00F83831" w:rsidRDefault="008B5A03" w:rsidP="008B5A03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 w:rsidRPr="00F83831"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3197FDA3" w14:textId="77777777" w:rsidR="008B5A03" w:rsidRPr="00F83831" w:rsidRDefault="008B5A03" w:rsidP="008B5A03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2EEA1F1F" w14:textId="77777777" w:rsidR="008B5A03" w:rsidRPr="00F83831" w:rsidRDefault="008B5A03" w:rsidP="008B5A03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 w:rsidRPr="00F83831"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publicznych:</w:t>
      </w:r>
    </w:p>
    <w:p w14:paraId="66B8B7FC" w14:textId="77777777" w:rsidR="008B5A03" w:rsidRPr="00F83831" w:rsidRDefault="008B5A03" w:rsidP="008B5A03">
      <w:pPr>
        <w:jc w:val="both"/>
        <w:rPr>
          <w:rFonts w:ascii="Verdana" w:hAnsi="Verdana"/>
          <w:sz w:val="18"/>
          <w:szCs w:val="18"/>
        </w:rPr>
      </w:pPr>
    </w:p>
    <w:p w14:paraId="57772293" w14:textId="77777777" w:rsidR="008B5A03" w:rsidRPr="00F83831" w:rsidRDefault="008B5A03" w:rsidP="008B5A0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załącznikami do niniejszej oferty są:</w:t>
      </w:r>
    </w:p>
    <w:p w14:paraId="10764E0D" w14:textId="77777777" w:rsidR="008B5A03" w:rsidRPr="00F83831" w:rsidRDefault="008B5A03" w:rsidP="008B5A0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59D0ABD" w14:textId="77777777" w:rsidR="008B5A03" w:rsidRPr="00F83831" w:rsidRDefault="008B5A03" w:rsidP="008B5A0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4B1A91D" w14:textId="77777777" w:rsidR="008B5A03" w:rsidRPr="00F83831" w:rsidRDefault="008B5A03" w:rsidP="008B5A0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EB176B4" w14:textId="77777777" w:rsidR="008B5A03" w:rsidRPr="00F83831" w:rsidRDefault="008B5A03" w:rsidP="008B5A0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8383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923C7EE" w14:textId="77777777" w:rsidR="008B5A03" w:rsidRPr="00F83831" w:rsidRDefault="008B5A03" w:rsidP="008B5A03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6CB9EF11" w14:textId="77777777" w:rsidR="008B5A03" w:rsidRPr="00F83831" w:rsidRDefault="008B5A03" w:rsidP="008B5A03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8383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8383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25A7AB9F" w14:textId="77777777" w:rsidR="00FE545C" w:rsidRPr="00F83831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F8383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CE42E" w14:textId="77777777" w:rsidR="00CD254D" w:rsidRDefault="00CD254D">
      <w:r>
        <w:separator/>
      </w:r>
    </w:p>
  </w:endnote>
  <w:endnote w:type="continuationSeparator" w:id="0">
    <w:p w14:paraId="02B9BFA1" w14:textId="77777777" w:rsidR="00CD254D" w:rsidRDefault="00CD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69E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9E28E" w14:textId="77777777" w:rsidR="00CD254D" w:rsidRDefault="00CD254D">
      <w:r>
        <w:separator/>
      </w:r>
    </w:p>
  </w:footnote>
  <w:footnote w:type="continuationSeparator" w:id="0">
    <w:p w14:paraId="4A36B022" w14:textId="77777777" w:rsidR="00CD254D" w:rsidRDefault="00CD2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63574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10580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3866374">
    <w:abstractNumId w:val="0"/>
  </w:num>
  <w:num w:numId="4" w16cid:durableId="20736535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28B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052F"/>
    <w:rsid w:val="002723B0"/>
    <w:rsid w:val="00315A4A"/>
    <w:rsid w:val="0043135F"/>
    <w:rsid w:val="00484207"/>
    <w:rsid w:val="004B7300"/>
    <w:rsid w:val="004C6753"/>
    <w:rsid w:val="00595C87"/>
    <w:rsid w:val="005D2C65"/>
    <w:rsid w:val="005E6D94"/>
    <w:rsid w:val="0063384F"/>
    <w:rsid w:val="006375FE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B5A03"/>
    <w:rsid w:val="008D2AB8"/>
    <w:rsid w:val="008F1C66"/>
    <w:rsid w:val="00907540"/>
    <w:rsid w:val="00970FE4"/>
    <w:rsid w:val="00A0022B"/>
    <w:rsid w:val="00A346FE"/>
    <w:rsid w:val="00A47B4D"/>
    <w:rsid w:val="00A83018"/>
    <w:rsid w:val="00AB045C"/>
    <w:rsid w:val="00AF28B6"/>
    <w:rsid w:val="00B774DC"/>
    <w:rsid w:val="00C53AA7"/>
    <w:rsid w:val="00C8307F"/>
    <w:rsid w:val="00C969A6"/>
    <w:rsid w:val="00CA7D36"/>
    <w:rsid w:val="00CD254D"/>
    <w:rsid w:val="00CE4BB5"/>
    <w:rsid w:val="00CF410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383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08EBB"/>
  <w15:chartTrackingRefBased/>
  <w15:docId w15:val="{56B08E2D-2EDB-488D-9E2D-8E44A6767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1005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2026-10-30T12:46:00Z</cp:lastPrinted>
  <dcterms:created xsi:type="dcterms:W3CDTF">2026-10-30T12:46:00Z</dcterms:created>
  <dcterms:modified xsi:type="dcterms:W3CDTF">2026-10-30T12:46:00Z</dcterms:modified>
</cp:coreProperties>
</file>