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484CD" w14:textId="79DC1784" w:rsidR="00081D13" w:rsidRPr="00BC6B20" w:rsidRDefault="00196052" w:rsidP="00081D13">
      <w:pPr>
        <w:spacing w:after="600"/>
        <w:jc w:val="right"/>
      </w:pPr>
      <w:bookmarkStart w:id="0" w:name="_Hlk53520193"/>
      <w:r w:rsidRPr="00BC6B20">
        <w:t>Kraków</w:t>
      </w:r>
      <w:r w:rsidR="00081D13" w:rsidRPr="00BC6B20">
        <w:t xml:space="preserve"> dnia: </w:t>
      </w:r>
      <w:r w:rsidR="004A6D0A">
        <w:t>30.10.2026r.</w:t>
      </w:r>
    </w:p>
    <w:p w14:paraId="77E797D8" w14:textId="77777777" w:rsidR="00196052" w:rsidRPr="00BC6B20" w:rsidRDefault="00196052" w:rsidP="0023415E">
      <w:pPr>
        <w:ind w:right="3969"/>
        <w:rPr>
          <w:b/>
          <w:bCs/>
        </w:rPr>
      </w:pPr>
      <w:r w:rsidRPr="00BC6B20">
        <w:rPr>
          <w:b/>
          <w:bCs/>
        </w:rPr>
        <w:t>Szpital Miejski Specjalistyczny</w:t>
      </w:r>
    </w:p>
    <w:p w14:paraId="0AB91E8D" w14:textId="77777777" w:rsidR="00196052" w:rsidRPr="00BC6B20" w:rsidRDefault="00196052" w:rsidP="0023415E">
      <w:pPr>
        <w:ind w:right="3969"/>
        <w:rPr>
          <w:b/>
          <w:bCs/>
        </w:rPr>
      </w:pPr>
      <w:r w:rsidRPr="00BC6B20">
        <w:rPr>
          <w:b/>
          <w:bCs/>
        </w:rPr>
        <w:t>im. Gabriela Narutowicza w Krakowie</w:t>
      </w:r>
    </w:p>
    <w:p w14:paraId="749BF45E" w14:textId="77777777" w:rsidR="00081D13" w:rsidRPr="00BC6B20" w:rsidRDefault="00196052" w:rsidP="0023415E">
      <w:pPr>
        <w:ind w:right="3969"/>
      </w:pPr>
      <w:r w:rsidRPr="00BC6B20">
        <w:t>ul. Prądnicka</w:t>
      </w:r>
      <w:r w:rsidR="00081D13" w:rsidRPr="00BC6B20">
        <w:t xml:space="preserve"> </w:t>
      </w:r>
      <w:r w:rsidRPr="00BC6B20">
        <w:t>35-37</w:t>
      </w:r>
    </w:p>
    <w:p w14:paraId="1DFABC73" w14:textId="77777777" w:rsidR="00081D13" w:rsidRPr="00BC6B20" w:rsidRDefault="00196052" w:rsidP="0023415E">
      <w:pPr>
        <w:ind w:right="3969"/>
      </w:pPr>
      <w:r w:rsidRPr="00BC6B20">
        <w:t>31-202</w:t>
      </w:r>
      <w:r w:rsidR="00081D13" w:rsidRPr="00BC6B20">
        <w:t xml:space="preserve"> </w:t>
      </w:r>
      <w:r w:rsidRPr="00BC6B20">
        <w:t>Kraków</w:t>
      </w:r>
    </w:p>
    <w:p w14:paraId="68765EED" w14:textId="77777777" w:rsidR="00081D13" w:rsidRPr="00BC6B20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C6B20" w14:paraId="1825A245" w14:textId="77777777" w:rsidTr="00C13EA9">
        <w:tc>
          <w:tcPr>
            <w:tcW w:w="10065" w:type="dxa"/>
            <w:shd w:val="clear" w:color="auto" w:fill="F2F2F2"/>
            <w:hideMark/>
          </w:tcPr>
          <w:p w14:paraId="202486B6" w14:textId="560AE813" w:rsidR="00081D13" w:rsidRPr="00BC6B20" w:rsidRDefault="00BC6B20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C6B20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450BB13" w14:textId="77777777" w:rsidR="00081D13" w:rsidRPr="00BC6B20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C6B2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761EA78" w14:textId="77777777" w:rsidR="0023415E" w:rsidRDefault="0023415E" w:rsidP="0023415E">
      <w:pPr>
        <w:spacing w:after="120"/>
        <w:jc w:val="both"/>
        <w:rPr>
          <w:rFonts w:eastAsia="Calibri"/>
          <w:lang w:eastAsia="en-US"/>
        </w:rPr>
      </w:pPr>
    </w:p>
    <w:p w14:paraId="7A78B649" w14:textId="6C745EB3" w:rsidR="00081D13" w:rsidRPr="00BC6B20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BC6B20">
        <w:rPr>
          <w:rFonts w:eastAsia="Calibri"/>
          <w:lang w:eastAsia="en-US"/>
        </w:rPr>
        <w:t xml:space="preserve">Dotyczy </w:t>
      </w:r>
      <w:r w:rsidRPr="00BC6B20">
        <w:t>postępowania o udzielenie zamówienia publicznego</w:t>
      </w:r>
      <w:r w:rsidRPr="00BC6B20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BC6B20" w14:paraId="02ECEE1F" w14:textId="77777777" w:rsidTr="00081D13">
        <w:tc>
          <w:tcPr>
            <w:tcW w:w="2269" w:type="dxa"/>
          </w:tcPr>
          <w:p w14:paraId="03F605BC" w14:textId="77777777" w:rsidR="00081D13" w:rsidRPr="00BC6B2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C6B20">
              <w:t>Nazwa zamówienia:</w:t>
            </w:r>
          </w:p>
        </w:tc>
        <w:tc>
          <w:tcPr>
            <w:tcW w:w="7796" w:type="dxa"/>
          </w:tcPr>
          <w:p w14:paraId="1046B07A" w14:textId="77777777" w:rsidR="00081D13" w:rsidRPr="00BC6B20" w:rsidRDefault="0019605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BC6B20">
              <w:rPr>
                <w:b/>
              </w:rPr>
              <w:t>Zakup specjalistycznego aparatu USG dla Poradni Ginekologiczno-Położniczej w ramach projektu grantowego "Dostępność Plus dla AOS"</w:t>
            </w:r>
          </w:p>
        </w:tc>
      </w:tr>
      <w:tr w:rsidR="00196052" w:rsidRPr="00BC6B20" w14:paraId="4C6703DF" w14:textId="77777777" w:rsidTr="001C02F2">
        <w:tc>
          <w:tcPr>
            <w:tcW w:w="2269" w:type="dxa"/>
          </w:tcPr>
          <w:p w14:paraId="5677DEC5" w14:textId="77777777" w:rsidR="00196052" w:rsidRPr="00BC6B20" w:rsidRDefault="00196052" w:rsidP="001C02F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C6B20">
              <w:t>Numer referencyjny:</w:t>
            </w:r>
          </w:p>
        </w:tc>
        <w:tc>
          <w:tcPr>
            <w:tcW w:w="7796" w:type="dxa"/>
          </w:tcPr>
          <w:p w14:paraId="4FAA1EA8" w14:textId="77777777" w:rsidR="00196052" w:rsidRPr="00BC6B20" w:rsidRDefault="00196052" w:rsidP="001C02F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BC6B20">
              <w:rPr>
                <w:b/>
              </w:rPr>
              <w:t>ZP/62/2026</w:t>
            </w:r>
          </w:p>
        </w:tc>
      </w:tr>
    </w:tbl>
    <w:p w14:paraId="270C70FB" w14:textId="77777777" w:rsidR="00081D13" w:rsidRPr="00BC6B20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4FEBB00A" w14:textId="13543944" w:rsidR="00081D13" w:rsidRPr="00BC6B20" w:rsidRDefault="00C65E53" w:rsidP="00BC6B20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bCs/>
        </w:rPr>
      </w:pPr>
      <w:r w:rsidRPr="00BC6B20">
        <w:t xml:space="preserve">Zamawiający, działając na podstawie art. 253 </w:t>
      </w:r>
      <w:r w:rsidR="00A17CDB" w:rsidRPr="00BC6B20">
        <w:t xml:space="preserve">ust. 1 pkt. 1 i </w:t>
      </w:r>
      <w:r w:rsidRPr="00BC6B20">
        <w:t xml:space="preserve">ust. </w:t>
      </w:r>
      <w:r w:rsidR="00A17CDB" w:rsidRPr="00BC6B20">
        <w:t>2</w:t>
      </w:r>
      <w:r w:rsidRPr="00BC6B20">
        <w:t xml:space="preserve"> </w:t>
      </w:r>
      <w:r w:rsidR="00081D13" w:rsidRPr="00BC6B20">
        <w:t xml:space="preserve">ustawy z dnia 11 września 2019r. Prawo zamówień publicznych </w:t>
      </w:r>
      <w:r w:rsidR="00196052" w:rsidRPr="00BC6B20">
        <w:t>(t.j. Dz. U. z 2026 r. poz. 793)</w:t>
      </w:r>
      <w:r w:rsidR="00081D13" w:rsidRPr="00BC6B20">
        <w:t>, zwanej dalej „ustawą Pzp”, informuje, że w toczącym się postępowaniu o udzielenie zamówienia publicznego, jako najkorzystniejsza wybrana została oferta złożona przez wykonawcę</w:t>
      </w:r>
      <w:r w:rsidR="00081D13" w:rsidRPr="00BC6B20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96052" w:rsidRPr="00BC6B20" w14:paraId="29E4F0FC" w14:textId="77777777" w:rsidTr="001C02F2">
        <w:trPr>
          <w:cantSplit/>
        </w:trPr>
        <w:tc>
          <w:tcPr>
            <w:tcW w:w="10080" w:type="dxa"/>
          </w:tcPr>
          <w:p w14:paraId="1FCD3FBC" w14:textId="77777777" w:rsidR="00196052" w:rsidRPr="00BC6B20" w:rsidRDefault="00196052" w:rsidP="00BC6B20">
            <w:pPr>
              <w:spacing w:after="60" w:line="312" w:lineRule="auto"/>
              <w:ind w:left="-75"/>
              <w:jc w:val="both"/>
              <w:rPr>
                <w:b/>
              </w:rPr>
            </w:pPr>
            <w:r w:rsidRPr="00BC6B20">
              <w:rPr>
                <w:b/>
              </w:rPr>
              <w:t>GE Medical Systems Polska Sp. z o.o.</w:t>
            </w:r>
          </w:p>
          <w:p w14:paraId="2012C972" w14:textId="77777777" w:rsidR="00196052" w:rsidRPr="00BC6B20" w:rsidRDefault="00196052" w:rsidP="00BC6B20">
            <w:pPr>
              <w:spacing w:after="60" w:line="312" w:lineRule="auto"/>
              <w:ind w:left="-75"/>
              <w:jc w:val="both"/>
              <w:rPr>
                <w:b/>
              </w:rPr>
            </w:pPr>
            <w:r w:rsidRPr="00BC6B20">
              <w:rPr>
                <w:bCs/>
              </w:rPr>
              <w:t xml:space="preserve">ul. Wołoska 9 </w:t>
            </w:r>
          </w:p>
          <w:p w14:paraId="0BC6CC18" w14:textId="77777777" w:rsidR="00196052" w:rsidRPr="00BC6B20" w:rsidRDefault="00196052" w:rsidP="00BC6B20">
            <w:pPr>
              <w:spacing w:after="60" w:line="312" w:lineRule="auto"/>
              <w:ind w:left="-75"/>
              <w:jc w:val="both"/>
              <w:rPr>
                <w:bCs/>
              </w:rPr>
            </w:pPr>
            <w:r w:rsidRPr="00BC6B20">
              <w:rPr>
                <w:bCs/>
              </w:rPr>
              <w:t>02-583 Warszawa</w:t>
            </w:r>
          </w:p>
          <w:p w14:paraId="156F9B84" w14:textId="77777777" w:rsidR="00196052" w:rsidRPr="00BC6B20" w:rsidRDefault="00196052" w:rsidP="00BC6B20">
            <w:pPr>
              <w:spacing w:after="60" w:line="312" w:lineRule="auto"/>
              <w:ind w:left="-75"/>
              <w:jc w:val="both"/>
              <w:rPr>
                <w:color w:val="000000"/>
              </w:rPr>
            </w:pPr>
            <w:r w:rsidRPr="00BC6B20">
              <w:rPr>
                <w:color w:val="000000"/>
              </w:rPr>
              <w:t>Uzasadnienie wyboru:</w:t>
            </w:r>
          </w:p>
          <w:p w14:paraId="75ADDC2F" w14:textId="7AEAB23E" w:rsidR="00BC6B20" w:rsidRPr="00BC6B20" w:rsidRDefault="00196052" w:rsidP="0023415E">
            <w:pPr>
              <w:pStyle w:val="Nagwek"/>
              <w:tabs>
                <w:tab w:val="clear" w:pos="4536"/>
                <w:tab w:val="clear" w:pos="9072"/>
              </w:tabs>
              <w:spacing w:after="60" w:line="312" w:lineRule="auto"/>
              <w:ind w:left="-75"/>
              <w:jc w:val="both"/>
            </w:pPr>
            <w:r w:rsidRPr="00BC6B20">
              <w:t>Najkorzystniejsza złożona oferta spełniająca wymagania Zamawiającego</w:t>
            </w:r>
          </w:p>
        </w:tc>
      </w:tr>
    </w:tbl>
    <w:p w14:paraId="4EFDBB67" w14:textId="77777777" w:rsidR="00081D13" w:rsidRPr="00BC6B20" w:rsidRDefault="00081D13" w:rsidP="00BC6B20">
      <w:pPr>
        <w:spacing w:after="60" w:line="312" w:lineRule="auto"/>
        <w:jc w:val="both"/>
        <w:rPr>
          <w:color w:val="000000"/>
        </w:rPr>
      </w:pPr>
      <w:r w:rsidRPr="00BC6B20">
        <w:rPr>
          <w:b/>
          <w:bCs/>
          <w:color w:val="000000"/>
        </w:rPr>
        <w:t>Punktacja przyznana ofertom w każdym kryterium oceny ofert wraz z łączną punktacją</w:t>
      </w:r>
      <w:r w:rsidRPr="00BC6B20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134"/>
        <w:gridCol w:w="1418"/>
        <w:gridCol w:w="1275"/>
        <w:gridCol w:w="1560"/>
      </w:tblGrid>
      <w:tr w:rsidR="00BC6B20" w:rsidRPr="00BC6B20" w14:paraId="37847413" w14:textId="77777777" w:rsidTr="00BC6B2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70B3FAC" w14:textId="77777777" w:rsidR="00BC6B20" w:rsidRPr="00BC6B20" w:rsidRDefault="00BC6B2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BC6B20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0596A0D9" w14:textId="77777777" w:rsidR="00BC6B20" w:rsidRPr="00BC6B20" w:rsidRDefault="00BC6B2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B20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EA565F1" w14:textId="77777777" w:rsidR="00BC6B20" w:rsidRPr="00BC6B20" w:rsidRDefault="00BC6B2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6B20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A44C8D6" w14:textId="77777777" w:rsidR="00BC6B20" w:rsidRPr="00BC6B20" w:rsidRDefault="00BC6B2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6B20">
              <w:rPr>
                <w:rFonts w:ascii="Times New Roman" w:hAnsi="Times New Roman" w:cs="Times New Roman"/>
                <w:bCs/>
                <w:sz w:val="24"/>
                <w:szCs w:val="24"/>
              </w:rPr>
              <w:t>Parametry techniczne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BD97E01" w14:textId="77777777" w:rsidR="00BC6B20" w:rsidRPr="00BC6B20" w:rsidRDefault="00BC6B20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6B20">
              <w:rPr>
                <w:rFonts w:ascii="Times New Roman" w:hAnsi="Times New Roman" w:cs="Times New Roman"/>
                <w:bCs/>
                <w:sz w:val="24"/>
                <w:szCs w:val="24"/>
              </w:rPr>
              <w:t>Okres gwarancji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16AE4B1E" w14:textId="77777777" w:rsidR="00BC6B20" w:rsidRPr="00BC6B20" w:rsidRDefault="00BC6B20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B20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BC6B20" w:rsidRPr="00BC6B20" w14:paraId="40CB658A" w14:textId="77777777" w:rsidTr="00BC6B20">
        <w:tc>
          <w:tcPr>
            <w:tcW w:w="851" w:type="dxa"/>
            <w:vAlign w:val="center"/>
          </w:tcPr>
          <w:p w14:paraId="6F65BCE3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2D0C5550" w14:textId="77777777" w:rsidR="00BC6B20" w:rsidRPr="00BC6B20" w:rsidRDefault="00BC6B20" w:rsidP="001C02F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b/>
                <w:sz w:val="22"/>
                <w:szCs w:val="22"/>
              </w:rPr>
              <w:t>GE Medical Systems Polska Sp. z o.o.</w:t>
            </w:r>
          </w:p>
          <w:p w14:paraId="4D31B9D9" w14:textId="77777777" w:rsidR="00BC6B20" w:rsidRPr="00BC6B20" w:rsidRDefault="00BC6B20" w:rsidP="001C02F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Wołoska 9 </w:t>
            </w:r>
          </w:p>
          <w:p w14:paraId="07B3A73B" w14:textId="77777777" w:rsidR="00BC6B20" w:rsidRPr="00BC6B20" w:rsidRDefault="00BC6B20" w:rsidP="001C02F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bCs/>
                <w:sz w:val="22"/>
                <w:szCs w:val="22"/>
              </w:rPr>
              <w:t>02-583 Warszawa</w:t>
            </w:r>
          </w:p>
        </w:tc>
        <w:tc>
          <w:tcPr>
            <w:tcW w:w="1134" w:type="dxa"/>
            <w:vAlign w:val="center"/>
          </w:tcPr>
          <w:p w14:paraId="12233D68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 xml:space="preserve">  360,00</w:t>
            </w:r>
          </w:p>
        </w:tc>
        <w:tc>
          <w:tcPr>
            <w:tcW w:w="1418" w:type="dxa"/>
            <w:vAlign w:val="center"/>
          </w:tcPr>
          <w:p w14:paraId="6CF77062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 xml:space="preserve">  120,00</w:t>
            </w:r>
          </w:p>
        </w:tc>
        <w:tc>
          <w:tcPr>
            <w:tcW w:w="1275" w:type="dxa"/>
            <w:vAlign w:val="center"/>
          </w:tcPr>
          <w:p w14:paraId="6B9F42E1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 xml:space="preserve">  120,00</w:t>
            </w:r>
          </w:p>
        </w:tc>
        <w:tc>
          <w:tcPr>
            <w:tcW w:w="1560" w:type="dxa"/>
            <w:vAlign w:val="center"/>
          </w:tcPr>
          <w:p w14:paraId="0725661F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</w:tr>
      <w:tr w:rsidR="00BC6B20" w:rsidRPr="00BC6B20" w14:paraId="2EA5CE98" w14:textId="77777777" w:rsidTr="00BC6B20">
        <w:tc>
          <w:tcPr>
            <w:tcW w:w="851" w:type="dxa"/>
            <w:vAlign w:val="center"/>
          </w:tcPr>
          <w:p w14:paraId="56033466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14:paraId="53FE2204" w14:textId="77777777" w:rsidR="00BC6B20" w:rsidRPr="00BC6B20" w:rsidRDefault="00BC6B20" w:rsidP="001C02F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b/>
                <w:sz w:val="22"/>
                <w:szCs w:val="22"/>
              </w:rPr>
              <w:t>Gemed Elias Sp. J.</w:t>
            </w:r>
          </w:p>
          <w:p w14:paraId="576BE20C" w14:textId="77777777" w:rsidR="00BC6B20" w:rsidRPr="00BC6B20" w:rsidRDefault="00BC6B20" w:rsidP="001C02F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Stefana Batorego 19 </w:t>
            </w:r>
          </w:p>
          <w:p w14:paraId="60CBC418" w14:textId="77777777" w:rsidR="00BC6B20" w:rsidRPr="00BC6B20" w:rsidRDefault="00BC6B20" w:rsidP="001C02F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bCs/>
                <w:sz w:val="22"/>
                <w:szCs w:val="22"/>
              </w:rPr>
              <w:t>41-506 Chorzów</w:t>
            </w:r>
          </w:p>
        </w:tc>
        <w:tc>
          <w:tcPr>
            <w:tcW w:w="1134" w:type="dxa"/>
            <w:vAlign w:val="center"/>
          </w:tcPr>
          <w:p w14:paraId="042EAF7A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0E0E9E3C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61D91F23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2A984542" w14:textId="77777777" w:rsidR="00BC6B20" w:rsidRPr="00BC6B20" w:rsidRDefault="00BC6B20" w:rsidP="001C02F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C6B20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</w:tr>
      <w:bookmarkEnd w:id="0"/>
    </w:tbl>
    <w:p w14:paraId="32A5B84C" w14:textId="3193FA8B" w:rsidR="008642B3" w:rsidRPr="00BC6B20" w:rsidRDefault="008642B3" w:rsidP="00BC6B20">
      <w:pPr>
        <w:rPr>
          <w:sz w:val="32"/>
          <w:szCs w:val="32"/>
        </w:rPr>
      </w:pPr>
    </w:p>
    <w:sectPr w:rsidR="008642B3" w:rsidRPr="00BC6B20" w:rsidSect="00081D13">
      <w:headerReference w:type="default" r:id="rId6"/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E6D46" w14:textId="77777777" w:rsidR="00D4440E" w:rsidRDefault="00D4440E">
      <w:r>
        <w:separator/>
      </w:r>
    </w:p>
  </w:endnote>
  <w:endnote w:type="continuationSeparator" w:id="0">
    <w:p w14:paraId="0A178117" w14:textId="77777777" w:rsidR="00D4440E" w:rsidRDefault="00D44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CDC5F" w14:textId="5518C03E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57ED6" w14:textId="77777777" w:rsidR="00D4440E" w:rsidRDefault="00D4440E">
      <w:r>
        <w:separator/>
      </w:r>
    </w:p>
  </w:footnote>
  <w:footnote w:type="continuationSeparator" w:id="0">
    <w:p w14:paraId="3DD756B3" w14:textId="77777777" w:rsidR="00D4440E" w:rsidRDefault="00D44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B8613" w14:textId="0B253C65" w:rsidR="00196052" w:rsidRDefault="004A6D0A">
    <w:pPr>
      <w:pStyle w:val="Nagwek"/>
    </w:pPr>
    <w:r>
      <w:rPr>
        <w:noProof/>
      </w:rPr>
      <w:pict w14:anchorId="0D176C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Obraz zawierający tekst, Czcionka, zrzut ekranu&#10;&#10;Zawartość wygenerowana przez AI może być niepoprawna." style="width:453.75pt;height:62.25pt;visibility:visible;mso-wrap-style:square">
          <v:imagedata r:id="rId1" o:title="Obraz zawierający tekst, Czcionka, zrzut ekranu&#10;&#10;Zawartość wygenerowana przez AI może być niepoprawna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40E"/>
    <w:rsid w:val="00005838"/>
    <w:rsid w:val="00022322"/>
    <w:rsid w:val="00042497"/>
    <w:rsid w:val="00081D13"/>
    <w:rsid w:val="000C1E6F"/>
    <w:rsid w:val="000E4E56"/>
    <w:rsid w:val="00196052"/>
    <w:rsid w:val="001A1468"/>
    <w:rsid w:val="001B7815"/>
    <w:rsid w:val="0023415E"/>
    <w:rsid w:val="002B1E4F"/>
    <w:rsid w:val="002B6761"/>
    <w:rsid w:val="003445A0"/>
    <w:rsid w:val="003A0AFC"/>
    <w:rsid w:val="003C096F"/>
    <w:rsid w:val="003D611C"/>
    <w:rsid w:val="00431C0B"/>
    <w:rsid w:val="00437CAD"/>
    <w:rsid w:val="004657DA"/>
    <w:rsid w:val="004A6D0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6B20"/>
    <w:rsid w:val="00BD2174"/>
    <w:rsid w:val="00BE1D08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440E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5B557A"/>
  <w15:chartTrackingRefBased/>
  <w15:docId w15:val="{62B31F06-4789-4979-8982-4D5B0545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2026-10-29T08:00:00Z</dcterms:created>
  <dcterms:modified xsi:type="dcterms:W3CDTF">2026-10-30T14:00:00Z</dcterms:modified>
</cp:coreProperties>
</file>