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804A" w14:textId="77777777" w:rsidR="009432A1" w:rsidRPr="007C01D1" w:rsidRDefault="006B5024" w:rsidP="009432A1">
      <w:pPr>
        <w:spacing w:after="600"/>
        <w:jc w:val="right"/>
        <w:rPr>
          <w:sz w:val="22"/>
          <w:szCs w:val="22"/>
        </w:rPr>
      </w:pPr>
      <w:r w:rsidRPr="007C01D1">
        <w:rPr>
          <w:sz w:val="22"/>
          <w:szCs w:val="22"/>
        </w:rPr>
        <w:t>Kraków</w:t>
      </w:r>
      <w:r w:rsidR="009432A1" w:rsidRPr="007C01D1">
        <w:rPr>
          <w:sz w:val="22"/>
          <w:szCs w:val="22"/>
        </w:rPr>
        <w:t xml:space="preserve"> dnia: </w:t>
      </w:r>
      <w:r w:rsidRPr="007C01D1">
        <w:rPr>
          <w:sz w:val="22"/>
          <w:szCs w:val="22"/>
        </w:rPr>
        <w:t>2026-10-30</w:t>
      </w:r>
    </w:p>
    <w:p w14:paraId="5AD47870" w14:textId="77777777" w:rsidR="006B5024" w:rsidRPr="007C01D1" w:rsidRDefault="006B5024" w:rsidP="009432A1">
      <w:pPr>
        <w:spacing w:line="360" w:lineRule="auto"/>
        <w:rPr>
          <w:b/>
          <w:bCs/>
          <w:sz w:val="22"/>
          <w:szCs w:val="22"/>
        </w:rPr>
      </w:pPr>
      <w:r w:rsidRPr="007C01D1">
        <w:rPr>
          <w:b/>
          <w:bCs/>
          <w:sz w:val="22"/>
          <w:szCs w:val="22"/>
        </w:rPr>
        <w:t>Szpital Miejski Specjalistyczny</w:t>
      </w:r>
    </w:p>
    <w:p w14:paraId="241D4D8F" w14:textId="77777777" w:rsidR="006B5024" w:rsidRPr="007C01D1" w:rsidRDefault="006B5024" w:rsidP="009432A1">
      <w:pPr>
        <w:spacing w:line="360" w:lineRule="auto"/>
        <w:rPr>
          <w:b/>
          <w:bCs/>
          <w:sz w:val="22"/>
          <w:szCs w:val="22"/>
        </w:rPr>
      </w:pPr>
      <w:r w:rsidRPr="007C01D1">
        <w:rPr>
          <w:b/>
          <w:bCs/>
          <w:sz w:val="22"/>
          <w:szCs w:val="22"/>
        </w:rPr>
        <w:t>im. Gabriela Narutowicza w Krakowie</w:t>
      </w:r>
    </w:p>
    <w:p w14:paraId="7C933C18" w14:textId="77777777" w:rsidR="009432A1" w:rsidRPr="007C01D1" w:rsidRDefault="006B5024" w:rsidP="009432A1">
      <w:pPr>
        <w:spacing w:line="360" w:lineRule="auto"/>
        <w:rPr>
          <w:sz w:val="22"/>
          <w:szCs w:val="22"/>
        </w:rPr>
      </w:pPr>
      <w:r w:rsidRPr="007C01D1">
        <w:rPr>
          <w:sz w:val="22"/>
          <w:szCs w:val="22"/>
        </w:rPr>
        <w:t>ul. Prądnicka</w:t>
      </w:r>
      <w:r w:rsidR="009432A1" w:rsidRPr="007C01D1">
        <w:rPr>
          <w:sz w:val="22"/>
          <w:szCs w:val="22"/>
        </w:rPr>
        <w:t xml:space="preserve"> </w:t>
      </w:r>
      <w:r w:rsidRPr="007C01D1">
        <w:rPr>
          <w:sz w:val="22"/>
          <w:szCs w:val="22"/>
        </w:rPr>
        <w:t>35-37</w:t>
      </w:r>
    </w:p>
    <w:p w14:paraId="37756BBE" w14:textId="77777777" w:rsidR="009432A1" w:rsidRPr="007C01D1" w:rsidRDefault="006B5024" w:rsidP="009432A1">
      <w:pPr>
        <w:rPr>
          <w:sz w:val="22"/>
          <w:szCs w:val="22"/>
        </w:rPr>
      </w:pPr>
      <w:r w:rsidRPr="007C01D1">
        <w:rPr>
          <w:sz w:val="22"/>
          <w:szCs w:val="22"/>
        </w:rPr>
        <w:t>31-202</w:t>
      </w:r>
      <w:r w:rsidR="009432A1" w:rsidRPr="007C01D1">
        <w:rPr>
          <w:sz w:val="22"/>
          <w:szCs w:val="22"/>
        </w:rPr>
        <w:t xml:space="preserve"> </w:t>
      </w:r>
      <w:r w:rsidRPr="007C01D1">
        <w:rPr>
          <w:sz w:val="22"/>
          <w:szCs w:val="22"/>
        </w:rPr>
        <w:t>Kraków</w:t>
      </w:r>
    </w:p>
    <w:p w14:paraId="27A469F7" w14:textId="77025A01" w:rsidR="009432A1" w:rsidRPr="007C01D1" w:rsidRDefault="009432A1" w:rsidP="009432A1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C01D1" w14:paraId="392B2AB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81EA71" w14:textId="77777777" w:rsidR="009432A1" w:rsidRPr="007C01D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7C01D1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80BD65B" w14:textId="77777777" w:rsidR="009432A1" w:rsidRPr="007C01D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7C01D1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8127729" w14:textId="77777777" w:rsidR="00A80738" w:rsidRPr="007C01D1" w:rsidRDefault="00A80738" w:rsidP="009432A1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7C01D1">
        <w:rPr>
          <w:sz w:val="22"/>
          <w:szCs w:val="22"/>
        </w:rPr>
        <w:tab/>
        <w:t xml:space="preserve"> </w:t>
      </w:r>
    </w:p>
    <w:p w14:paraId="07724115" w14:textId="77777777" w:rsidR="009432A1" w:rsidRPr="007C01D1" w:rsidRDefault="009432A1" w:rsidP="009432A1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C01D1">
        <w:rPr>
          <w:rFonts w:eastAsia="Calibri"/>
          <w:sz w:val="22"/>
          <w:szCs w:val="22"/>
          <w:lang w:eastAsia="en-US"/>
        </w:rPr>
        <w:t xml:space="preserve">Dotyczy </w:t>
      </w:r>
      <w:r w:rsidRPr="007C01D1">
        <w:rPr>
          <w:sz w:val="22"/>
          <w:szCs w:val="22"/>
        </w:rPr>
        <w:t>postępowania o udzielenie zamówienia publicznego</w:t>
      </w:r>
      <w:r w:rsidRPr="007C01D1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C01D1" w14:paraId="61ADF024" w14:textId="77777777" w:rsidTr="00A652DF">
        <w:tc>
          <w:tcPr>
            <w:tcW w:w="2269" w:type="dxa"/>
          </w:tcPr>
          <w:p w14:paraId="4537664B" w14:textId="77777777" w:rsidR="009432A1" w:rsidRPr="007C01D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C01D1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95C36C4" w14:textId="77777777" w:rsidR="009432A1" w:rsidRPr="007C01D1" w:rsidRDefault="006B502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C01D1">
              <w:rPr>
                <w:bCs/>
                <w:sz w:val="22"/>
                <w:szCs w:val="22"/>
              </w:rPr>
              <w:t>Zakup karetki transportowej (napęd 4x4) z dotacji celowej w ramach Programu Ochrony Ludności i Obrony Cywilnej 2025/2026</w:t>
            </w:r>
            <w:r w:rsidR="009432A1" w:rsidRPr="007C01D1">
              <w:rPr>
                <w:bCs/>
                <w:sz w:val="22"/>
                <w:szCs w:val="22"/>
              </w:rPr>
              <w:t>.</w:t>
            </w:r>
          </w:p>
        </w:tc>
      </w:tr>
      <w:tr w:rsidR="006B5024" w:rsidRPr="007C01D1" w14:paraId="7E0DCE85" w14:textId="77777777" w:rsidTr="009F1167">
        <w:tc>
          <w:tcPr>
            <w:tcW w:w="2269" w:type="dxa"/>
          </w:tcPr>
          <w:p w14:paraId="68E2877E" w14:textId="77777777" w:rsidR="006B5024" w:rsidRPr="007C01D1" w:rsidRDefault="006B5024" w:rsidP="009F11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C01D1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574D4A0" w14:textId="77777777" w:rsidR="006B5024" w:rsidRPr="007C01D1" w:rsidRDefault="006B5024" w:rsidP="009F11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C01D1">
              <w:rPr>
                <w:bCs/>
                <w:sz w:val="22"/>
                <w:szCs w:val="22"/>
              </w:rPr>
              <w:t>ZP/64/2026</w:t>
            </w:r>
          </w:p>
        </w:tc>
      </w:tr>
    </w:tbl>
    <w:p w14:paraId="34C55A96" w14:textId="00C83CB0" w:rsidR="0069085C" w:rsidRPr="007C01D1" w:rsidRDefault="00A80738" w:rsidP="007C01D1">
      <w:pPr>
        <w:spacing w:before="480" w:after="120" w:line="360" w:lineRule="auto"/>
        <w:jc w:val="both"/>
        <w:rPr>
          <w:sz w:val="22"/>
          <w:szCs w:val="22"/>
        </w:rPr>
      </w:pPr>
      <w:r w:rsidRPr="007C01D1">
        <w:rPr>
          <w:sz w:val="22"/>
          <w:szCs w:val="22"/>
        </w:rPr>
        <w:t xml:space="preserve">Zamawiający na podstawie art. </w:t>
      </w:r>
      <w:r w:rsidR="00890B92" w:rsidRPr="007C01D1">
        <w:rPr>
          <w:sz w:val="22"/>
          <w:szCs w:val="22"/>
        </w:rPr>
        <w:t>22</w:t>
      </w:r>
      <w:r w:rsidR="0043158A" w:rsidRPr="007C01D1">
        <w:rPr>
          <w:sz w:val="22"/>
          <w:szCs w:val="22"/>
        </w:rPr>
        <w:t>2</w:t>
      </w:r>
      <w:r w:rsidRPr="007C01D1">
        <w:rPr>
          <w:sz w:val="22"/>
          <w:szCs w:val="22"/>
        </w:rPr>
        <w:t xml:space="preserve"> ust. </w:t>
      </w:r>
      <w:r w:rsidR="00890B92" w:rsidRPr="007C01D1">
        <w:rPr>
          <w:sz w:val="22"/>
          <w:szCs w:val="22"/>
        </w:rPr>
        <w:t>4</w:t>
      </w:r>
      <w:r w:rsidRPr="007C01D1">
        <w:rPr>
          <w:sz w:val="22"/>
          <w:szCs w:val="22"/>
        </w:rPr>
        <w:t xml:space="preserve"> </w:t>
      </w:r>
      <w:r w:rsidR="00890B92" w:rsidRPr="007C01D1">
        <w:rPr>
          <w:bCs/>
          <w:sz w:val="22"/>
          <w:szCs w:val="22"/>
        </w:rPr>
        <w:t>ustawy z dnia 11 września 2019 r. Prawo zamówień publicznych</w:t>
      </w:r>
      <w:r w:rsidR="004C7E9B" w:rsidRPr="007C01D1">
        <w:rPr>
          <w:sz w:val="22"/>
          <w:szCs w:val="22"/>
        </w:rPr>
        <w:t xml:space="preserve"> </w:t>
      </w:r>
      <w:r w:rsidR="006B5024" w:rsidRPr="007C01D1">
        <w:rPr>
          <w:sz w:val="22"/>
          <w:szCs w:val="22"/>
        </w:rPr>
        <w:t>(t.j. Dz. U. z 2026 r. poz. 793)</w:t>
      </w:r>
      <w:r w:rsidR="00490DC0" w:rsidRPr="007C01D1">
        <w:rPr>
          <w:sz w:val="22"/>
          <w:szCs w:val="22"/>
        </w:rPr>
        <w:t xml:space="preserve"> </w:t>
      </w:r>
      <w:r w:rsidR="00890B92" w:rsidRPr="007C01D1">
        <w:rPr>
          <w:sz w:val="22"/>
          <w:szCs w:val="22"/>
        </w:rPr>
        <w:t>informuje, że kwota, jaką zamierza przeznaczyć na sfinansowanie zamówienia wynosi:</w:t>
      </w:r>
      <w:r w:rsidR="007C01D1" w:rsidRPr="007C01D1">
        <w:rPr>
          <w:sz w:val="22"/>
          <w:szCs w:val="22"/>
        </w:rPr>
        <w:t xml:space="preserve"> </w:t>
      </w:r>
      <w:r w:rsidR="006B5024" w:rsidRPr="007C01D1">
        <w:rPr>
          <w:b/>
          <w:sz w:val="22"/>
          <w:szCs w:val="22"/>
        </w:rPr>
        <w:t>656 252.67</w:t>
      </w:r>
      <w:r w:rsidR="00890B92" w:rsidRPr="007C01D1">
        <w:rPr>
          <w:sz w:val="22"/>
          <w:szCs w:val="22"/>
        </w:rPr>
        <w:t xml:space="preserve"> zł brutto.</w:t>
      </w:r>
    </w:p>
    <w:p w14:paraId="1230F1F4" w14:textId="77777777" w:rsidR="00890B92" w:rsidRPr="007C01D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BEDFB9" w14:textId="77777777" w:rsidR="00890B92" w:rsidRPr="007C01D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99C45B" w14:textId="77777777" w:rsidR="00890B92" w:rsidRPr="007C01D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0E8C2F" w14:textId="113E2B03" w:rsidR="00A80738" w:rsidRPr="007C01D1" w:rsidRDefault="007C01D1" w:rsidP="009432A1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  <w:r w:rsidRPr="007C01D1">
        <w:rPr>
          <w:i/>
          <w:sz w:val="22"/>
          <w:szCs w:val="22"/>
        </w:rPr>
        <w:t xml:space="preserve">Sekretarz </w:t>
      </w:r>
      <w:r>
        <w:rPr>
          <w:i/>
          <w:sz w:val="22"/>
          <w:szCs w:val="22"/>
        </w:rPr>
        <w:t>K</w:t>
      </w:r>
      <w:r w:rsidRPr="007C01D1">
        <w:rPr>
          <w:i/>
          <w:sz w:val="22"/>
          <w:szCs w:val="22"/>
        </w:rPr>
        <w:t>omisji Przetargowej</w:t>
      </w:r>
    </w:p>
    <w:p w14:paraId="1624B899" w14:textId="1904DB4C" w:rsidR="00C236D3" w:rsidRPr="007C01D1" w:rsidRDefault="006B5024" w:rsidP="007C01D1">
      <w:pPr>
        <w:ind w:left="5664" w:firstLine="708"/>
        <w:jc w:val="center"/>
        <w:rPr>
          <w:sz w:val="22"/>
          <w:szCs w:val="22"/>
        </w:rPr>
      </w:pPr>
      <w:r w:rsidRPr="007C01D1">
        <w:rPr>
          <w:sz w:val="22"/>
          <w:szCs w:val="22"/>
        </w:rPr>
        <w:t xml:space="preserve"> Karolina</w:t>
      </w:r>
      <w:r w:rsidR="00A80738" w:rsidRPr="007C01D1">
        <w:rPr>
          <w:sz w:val="22"/>
          <w:szCs w:val="22"/>
        </w:rPr>
        <w:t xml:space="preserve"> </w:t>
      </w:r>
      <w:r w:rsidRPr="007C01D1">
        <w:rPr>
          <w:sz w:val="22"/>
          <w:szCs w:val="22"/>
        </w:rPr>
        <w:t>Kosek</w:t>
      </w:r>
    </w:p>
    <w:sectPr w:rsidR="00C236D3" w:rsidRPr="007C01D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E86BE" w14:textId="77777777" w:rsidR="000558BF" w:rsidRDefault="000558BF">
      <w:r>
        <w:separator/>
      </w:r>
    </w:p>
  </w:endnote>
  <w:endnote w:type="continuationSeparator" w:id="0">
    <w:p w14:paraId="1C3B9D22" w14:textId="77777777" w:rsidR="000558BF" w:rsidRDefault="0005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8E9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B14D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24B26" w14:textId="5533FC99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BA5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5E679" w14:textId="77777777" w:rsidR="009F189D" w:rsidRDefault="009F189D">
    <w:pPr>
      <w:pStyle w:val="Stopka"/>
      <w:tabs>
        <w:tab w:val="clear" w:pos="4536"/>
      </w:tabs>
      <w:jc w:val="center"/>
    </w:pPr>
  </w:p>
  <w:p w14:paraId="1C5780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7D2E0" w14:textId="77777777" w:rsidR="000558BF" w:rsidRDefault="000558BF">
      <w:r>
        <w:separator/>
      </w:r>
    </w:p>
  </w:footnote>
  <w:footnote w:type="continuationSeparator" w:id="0">
    <w:p w14:paraId="705CA218" w14:textId="77777777" w:rsidR="000558BF" w:rsidRDefault="00055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079A" w14:textId="77777777" w:rsidR="006B5024" w:rsidRDefault="006B50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C3D5" w14:textId="77777777" w:rsidR="006B5024" w:rsidRDefault="006B50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E10E8" w14:textId="77777777" w:rsidR="006B5024" w:rsidRDefault="006B50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8BF"/>
    <w:rsid w:val="00007727"/>
    <w:rsid w:val="00017720"/>
    <w:rsid w:val="00035488"/>
    <w:rsid w:val="000558B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5024"/>
    <w:rsid w:val="007B2916"/>
    <w:rsid w:val="007C01D1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972AA3"/>
  <w15:chartTrackingRefBased/>
  <w15:docId w15:val="{460DB2C1-1DD7-4C13-A36B-C9C7EDC8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95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2026-10-30T10:02:00Z</dcterms:created>
  <dcterms:modified xsi:type="dcterms:W3CDTF">2026-10-30T10:03:00Z</dcterms:modified>
</cp:coreProperties>
</file>