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E6E" w:rsidRPr="00F771A3" w:rsidRDefault="00D62E6E" w:rsidP="00F771A3">
      <w:pPr>
        <w:keepNext/>
        <w:spacing w:after="480" w:line="276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771A3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Załącznik nr </w:t>
      </w:r>
      <w:r w:rsidR="00760D2F">
        <w:rPr>
          <w:rFonts w:ascii="Times New Roman" w:eastAsia="Times New Roman" w:hAnsi="Times New Roman"/>
          <w:bCs/>
          <w:sz w:val="24"/>
          <w:szCs w:val="20"/>
          <w:lang w:eastAsia="pl-PL"/>
        </w:rPr>
        <w:t>6</w:t>
      </w:r>
      <w:bookmarkStart w:id="0" w:name="_GoBack"/>
      <w:bookmarkEnd w:id="0"/>
      <w:r w:rsidRPr="00F771A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771A3" w:rsidTr="00D62E6E">
        <w:tc>
          <w:tcPr>
            <w:tcW w:w="2800" w:type="dxa"/>
          </w:tcPr>
          <w:p w:rsidR="00D62E6E" w:rsidRPr="00F771A3" w:rsidRDefault="00D62E6E" w:rsidP="00F771A3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771A3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F771A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F771A3" w:rsidRDefault="00D62E6E" w:rsidP="00F771A3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F771A3" w:rsidRDefault="00D62E6E" w:rsidP="00F771A3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771A3" w:rsidRDefault="00D62E6E" w:rsidP="00F771A3">
            <w:pPr>
              <w:spacing w:after="120"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F771A3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F771A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771A3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F771A3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F771A3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F771A3" w:rsidTr="00D62E6E">
        <w:tc>
          <w:tcPr>
            <w:tcW w:w="2800" w:type="dxa"/>
          </w:tcPr>
          <w:p w:rsidR="00D62E6E" w:rsidRPr="00F771A3" w:rsidRDefault="00D62E6E" w:rsidP="00F771A3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771A3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F771A3" w:rsidRDefault="00D62E6E" w:rsidP="00F771A3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F771A3" w:rsidRDefault="00D62E6E" w:rsidP="00F771A3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F771A3" w:rsidRDefault="00D62E6E" w:rsidP="00F771A3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F771A3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F771A3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F771A3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F771A3" w:rsidRDefault="00BC121E" w:rsidP="00F771A3">
      <w:pPr>
        <w:tabs>
          <w:tab w:val="center" w:pos="4536"/>
          <w:tab w:val="right" w:pos="9072"/>
        </w:tabs>
        <w:spacing w:after="0" w:line="276" w:lineRule="auto"/>
        <w:rPr>
          <w:rFonts w:ascii="Times New Roman" w:eastAsia="Times New Roman" w:hAnsi="Times New Roman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B124C4" w:rsidRPr="00F771A3" w:rsidTr="005B703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124C4" w:rsidRPr="00F771A3" w:rsidRDefault="00B124C4" w:rsidP="00F771A3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124C4" w:rsidRPr="00F771A3" w:rsidRDefault="00B124C4" w:rsidP="00F771A3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F771A3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F771A3">
              <w:rPr>
                <w:rFonts w:ascii="Times New Roman" w:eastAsia="Times New Roman" w:hAnsi="Times New Roman"/>
                <w:lang w:eastAsia="pl-PL"/>
              </w:rPr>
              <w:t xml:space="preserve">. Dz. U. z 2024 r. poz. 1320 ze zm.) (dalej jako: ustawa </w:t>
            </w:r>
            <w:proofErr w:type="spellStart"/>
            <w:r w:rsidRPr="00F771A3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F771A3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:rsidR="00B124C4" w:rsidRPr="00F771A3" w:rsidRDefault="00B124C4" w:rsidP="00F771A3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124C4" w:rsidRPr="00F771A3" w:rsidRDefault="00B124C4" w:rsidP="00F771A3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:rsidR="00BC121E" w:rsidRPr="00F771A3" w:rsidRDefault="00B124C4" w:rsidP="00F771A3">
      <w:pPr>
        <w:spacing w:before="60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771A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F771A3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F771A3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771A3" w:rsidTr="00D62E6E">
        <w:tc>
          <w:tcPr>
            <w:tcW w:w="2269" w:type="dxa"/>
          </w:tcPr>
          <w:p w:rsidR="00D62E6E" w:rsidRPr="00F771A3" w:rsidRDefault="00D62E6E" w:rsidP="00F771A3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F771A3" w:rsidRDefault="00B124C4" w:rsidP="00F771A3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Wyroby medyczne Ortopedia - cz. II</w:t>
            </w:r>
            <w:r w:rsidR="00D62E6E" w:rsidRPr="00F771A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124C4" w:rsidRPr="00F771A3" w:rsidTr="005B7032">
        <w:tc>
          <w:tcPr>
            <w:tcW w:w="2269" w:type="dxa"/>
          </w:tcPr>
          <w:p w:rsidR="00B124C4" w:rsidRPr="00F771A3" w:rsidRDefault="00B124C4" w:rsidP="00F771A3">
            <w:pPr>
              <w:tabs>
                <w:tab w:val="center" w:pos="4536"/>
                <w:tab w:val="right" w:pos="9072"/>
              </w:tabs>
              <w:spacing w:after="0" w:line="276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B124C4" w:rsidRPr="00F771A3" w:rsidRDefault="00B124C4" w:rsidP="00F771A3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SZW/DZP/86/2026</w:t>
            </w:r>
          </w:p>
        </w:tc>
      </w:tr>
    </w:tbl>
    <w:p w:rsidR="00BC121E" w:rsidRPr="00F771A3" w:rsidRDefault="00B124C4" w:rsidP="00F771A3">
      <w:pPr>
        <w:spacing w:before="240" w:after="240" w:line="276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771A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F771A3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F771A3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</w:t>
      </w:r>
      <w:r w:rsidR="00BC121E" w:rsidRPr="00F771A3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F771A3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F771A3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:rsidR="00BC121E" w:rsidRPr="00F771A3" w:rsidRDefault="00A64FCF" w:rsidP="00F771A3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F771A3">
        <w:rPr>
          <w:rFonts w:ascii="Times New Roman" w:eastAsia="Times New Roman" w:hAnsi="Times New Roman"/>
          <w:b/>
          <w:bCs/>
          <w:sz w:val="24"/>
          <w:szCs w:val="24"/>
        </w:rPr>
        <w:t xml:space="preserve">Nie przynależę / Przynależę </w:t>
      </w:r>
      <w:r w:rsidRPr="00F771A3">
        <w:rPr>
          <w:rFonts w:ascii="Times New Roman" w:eastAsia="Times New Roman" w:hAnsi="Times New Roman"/>
          <w:b/>
          <w:bCs/>
          <w:color w:val="0070C0"/>
          <w:sz w:val="28"/>
          <w:szCs w:val="28"/>
        </w:rPr>
        <w:t xml:space="preserve">* </w:t>
      </w:r>
      <w:r w:rsidR="00BC121E" w:rsidRPr="00F771A3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Pr="00F771A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F771A3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proofErr w:type="spellStart"/>
      <w:r w:rsidR="003030B3" w:rsidRPr="00F771A3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3030B3" w:rsidRPr="00F771A3">
        <w:rPr>
          <w:rFonts w:ascii="Times New Roman" w:eastAsia="Times New Roman" w:hAnsi="Times New Roman"/>
          <w:sz w:val="24"/>
          <w:szCs w:val="24"/>
          <w:lang w:eastAsia="pl-PL"/>
        </w:rPr>
        <w:t>. Dz.U. 2024 poz. 1616</w:t>
      </w:r>
      <w:r w:rsidR="00BC121E" w:rsidRPr="00F771A3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F771A3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F69A4" w:rsidRPr="00F771A3" w:rsidRDefault="00BF69A4" w:rsidP="00F771A3">
      <w:pPr>
        <w:spacing w:before="24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771A3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  <w:r w:rsidR="00CF03EF" w:rsidRPr="00F771A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E4022" w:rsidRPr="00F771A3">
        <w:rPr>
          <w:rFonts w:ascii="Times New Roman" w:eastAsia="Times New Roman" w:hAnsi="Times New Roman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7"/>
        <w:gridCol w:w="2763"/>
        <w:gridCol w:w="5482"/>
      </w:tblGrid>
      <w:tr w:rsidR="00BC121E" w:rsidRPr="00F771A3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F771A3" w:rsidRDefault="00BC121E" w:rsidP="00F771A3">
            <w:pPr>
              <w:widowControl w:val="0"/>
              <w:adjustRightInd w:val="0"/>
              <w:spacing w:before="60" w:after="60" w:line="276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F771A3" w:rsidRDefault="00BC121E" w:rsidP="00F771A3">
            <w:pPr>
              <w:widowControl w:val="0"/>
              <w:adjustRightInd w:val="0"/>
              <w:spacing w:before="60" w:after="60" w:line="276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F771A3" w:rsidRDefault="00BC121E" w:rsidP="00F771A3">
            <w:pPr>
              <w:widowControl w:val="0"/>
              <w:adjustRightInd w:val="0"/>
              <w:spacing w:before="60" w:after="60" w:line="276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771A3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771A3" w:rsidRDefault="00BC121E" w:rsidP="00F771A3">
            <w:pPr>
              <w:widowControl w:val="0"/>
              <w:adjustRightInd w:val="0"/>
              <w:spacing w:before="60" w:after="60" w:line="276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771A3" w:rsidRDefault="00BC121E" w:rsidP="00F771A3">
            <w:pPr>
              <w:widowControl w:val="0"/>
              <w:adjustRightInd w:val="0"/>
              <w:spacing w:before="60" w:after="60" w:line="276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771A3" w:rsidRDefault="00BC121E" w:rsidP="00F771A3">
            <w:pPr>
              <w:widowControl w:val="0"/>
              <w:adjustRightInd w:val="0"/>
              <w:spacing w:before="60" w:after="60" w:line="276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F771A3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771A3" w:rsidRDefault="00BC121E" w:rsidP="00F771A3">
            <w:pPr>
              <w:widowControl w:val="0"/>
              <w:adjustRightInd w:val="0"/>
              <w:spacing w:before="60" w:after="60" w:line="276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771A3" w:rsidRDefault="00BC121E" w:rsidP="00F771A3">
            <w:pPr>
              <w:widowControl w:val="0"/>
              <w:adjustRightInd w:val="0"/>
              <w:spacing w:before="60" w:after="60" w:line="276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771A3" w:rsidRDefault="00BC121E" w:rsidP="00F771A3">
            <w:pPr>
              <w:widowControl w:val="0"/>
              <w:adjustRightInd w:val="0"/>
              <w:spacing w:before="60" w:after="60" w:line="276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F771A3" w:rsidRDefault="00BC121E" w:rsidP="00F771A3">
      <w:pPr>
        <w:widowControl w:val="0"/>
        <w:adjustRightInd w:val="0"/>
        <w:spacing w:before="240" w:after="0" w:line="276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F771A3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:rsidR="00BC121E" w:rsidRPr="00F771A3" w:rsidRDefault="00BC121E" w:rsidP="00F771A3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F771A3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771A3" w:rsidRDefault="00067B62" w:rsidP="00F771A3">
      <w:pPr>
        <w:widowControl w:val="0"/>
        <w:adjustRightInd w:val="0"/>
        <w:spacing w:after="120" w:line="276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F771A3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F771A3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F771A3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F771A3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Niepotrzebne skreślić lub usunąć</w:t>
      </w:r>
    </w:p>
    <w:p w:rsidR="00CF03EF" w:rsidRPr="00F771A3" w:rsidRDefault="00CF03EF" w:rsidP="00F771A3">
      <w:pPr>
        <w:widowControl w:val="0"/>
        <w:adjustRightInd w:val="0"/>
        <w:spacing w:after="120" w:line="276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F771A3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**</w:t>
      </w:r>
      <w:r w:rsidRPr="00F771A3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F771A3" w:rsidRDefault="00067B62" w:rsidP="00F771A3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771A3" w:rsidTr="00620E37">
        <w:tc>
          <w:tcPr>
            <w:tcW w:w="2660" w:type="dxa"/>
          </w:tcPr>
          <w:p w:rsidR="00BC121E" w:rsidRPr="00F771A3" w:rsidRDefault="00BC121E" w:rsidP="00F771A3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F771A3" w:rsidRDefault="00D62E6E" w:rsidP="00F771A3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BC121E" w:rsidRPr="00F771A3" w:rsidRDefault="00844A96" w:rsidP="00F771A3">
            <w:pPr>
              <w:widowControl w:val="0"/>
              <w:adjustRightInd w:val="0"/>
              <w:spacing w:after="120" w:line="276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C121E" w:rsidRPr="00F771A3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data</w:t>
            </w:r>
            <w:r w:rsidRPr="00F771A3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F771A3" w:rsidRDefault="00BC121E" w:rsidP="00F771A3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F771A3" w:rsidRDefault="00BC121E" w:rsidP="00F771A3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:rsidR="00BC121E" w:rsidRPr="00F771A3" w:rsidRDefault="00844A96" w:rsidP="00F771A3">
            <w:pPr>
              <w:widowControl w:val="0"/>
              <w:adjustRightInd w:val="0"/>
              <w:spacing w:after="60" w:line="276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F771A3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B124C4" w:rsidRPr="00F771A3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F771A3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F771A3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F771A3" w:rsidRDefault="00106AC7" w:rsidP="00F771A3">
      <w:pPr>
        <w:spacing w:line="276" w:lineRule="auto"/>
        <w:rPr>
          <w:rFonts w:ascii="Times New Roman" w:hAnsi="Times New Roman"/>
        </w:rPr>
      </w:pPr>
    </w:p>
    <w:sectPr w:rsidR="00106AC7" w:rsidRPr="00F771A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2FF" w:rsidRDefault="00AA42FF">
      <w:r>
        <w:separator/>
      </w:r>
    </w:p>
  </w:endnote>
  <w:endnote w:type="continuationSeparator" w:id="0">
    <w:p w:rsidR="00AA42FF" w:rsidRDefault="00AA4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8107E" w:rsidP="00D62E6E">
    <w:pPr>
      <w:pStyle w:val="Stopka"/>
      <w:tabs>
        <w:tab w:val="clear" w:pos="4536"/>
      </w:tabs>
      <w:spacing w:after="60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B13E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0D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0D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4C4" w:rsidRDefault="00B124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2FF" w:rsidRDefault="00AA42FF">
      <w:r>
        <w:separator/>
      </w:r>
    </w:p>
  </w:footnote>
  <w:footnote w:type="continuationSeparator" w:id="0">
    <w:p w:rsidR="00AA42FF" w:rsidRDefault="00AA4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4C4" w:rsidRDefault="00B124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4C4" w:rsidRDefault="00B124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4C4" w:rsidRDefault="00B124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2F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0D2F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A42FF"/>
    <w:rsid w:val="00AB6C06"/>
    <w:rsid w:val="00AB7377"/>
    <w:rsid w:val="00AD329C"/>
    <w:rsid w:val="00B04D14"/>
    <w:rsid w:val="00B124C4"/>
    <w:rsid w:val="00B26102"/>
    <w:rsid w:val="00B45ED4"/>
    <w:rsid w:val="00B54FB4"/>
    <w:rsid w:val="00B8107E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771A3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60CD946B-AE51-4024-9614-14EE022CA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5F4D8-4C2E-4C05-8C14-0DAC9A9BC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189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cp:lastModifiedBy>Monika Ćwiertka</cp:lastModifiedBy>
  <cp:revision>4</cp:revision>
  <cp:lastPrinted>2010-01-07T09:39:00Z</cp:lastPrinted>
  <dcterms:created xsi:type="dcterms:W3CDTF">2026-10-28T10:36:00Z</dcterms:created>
  <dcterms:modified xsi:type="dcterms:W3CDTF">2026-10-29T12:59:00Z</dcterms:modified>
</cp:coreProperties>
</file>