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FD5AAD" w14:textId="77777777" w:rsidR="000431B5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26C93508" w14:textId="01C53E02" w:rsidR="003F0C7A" w:rsidRPr="008F5031" w:rsidRDefault="003F0C7A" w:rsidP="003F0C7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8F5031">
        <w:rPr>
          <w:b/>
          <w:bCs/>
          <w:sz w:val="22"/>
          <w:szCs w:val="22"/>
        </w:rPr>
        <w:t>„</w:t>
      </w:r>
      <w:r w:rsidR="000350A0" w:rsidRPr="000350A0">
        <w:rPr>
          <w:b/>
          <w:bCs/>
          <w:sz w:val="22"/>
          <w:szCs w:val="22"/>
        </w:rPr>
        <w:t>Wyroby medyczne Ortopedia - cz. I</w:t>
      </w:r>
      <w:r w:rsidR="008E704A">
        <w:rPr>
          <w:b/>
          <w:bCs/>
          <w:sz w:val="22"/>
          <w:szCs w:val="22"/>
        </w:rPr>
        <w:t>I</w:t>
      </w:r>
      <w:r w:rsidRPr="008F5031">
        <w:rPr>
          <w:b/>
          <w:bCs/>
          <w:sz w:val="22"/>
          <w:szCs w:val="22"/>
        </w:rPr>
        <w:t xml:space="preserve">” 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724C82C2" w14:textId="77777777" w:rsidR="003F0C7A" w:rsidRPr="000431B5" w:rsidRDefault="003F0C7A" w:rsidP="003F0C7A">
      <w:pPr>
        <w:numPr>
          <w:ilvl w:val="0"/>
          <w:numId w:val="14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7C415298" w14:textId="77777777" w:rsidR="003F0C7A" w:rsidRPr="00B34EF5" w:rsidRDefault="003F0C7A" w:rsidP="003F0C7A">
      <w:pPr>
        <w:jc w:val="right"/>
      </w:pP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0393080E" w14:textId="7EFD8CA6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1: </w:t>
      </w:r>
    </w:p>
    <w:p w14:paraId="3AA8AF8B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746332A5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1C9AEB44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7E4044F9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02A30A48" w14:textId="3A90CBBE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3" w:name="_Hlk214967625"/>
      <w:r w:rsidRPr="00173A3B">
        <w:rPr>
          <w:bCs/>
          <w:sz w:val="22"/>
        </w:rPr>
        <w:t xml:space="preserve">Wyliczona zgodnie z </w:t>
      </w:r>
      <w:r w:rsidR="00F266A8">
        <w:rPr>
          <w:bCs/>
          <w:sz w:val="22"/>
        </w:rPr>
        <w:t xml:space="preserve">odpowiednimi </w:t>
      </w:r>
      <w:r w:rsidRPr="00173A3B">
        <w:rPr>
          <w:bCs/>
          <w:sz w:val="22"/>
        </w:rPr>
        <w:t>tabel</w:t>
      </w:r>
      <w:r w:rsidR="00F266A8">
        <w:rPr>
          <w:bCs/>
          <w:sz w:val="22"/>
        </w:rPr>
        <w:t>ami</w:t>
      </w:r>
      <w:r w:rsidRPr="00173A3B">
        <w:rPr>
          <w:bCs/>
          <w:sz w:val="22"/>
        </w:rPr>
        <w:t xml:space="preserve"> formularza asortymentowo – cenowego</w:t>
      </w:r>
      <w:r w:rsidR="00F266A8">
        <w:rPr>
          <w:bCs/>
          <w:sz w:val="22"/>
        </w:rPr>
        <w:t xml:space="preserve"> (1</w:t>
      </w:r>
      <w:r w:rsidR="00302569">
        <w:rPr>
          <w:bCs/>
          <w:sz w:val="22"/>
        </w:rPr>
        <w:t xml:space="preserve"> </w:t>
      </w:r>
      <w:r w:rsidR="00F266A8">
        <w:rPr>
          <w:bCs/>
          <w:sz w:val="22"/>
        </w:rPr>
        <w:t xml:space="preserve">i 1A) </w:t>
      </w:r>
      <w:r w:rsidR="00F266A8" w:rsidRPr="00212193">
        <w:rPr>
          <w:bCs/>
          <w:sz w:val="22"/>
        </w:rPr>
        <w:t>stanowiącymi załączniki do oferty</w:t>
      </w:r>
    </w:p>
    <w:p w14:paraId="0772C571" w14:textId="77777777" w:rsidR="005E46B0" w:rsidRPr="00212193" w:rsidRDefault="005E46B0" w:rsidP="005E46B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590D383F" w14:textId="77777777" w:rsidR="005E46B0" w:rsidRPr="00212193" w:rsidRDefault="005E46B0" w:rsidP="005E46B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bookmarkEnd w:id="3"/>
    <w:p w14:paraId="43CE2F84" w14:textId="1086858B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5801C01C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28E5294E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B154D0D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B39A69E" w14:textId="110D3740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2: </w:t>
      </w:r>
    </w:p>
    <w:p w14:paraId="0DB9CC66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2BE32618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443933AC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618015DD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71B9C2EC" w14:textId="4B6ABF04" w:rsidR="00302569" w:rsidRPr="00212193" w:rsidRDefault="00302569" w:rsidP="003025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(2 i 2A) stanowiącymi załączniki do oferty</w:t>
      </w:r>
    </w:p>
    <w:p w14:paraId="2B2F7701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483B6F73" w14:textId="56F52E3D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18525385" w14:textId="126EA996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7F1EF3F9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26386BA5" w14:textId="4EC09F79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5D866B5C" w14:textId="430D4B32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3: </w:t>
      </w:r>
    </w:p>
    <w:p w14:paraId="08D1A123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6D1F60BA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67CEB56E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00133287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2AD319FB" w14:textId="36D593B8" w:rsidR="00302569" w:rsidRPr="00212193" w:rsidRDefault="00302569" w:rsidP="003025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(3 i 3A) stanowiącymi załączniki do oferty</w:t>
      </w:r>
    </w:p>
    <w:p w14:paraId="50469009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37D70E26" w14:textId="3E108701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625ED860" w14:textId="6476ACFB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6B9FCE56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783F0229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2442E099" w14:textId="700A98CC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4: </w:t>
      </w:r>
    </w:p>
    <w:p w14:paraId="34AF113E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3B355230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079ECD0A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722CA4B0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0608B8FD" w14:textId="0D1A338F" w:rsidR="00EF671F" w:rsidRPr="00212193" w:rsidRDefault="00EF671F" w:rsidP="00EF671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(4 i 4A) stanowiącymi załączniki do oferty</w:t>
      </w:r>
    </w:p>
    <w:p w14:paraId="52B8820C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1E6CE5CC" w14:textId="0B61F661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45A167C2" w14:textId="3F9DA918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5C1653F1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79E44B63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8F7E8DC" w14:textId="77777777" w:rsidR="00EF671F" w:rsidRPr="00212193" w:rsidRDefault="00EF671F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462D1F0F" w14:textId="6194CFEE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5: </w:t>
      </w:r>
    </w:p>
    <w:p w14:paraId="4C0D534C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36416413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05A9021A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3FC240B7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58138747" w14:textId="7E34F916" w:rsidR="00EF671F" w:rsidRPr="00212193" w:rsidRDefault="00EF671F" w:rsidP="00EF671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(5 i 5A) stanowiącymi załączniki do oferty</w:t>
      </w:r>
    </w:p>
    <w:p w14:paraId="2A8A1072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28AA5BA2" w14:textId="0DA5C0E8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29DD60BE" w14:textId="16BE96C2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2CD518F0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287E873A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9167BC3" w14:textId="24F9C730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6: </w:t>
      </w:r>
    </w:p>
    <w:p w14:paraId="0E96AA74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4515E9F9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74BDDA62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326FD524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5144B85B" w14:textId="2D9EF79E" w:rsidR="00EF671F" w:rsidRPr="00212193" w:rsidRDefault="00EF671F" w:rsidP="00EF671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(6 i 6A) stanowiącymi załączniki do oferty</w:t>
      </w:r>
    </w:p>
    <w:p w14:paraId="3274C23A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54C8B280" w14:textId="444BE9DC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3B9DC5D6" w14:textId="739C7886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2EBB7624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4286CC44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48572112" w14:textId="1D5B3B3B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7: </w:t>
      </w:r>
    </w:p>
    <w:p w14:paraId="519C9D9C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00573CFF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2DCBB584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7AFF493D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7CED5201" w14:textId="0EDA51DE" w:rsidR="00EF671F" w:rsidRPr="00212193" w:rsidRDefault="00EF671F" w:rsidP="00EF671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(7 i 7A) stanowiącymi załączniki do oferty</w:t>
      </w:r>
    </w:p>
    <w:p w14:paraId="1BAD7CA0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29E39A91" w14:textId="6992D8B2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3F1AD7CA" w14:textId="209C5E8A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03D5374E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bookmarkEnd w:id="2"/>
    <w:p w14:paraId="02F4BB85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sz w:val="22"/>
          <w:szCs w:val="22"/>
        </w:rPr>
      </w:pPr>
    </w:p>
    <w:p w14:paraId="643CFB5E" w14:textId="4FFC022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8: </w:t>
      </w:r>
    </w:p>
    <w:p w14:paraId="128435EB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75153A01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4A5F3D10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42B65CAA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690DB508" w14:textId="25354F1D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(8 i 8A) stanowiącymi załączniki do oferty</w:t>
      </w:r>
    </w:p>
    <w:p w14:paraId="550C541C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3A792850" w14:textId="5503A836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lastRenderedPageBreak/>
        <w:t>wynosi: ………………….zł netto, …………………….. zł brutto</w:t>
      </w:r>
    </w:p>
    <w:p w14:paraId="4DE6D47D" w14:textId="77029E20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2B729E6C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55A6349B" w14:textId="77777777" w:rsidR="000350A0" w:rsidRPr="00212193" w:rsidRDefault="000350A0" w:rsidP="0054395E">
      <w:pPr>
        <w:spacing w:after="120" w:line="276" w:lineRule="auto"/>
        <w:ind w:left="284"/>
        <w:contextualSpacing/>
        <w:jc w:val="both"/>
        <w:rPr>
          <w:sz w:val="22"/>
          <w:szCs w:val="22"/>
        </w:rPr>
      </w:pPr>
    </w:p>
    <w:p w14:paraId="53BFEEA8" w14:textId="11EB6318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9: </w:t>
      </w:r>
    </w:p>
    <w:p w14:paraId="053381AB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24024069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056DB3F8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5C9DF0EE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3230D160" w14:textId="333976D0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(9 i 9A) stanowiącymi załączniki do oferty</w:t>
      </w:r>
    </w:p>
    <w:p w14:paraId="7509CDA1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2D5D72CC" w14:textId="14228B4F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15DD0D78" w14:textId="332F019B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5C5A73E8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2E642A85" w14:textId="77777777" w:rsidR="000350A0" w:rsidRPr="00212193" w:rsidRDefault="000350A0" w:rsidP="0054395E">
      <w:pPr>
        <w:spacing w:after="120" w:line="276" w:lineRule="auto"/>
        <w:ind w:left="284"/>
        <w:contextualSpacing/>
        <w:jc w:val="both"/>
        <w:rPr>
          <w:sz w:val="22"/>
          <w:szCs w:val="22"/>
        </w:rPr>
      </w:pPr>
    </w:p>
    <w:p w14:paraId="0D358862" w14:textId="0E4549CB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10: </w:t>
      </w:r>
      <w:bookmarkStart w:id="4" w:name="_GoBack"/>
      <w:bookmarkEnd w:id="4"/>
    </w:p>
    <w:p w14:paraId="59BDD80A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6315D990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584852A9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69980611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082DB0DE" w14:textId="1D7807CC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(10 i 10A) stanowiącymi załączniki do oferty</w:t>
      </w:r>
    </w:p>
    <w:p w14:paraId="4ACEB8D6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08D4124D" w14:textId="7795D1AA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5BE6DD55" w14:textId="492418B1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42C5F7EB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41199352" w14:textId="77777777" w:rsidR="000350A0" w:rsidRPr="00212193" w:rsidRDefault="000350A0" w:rsidP="0054395E">
      <w:pPr>
        <w:spacing w:after="120" w:line="276" w:lineRule="auto"/>
        <w:ind w:left="284"/>
        <w:contextualSpacing/>
        <w:jc w:val="both"/>
        <w:rPr>
          <w:sz w:val="22"/>
          <w:szCs w:val="22"/>
        </w:rPr>
      </w:pPr>
    </w:p>
    <w:p w14:paraId="090E9ED2" w14:textId="77777777" w:rsidR="000350A0" w:rsidRDefault="000350A0" w:rsidP="0054395E">
      <w:pPr>
        <w:spacing w:after="120" w:line="276" w:lineRule="auto"/>
        <w:ind w:left="284"/>
        <w:contextualSpacing/>
        <w:jc w:val="both"/>
        <w:rPr>
          <w:sz w:val="22"/>
          <w:szCs w:val="22"/>
        </w:rPr>
      </w:pPr>
    </w:p>
    <w:p w14:paraId="55AD012A" w14:textId="30932ACD" w:rsidR="0054395E" w:rsidRPr="00D634E8" w:rsidRDefault="0054395E" w:rsidP="0054395E">
      <w:pPr>
        <w:spacing w:after="120" w:line="276" w:lineRule="auto"/>
        <w:contextualSpacing/>
        <w:jc w:val="both"/>
        <w:rPr>
          <w:b/>
          <w:sz w:val="22"/>
          <w:u w:val="single"/>
        </w:rPr>
      </w:pPr>
      <w:r w:rsidRPr="00D634E8">
        <w:rPr>
          <w:b/>
          <w:sz w:val="22"/>
          <w:u w:val="single"/>
        </w:rPr>
        <w:t>UWAGA: Wykonawca może usunąć zadania na które nie składa oferty.</w:t>
      </w:r>
    </w:p>
    <w:p w14:paraId="4AB3EDDB" w14:textId="77777777" w:rsidR="0054395E" w:rsidRPr="0013114B" w:rsidRDefault="0054395E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77777777" w:rsidR="003F0C7A" w:rsidRDefault="003F0C7A" w:rsidP="003F0C7A">
      <w:pPr>
        <w:numPr>
          <w:ilvl w:val="0"/>
          <w:numId w:val="15"/>
        </w:numPr>
      </w:pPr>
      <w:r>
        <w:t>oświadczam, że nie podlegam wykluczeniu z postępowania na podstawie art. 109 ust. 1 pkt 4 ustawy Pzp</w:t>
      </w:r>
    </w:p>
    <w:p w14:paraId="53039199" w14:textId="77777777" w:rsidR="0054395E" w:rsidRPr="000506A6" w:rsidRDefault="0054395E" w:rsidP="0054395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</w:rPr>
      </w:pPr>
      <w:r w:rsidRPr="000506A6">
        <w:rPr>
          <w:rFonts w:ascii="Times New Roman" w:hAnsi="Times New Roman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4AF584D5" w14:textId="77777777" w:rsidR="0054395E" w:rsidRPr="000506A6" w:rsidRDefault="0054395E" w:rsidP="0054395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</w:rPr>
      </w:pPr>
      <w:r w:rsidRPr="000506A6">
        <w:rPr>
          <w:rFonts w:ascii="Times New Roman" w:hAnsi="Times New Roman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E704A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2F3A7" w14:textId="674A473B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8E704A">
      <w:rPr>
        <w:sz w:val="24"/>
        <w:szCs w:val="24"/>
      </w:rPr>
      <w:t>86</w:t>
    </w:r>
    <w:r w:rsidR="000350A0">
      <w:rPr>
        <w:sz w:val="24"/>
        <w:szCs w:val="24"/>
      </w:rPr>
      <w:t>/2026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E8477E"/>
    <w:multiLevelType w:val="multilevel"/>
    <w:tmpl w:val="D5907AC0"/>
    <w:lvl w:ilvl="0">
      <w:start w:val="1"/>
      <w:numFmt w:val="decimal"/>
      <w:lvlText w:val="%1."/>
      <w:lvlJc w:val="left"/>
      <w:pPr>
        <w:tabs>
          <w:tab w:val="num" w:pos="0"/>
        </w:tabs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7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7" w:hanging="360"/>
      </w:pPr>
    </w:lvl>
    <w:lvl w:ilvl="3">
      <w:start w:val="1"/>
      <w:numFmt w:val="lowerRoman"/>
      <w:lvlText w:val="%4."/>
      <w:lvlJc w:val="right"/>
      <w:pPr>
        <w:tabs>
          <w:tab w:val="num" w:pos="0"/>
        </w:tabs>
        <w:ind w:left="2887" w:hanging="360"/>
      </w:p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</w:abstractNum>
  <w:abstractNum w:abstractNumId="10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>
    <w:abstractNumId w:val="5"/>
  </w:num>
  <w:num w:numId="2">
    <w:abstractNumId w:val="23"/>
  </w:num>
  <w:num w:numId="3">
    <w:abstractNumId w:val="12"/>
  </w:num>
  <w:num w:numId="4">
    <w:abstractNumId w:val="4"/>
  </w:num>
  <w:num w:numId="5">
    <w:abstractNumId w:val="22"/>
  </w:num>
  <w:num w:numId="6">
    <w:abstractNumId w:val="2"/>
  </w:num>
  <w:num w:numId="7">
    <w:abstractNumId w:val="19"/>
  </w:num>
  <w:num w:numId="8">
    <w:abstractNumId w:val="8"/>
  </w:num>
  <w:num w:numId="9">
    <w:abstractNumId w:val="16"/>
  </w:num>
  <w:num w:numId="10">
    <w:abstractNumId w:val="24"/>
  </w:num>
  <w:num w:numId="11">
    <w:abstractNumId w:val="1"/>
  </w:num>
  <w:num w:numId="12">
    <w:abstractNumId w:val="15"/>
  </w:num>
  <w:num w:numId="13">
    <w:abstractNumId w:val="18"/>
  </w:num>
  <w:num w:numId="14">
    <w:abstractNumId w:val="25"/>
  </w:num>
  <w:num w:numId="15">
    <w:abstractNumId w:val="21"/>
  </w:num>
  <w:num w:numId="16">
    <w:abstractNumId w:val="14"/>
  </w:num>
  <w:num w:numId="17">
    <w:abstractNumId w:val="0"/>
  </w:num>
  <w:num w:numId="18">
    <w:abstractNumId w:val="11"/>
  </w:num>
  <w:num w:numId="19">
    <w:abstractNumId w:val="26"/>
  </w:num>
  <w:num w:numId="20">
    <w:abstractNumId w:val="7"/>
  </w:num>
  <w:num w:numId="21">
    <w:abstractNumId w:val="3"/>
  </w:num>
  <w:num w:numId="22">
    <w:abstractNumId w:val="17"/>
  </w:num>
  <w:num w:numId="23">
    <w:abstractNumId w:val="13"/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6"/>
  </w:num>
  <w:num w:numId="27">
    <w:abstractNumId w:val="10"/>
  </w:num>
  <w:num w:numId="28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E39"/>
    <w:rsid w:val="0000175A"/>
    <w:rsid w:val="0002356C"/>
    <w:rsid w:val="00024A75"/>
    <w:rsid w:val="00031880"/>
    <w:rsid w:val="000329D8"/>
    <w:rsid w:val="00032C4B"/>
    <w:rsid w:val="000350A0"/>
    <w:rsid w:val="000428A1"/>
    <w:rsid w:val="000431B5"/>
    <w:rsid w:val="00071E27"/>
    <w:rsid w:val="00081644"/>
    <w:rsid w:val="00081CC6"/>
    <w:rsid w:val="000855CA"/>
    <w:rsid w:val="00097D14"/>
    <w:rsid w:val="000A0510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3114B"/>
    <w:rsid w:val="001313BE"/>
    <w:rsid w:val="001541E3"/>
    <w:rsid w:val="0015590A"/>
    <w:rsid w:val="00166FFA"/>
    <w:rsid w:val="00167D44"/>
    <w:rsid w:val="00173A3B"/>
    <w:rsid w:val="0018410E"/>
    <w:rsid w:val="0019039B"/>
    <w:rsid w:val="001A3E7C"/>
    <w:rsid w:val="001A7A62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193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56242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256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5835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D4976"/>
    <w:rsid w:val="004D754A"/>
    <w:rsid w:val="004D7FB7"/>
    <w:rsid w:val="004E098E"/>
    <w:rsid w:val="004E0D7F"/>
    <w:rsid w:val="004E2EF4"/>
    <w:rsid w:val="004E4C11"/>
    <w:rsid w:val="004E607F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4395E"/>
    <w:rsid w:val="0054703B"/>
    <w:rsid w:val="0055427F"/>
    <w:rsid w:val="005633E6"/>
    <w:rsid w:val="005648FF"/>
    <w:rsid w:val="00565F13"/>
    <w:rsid w:val="00570D08"/>
    <w:rsid w:val="00571966"/>
    <w:rsid w:val="00580948"/>
    <w:rsid w:val="005867E5"/>
    <w:rsid w:val="0059624E"/>
    <w:rsid w:val="005A3CCA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46B0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6263A"/>
    <w:rsid w:val="00771296"/>
    <w:rsid w:val="007754F5"/>
    <w:rsid w:val="00783CC8"/>
    <w:rsid w:val="00784133"/>
    <w:rsid w:val="0079092A"/>
    <w:rsid w:val="007A05BE"/>
    <w:rsid w:val="007A2167"/>
    <w:rsid w:val="007A70E4"/>
    <w:rsid w:val="007A777C"/>
    <w:rsid w:val="007B48BA"/>
    <w:rsid w:val="007B7452"/>
    <w:rsid w:val="007C5DFC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40A08"/>
    <w:rsid w:val="00851E37"/>
    <w:rsid w:val="00852075"/>
    <w:rsid w:val="0086733D"/>
    <w:rsid w:val="008806D3"/>
    <w:rsid w:val="00881ABF"/>
    <w:rsid w:val="008B41C9"/>
    <w:rsid w:val="008B56AD"/>
    <w:rsid w:val="008D0898"/>
    <w:rsid w:val="008D1415"/>
    <w:rsid w:val="008E2625"/>
    <w:rsid w:val="008E3BE5"/>
    <w:rsid w:val="008E4F0A"/>
    <w:rsid w:val="008E704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45F74"/>
    <w:rsid w:val="009565AB"/>
    <w:rsid w:val="00971F97"/>
    <w:rsid w:val="00974CC0"/>
    <w:rsid w:val="00975A0F"/>
    <w:rsid w:val="00982D65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2E5C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4718"/>
    <w:rsid w:val="00CC1457"/>
    <w:rsid w:val="00CD01E4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4714C"/>
    <w:rsid w:val="00D5347D"/>
    <w:rsid w:val="00D56804"/>
    <w:rsid w:val="00D634E8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C0C86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EF671F"/>
    <w:rsid w:val="00F012DF"/>
    <w:rsid w:val="00F03E6D"/>
    <w:rsid w:val="00F10844"/>
    <w:rsid w:val="00F14FDD"/>
    <w:rsid w:val="00F2491D"/>
    <w:rsid w:val="00F2537A"/>
    <w:rsid w:val="00F263C5"/>
    <w:rsid w:val="00F266A8"/>
    <w:rsid w:val="00F33DE1"/>
    <w:rsid w:val="00F34BD2"/>
    <w:rsid w:val="00F37FF1"/>
    <w:rsid w:val="00F405EE"/>
    <w:rsid w:val="00F469AA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2193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  <w:style w:type="paragraph" w:customStyle="1" w:styleId="Standard">
    <w:name w:val="Standard"/>
    <w:qFormat/>
    <w:rsid w:val="0054395E"/>
    <w:pPr>
      <w:suppressAutoHyphens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59711D-FA88-4E1C-9759-EBE861246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163</TotalTime>
  <Pages>6</Pages>
  <Words>1453</Words>
  <Characters>8723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25</cp:revision>
  <cp:lastPrinted>2025-06-04T09:11:00Z</cp:lastPrinted>
  <dcterms:created xsi:type="dcterms:W3CDTF">2024-04-16T16:49:00Z</dcterms:created>
  <dcterms:modified xsi:type="dcterms:W3CDTF">2026-10-28T10:38:00Z</dcterms:modified>
</cp:coreProperties>
</file>