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2380E" w14:textId="1433BBC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E4D433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18251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A53BF3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9DB955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7FD2E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6E1730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2079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897E2C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25E3664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FD85D6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A852D6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2BF6E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ACBD8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36C1852" w14:textId="05F26930" w:rsidR="008F3FB4" w:rsidRPr="008F3FB4" w:rsidRDefault="008F3FB4" w:rsidP="008D2AB8">
      <w:pPr>
        <w:ind w:right="-110"/>
        <w:rPr>
          <w:b/>
        </w:rPr>
      </w:pPr>
      <w:r w:rsidRPr="008F3FB4">
        <w:rPr>
          <w:b/>
        </w:rPr>
        <w:t xml:space="preserve">Akademia Górniczo </w:t>
      </w:r>
      <w:r w:rsidR="00922E1E">
        <w:rPr>
          <w:b/>
        </w:rPr>
        <w:t>–</w:t>
      </w:r>
      <w:r w:rsidRPr="008F3FB4">
        <w:rPr>
          <w:b/>
        </w:rPr>
        <w:t xml:space="preserve"> Hutnicza</w:t>
      </w:r>
      <w:r w:rsidR="00922E1E">
        <w:rPr>
          <w:b/>
        </w:rPr>
        <w:t xml:space="preserve"> </w:t>
      </w:r>
      <w:r w:rsidRPr="008F3FB4">
        <w:rPr>
          <w:b/>
        </w:rPr>
        <w:t>im. Stanisława Staszica w Krakowie</w:t>
      </w:r>
    </w:p>
    <w:p w14:paraId="4CEF1525" w14:textId="04EDBEDC" w:rsidR="008D2AB8" w:rsidRDefault="008F3FB4" w:rsidP="008D2AB8">
      <w:pPr>
        <w:ind w:right="-110"/>
        <w:rPr>
          <w:b/>
        </w:rPr>
      </w:pPr>
      <w:r w:rsidRPr="008F3FB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F72FB8C" w14:textId="6F45E27A" w:rsidR="008D2AB8" w:rsidRDefault="008F3FB4" w:rsidP="00922E1E">
      <w:pPr>
        <w:ind w:right="-110"/>
        <w:rPr>
          <w:b/>
        </w:rPr>
      </w:pPr>
      <w:r w:rsidRPr="008F3FB4">
        <w:rPr>
          <w:b/>
        </w:rPr>
        <w:t>Al. Mickiewicza</w:t>
      </w:r>
      <w:r w:rsidR="008D2AB8">
        <w:rPr>
          <w:b/>
        </w:rPr>
        <w:t xml:space="preserve"> </w:t>
      </w:r>
      <w:r w:rsidRPr="008F3FB4">
        <w:rPr>
          <w:b/>
        </w:rPr>
        <w:t>30</w:t>
      </w:r>
      <w:r w:rsidR="00922E1E">
        <w:rPr>
          <w:b/>
        </w:rPr>
        <w:t xml:space="preserve">, </w:t>
      </w:r>
      <w:r w:rsidRPr="008F3FB4">
        <w:rPr>
          <w:b/>
        </w:rPr>
        <w:t>30-059</w:t>
      </w:r>
      <w:r w:rsidR="008D2AB8">
        <w:rPr>
          <w:b/>
        </w:rPr>
        <w:t xml:space="preserve"> </w:t>
      </w:r>
      <w:r w:rsidRPr="008F3FB4">
        <w:rPr>
          <w:b/>
        </w:rPr>
        <w:t>Kraków</w:t>
      </w:r>
      <w:r w:rsidR="008D2AB8">
        <w:rPr>
          <w:b/>
        </w:rPr>
        <w:t xml:space="preserve">,  </w:t>
      </w:r>
    </w:p>
    <w:p w14:paraId="3928F863" w14:textId="77777777" w:rsidR="008D2AB8" w:rsidRDefault="008D2AB8" w:rsidP="008D2AB8">
      <w:pPr>
        <w:ind w:firstLine="3969"/>
        <w:rPr>
          <w:b/>
        </w:rPr>
      </w:pPr>
    </w:p>
    <w:p w14:paraId="73CDAF39" w14:textId="0F067AC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3FB4" w:rsidRPr="008F3FB4">
        <w:rPr>
          <w:b/>
        </w:rPr>
        <w:t>Dostawa komory bezpieczeństwa biologicznego klasy II - KC-DE-zp.25.515.2026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34C825ED" w14:textId="77777777" w:rsidR="008D2AB8" w:rsidRDefault="008D2AB8" w:rsidP="008D2AB8">
      <w:pPr>
        <w:tabs>
          <w:tab w:val="right" w:pos="9000"/>
        </w:tabs>
      </w:pPr>
    </w:p>
    <w:p w14:paraId="72057685" w14:textId="77777777" w:rsidR="005A22CC" w:rsidRPr="005A22CC" w:rsidRDefault="005A22CC" w:rsidP="005A22CC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6A0BD02" w14:textId="77777777" w:rsidR="005A22CC" w:rsidRPr="005A22CC" w:rsidRDefault="005A22CC" w:rsidP="005A22CC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A22CC">
        <w:rPr>
          <w:rFonts w:ascii="Verdana" w:hAnsi="Verdana"/>
          <w:b/>
          <w:sz w:val="18"/>
          <w:szCs w:val="18"/>
        </w:rPr>
        <w:t>Cena netto za całość zamówienia: ......... PLN</w:t>
      </w:r>
    </w:p>
    <w:p w14:paraId="6F7FD6C2" w14:textId="77777777" w:rsidR="005A22CC" w:rsidRPr="005A22CC" w:rsidRDefault="005A22CC" w:rsidP="005A22CC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65EB2EF" w14:textId="77777777" w:rsidR="005A22CC" w:rsidRPr="005A22CC" w:rsidRDefault="005A22CC" w:rsidP="005A22CC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A22CC">
        <w:rPr>
          <w:rFonts w:ascii="Verdana" w:hAnsi="Verdana"/>
          <w:b/>
          <w:sz w:val="18"/>
          <w:szCs w:val="18"/>
        </w:rPr>
        <w:t>Cena brutto za całość zamówienia: ........ PLN</w:t>
      </w:r>
    </w:p>
    <w:p w14:paraId="4A034860" w14:textId="77777777" w:rsidR="005A22CC" w:rsidRPr="005A22CC" w:rsidRDefault="005A22CC" w:rsidP="005A22CC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</w:p>
    <w:p w14:paraId="7AFC64A3" w14:textId="77777777" w:rsidR="005A22CC" w:rsidRPr="005A22CC" w:rsidRDefault="005A22CC" w:rsidP="005A22CC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3FADB248" w14:textId="77777777" w:rsidR="005A22CC" w:rsidRPr="005A22CC" w:rsidRDefault="005A22CC" w:rsidP="005A22CC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9D51BF" w14:textId="77777777" w:rsidR="005A22CC" w:rsidRPr="005A22CC" w:rsidRDefault="005A22CC" w:rsidP="005A22CC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5A22CC">
        <w:rPr>
          <w:rFonts w:ascii="Verdana" w:hAnsi="Verdana"/>
          <w:b/>
          <w:sz w:val="18"/>
          <w:szCs w:val="18"/>
        </w:rPr>
        <w:t>Powyższa cena zawiera podatek VAT w wysokości .......... % tj. ……………………. PLN</w:t>
      </w:r>
    </w:p>
    <w:p w14:paraId="7F55BAD7" w14:textId="2C6B1180" w:rsidR="005A22CC" w:rsidRPr="005A22CC" w:rsidRDefault="005A22CC" w:rsidP="005A22CC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5A22CC">
        <w:rPr>
          <w:rFonts w:ascii="Verdana" w:hAnsi="Verdana"/>
          <w:b/>
          <w:sz w:val="18"/>
          <w:szCs w:val="18"/>
        </w:rPr>
        <w:t xml:space="preserve">Producent/model zaoferowanej komory: </w:t>
      </w:r>
      <w:r w:rsidRPr="005A22CC">
        <w:rPr>
          <w:rFonts w:ascii="Verdana" w:hAnsi="Verdana"/>
          <w:bCs/>
          <w:sz w:val="18"/>
          <w:szCs w:val="18"/>
        </w:rPr>
        <w:t>…………………………………………….</w:t>
      </w:r>
    </w:p>
    <w:p w14:paraId="16EDBBA0" w14:textId="77777777" w:rsidR="005A22CC" w:rsidRPr="005A22CC" w:rsidRDefault="005A22CC" w:rsidP="005A22CC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A22CC">
        <w:rPr>
          <w:rFonts w:ascii="Verdana" w:hAnsi="Verdana"/>
          <w:b/>
          <w:sz w:val="18"/>
          <w:szCs w:val="18"/>
        </w:rPr>
        <w:t xml:space="preserve">Termin realizacji umowy: ……………… dni od daty podpisania umowy </w:t>
      </w:r>
      <w:r w:rsidRPr="00922E1E">
        <w:rPr>
          <w:rFonts w:ascii="Verdana" w:hAnsi="Verdana"/>
          <w:b/>
          <w:bCs/>
          <w:sz w:val="18"/>
          <w:szCs w:val="18"/>
          <w:highlight w:val="yellow"/>
        </w:rPr>
        <w:t>(kryterium oceny ofert) *)</w:t>
      </w:r>
    </w:p>
    <w:p w14:paraId="3943A3CB" w14:textId="77777777" w:rsidR="005A22CC" w:rsidRPr="00922E1E" w:rsidRDefault="005A22CC" w:rsidP="005A22CC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922E1E">
        <w:rPr>
          <w:rFonts w:ascii="Verdana" w:hAnsi="Verdana"/>
          <w:bCs/>
          <w:iCs/>
          <w:sz w:val="16"/>
          <w:szCs w:val="16"/>
        </w:rPr>
        <w:t>*) W przypadku nie podania terminu realizacji, Zamawiający przyjmie maksymalny termin realizacji umowy.</w:t>
      </w:r>
    </w:p>
    <w:p w14:paraId="72EF8533" w14:textId="55591572" w:rsidR="005A22CC" w:rsidRPr="005A22CC" w:rsidRDefault="005A22CC" w:rsidP="005A22CC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5A22CC">
        <w:rPr>
          <w:rFonts w:ascii="Verdana" w:hAnsi="Verdana"/>
          <w:b/>
          <w:sz w:val="18"/>
          <w:szCs w:val="18"/>
        </w:rPr>
        <w:t>Okres udzielonej gwarancji wynosi:</w:t>
      </w:r>
      <w:r w:rsidRPr="005A22CC">
        <w:rPr>
          <w:rFonts w:ascii="Verdana" w:hAnsi="Verdana"/>
          <w:sz w:val="18"/>
          <w:szCs w:val="18"/>
        </w:rPr>
        <w:t xml:space="preserve"> …….. </w:t>
      </w:r>
      <w:r w:rsidRPr="005A22CC">
        <w:rPr>
          <w:rFonts w:ascii="Verdana" w:hAnsi="Verdana"/>
          <w:b/>
          <w:bCs/>
          <w:sz w:val="18"/>
          <w:szCs w:val="18"/>
        </w:rPr>
        <w:t xml:space="preserve">miesięcy </w:t>
      </w:r>
      <w:r w:rsidR="00A43203" w:rsidRPr="00922E1E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69D5E94A" w14:textId="77777777" w:rsidR="005A22CC" w:rsidRPr="00922E1E" w:rsidRDefault="005A22CC" w:rsidP="005A22CC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922E1E">
        <w:rPr>
          <w:rFonts w:ascii="Verdana" w:hAnsi="Verdana"/>
          <w:bCs/>
          <w:iCs/>
          <w:sz w:val="16"/>
          <w:szCs w:val="16"/>
        </w:rPr>
        <w:t>*) W przypadku nie podania okresu gwarancji, Zamawiający przyjmie minimalny okres gwarancji.</w:t>
      </w:r>
    </w:p>
    <w:p w14:paraId="4E63AE26" w14:textId="77777777" w:rsidR="005A22CC" w:rsidRPr="005A22CC" w:rsidRDefault="005A22CC" w:rsidP="005A22C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A22CC">
        <w:rPr>
          <w:rFonts w:ascii="Verdana" w:hAnsi="Verdana"/>
          <w:b/>
          <w:sz w:val="18"/>
          <w:szCs w:val="18"/>
        </w:rPr>
        <w:t xml:space="preserve"> TAK/NIE</w:t>
      </w:r>
    </w:p>
    <w:p w14:paraId="611CC1B8" w14:textId="77777777" w:rsidR="005A22CC" w:rsidRPr="005A22CC" w:rsidRDefault="005A22CC" w:rsidP="005A22CC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b/>
          <w:sz w:val="18"/>
          <w:szCs w:val="18"/>
        </w:rPr>
        <w:t xml:space="preserve">Termin płatności: </w:t>
      </w:r>
      <w:r w:rsidRPr="005A22CC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740887C" w14:textId="77777777" w:rsidR="005A22CC" w:rsidRPr="005A22CC" w:rsidRDefault="005A22CC" w:rsidP="005A22CC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71C0D250" w14:textId="77777777" w:rsidR="005A22CC" w:rsidRPr="005A22CC" w:rsidRDefault="005A22CC" w:rsidP="005A22CC">
      <w:pPr>
        <w:rPr>
          <w:rFonts w:ascii="Verdana" w:hAnsi="Verdana"/>
          <w:b/>
          <w:sz w:val="18"/>
          <w:szCs w:val="18"/>
          <w:u w:val="single"/>
        </w:rPr>
      </w:pPr>
      <w:r w:rsidRPr="005A22C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D513C07" w14:textId="77777777" w:rsidR="005A22CC" w:rsidRPr="005A22CC" w:rsidRDefault="005A22CC" w:rsidP="005A22C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A22C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0078A0DA" w14:textId="77777777" w:rsidR="005A22CC" w:rsidRDefault="005A22CC" w:rsidP="005A22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A22CC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A22CC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EBF8989" w14:textId="77777777" w:rsidR="005A22CC" w:rsidRPr="005A22CC" w:rsidRDefault="005A22CC" w:rsidP="005A22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50C2B69" w14:textId="77777777" w:rsidR="005A22CC" w:rsidRPr="005A22CC" w:rsidRDefault="005A22CC" w:rsidP="005A22C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A22CC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EA0392" w14:textId="77777777" w:rsidR="005A22CC" w:rsidRPr="005A22CC" w:rsidRDefault="005A22CC" w:rsidP="005A22C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A22CC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97BE83" w14:textId="77777777" w:rsidR="005A22CC" w:rsidRPr="005A22CC" w:rsidRDefault="005A22CC" w:rsidP="005A22C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A22CC" w:rsidRPr="005A22CC" w14:paraId="6578D2F8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467E2" w14:textId="77777777" w:rsidR="005A22CC" w:rsidRPr="005A22CC" w:rsidRDefault="005A22CC" w:rsidP="005A22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A22C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1F6BC" w14:textId="77777777" w:rsidR="005A22CC" w:rsidRPr="005A22CC" w:rsidRDefault="005A22CC" w:rsidP="005A22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A22C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A235588" w14:textId="77777777" w:rsidR="005A22CC" w:rsidRPr="005A22CC" w:rsidRDefault="005A22CC" w:rsidP="005A22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A22C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4F49B" w14:textId="77777777" w:rsidR="005A22CC" w:rsidRPr="005A22CC" w:rsidRDefault="005A22CC" w:rsidP="005A22C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A22CC">
              <w:rPr>
                <w:rFonts w:ascii="Verdana" w:hAnsi="Verdana"/>
                <w:sz w:val="18"/>
                <w:szCs w:val="18"/>
              </w:rPr>
              <w:t>Nazwa podwykonawcy</w:t>
            </w:r>
            <w:r w:rsidRPr="005A22C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5A22CC" w:rsidRPr="005A22CC" w14:paraId="76A71DF8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26D2D" w14:textId="77777777" w:rsidR="005A22CC" w:rsidRPr="005A22CC" w:rsidRDefault="005A22CC" w:rsidP="005A22C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34590" w14:textId="77777777" w:rsidR="005A22CC" w:rsidRPr="005A22CC" w:rsidRDefault="005A22CC" w:rsidP="005A22C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0ACEF" w14:textId="77777777" w:rsidR="005A22CC" w:rsidRPr="005A22CC" w:rsidRDefault="005A22CC" w:rsidP="005A22C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5A22CC" w:rsidRPr="005A22CC" w14:paraId="35448277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5A86F" w14:textId="77777777" w:rsidR="005A22CC" w:rsidRPr="005A22CC" w:rsidRDefault="005A22CC" w:rsidP="005A22C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B6F30" w14:textId="77777777" w:rsidR="005A22CC" w:rsidRPr="005A22CC" w:rsidRDefault="005A22CC" w:rsidP="005A22C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53525" w14:textId="77777777" w:rsidR="005A22CC" w:rsidRPr="005A22CC" w:rsidRDefault="005A22CC" w:rsidP="005A22C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04DE7A6" w14:textId="77777777" w:rsidR="005A22CC" w:rsidRPr="005A22CC" w:rsidRDefault="005A22CC" w:rsidP="005A22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7BC8BAA" w14:textId="77777777" w:rsidR="005A22CC" w:rsidRPr="005A22CC" w:rsidRDefault="005A22CC" w:rsidP="005A22CC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5A22CC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5A22CC">
        <w:rPr>
          <w:rFonts w:ascii="Verdana" w:hAnsi="Verdana"/>
          <w:b/>
          <w:bCs/>
          <w:kern w:val="32"/>
          <w:sz w:val="18"/>
          <w:szCs w:val="18"/>
        </w:rPr>
        <w:tab/>
      </w:r>
      <w:r w:rsidRPr="005A22CC">
        <w:rPr>
          <w:rFonts w:ascii="Verdana" w:hAnsi="Verdana"/>
          <w:b/>
          <w:bCs/>
          <w:kern w:val="32"/>
          <w:sz w:val="18"/>
          <w:szCs w:val="18"/>
        </w:rPr>
        <w:tab/>
      </w:r>
      <w:r w:rsidRPr="005A22CC">
        <w:rPr>
          <w:rFonts w:ascii="Verdana" w:hAnsi="Verdana"/>
          <w:b/>
          <w:bCs/>
          <w:kern w:val="32"/>
          <w:sz w:val="18"/>
          <w:szCs w:val="18"/>
        </w:rPr>
        <w:tab/>
      </w:r>
      <w:r w:rsidRPr="005A22CC">
        <w:rPr>
          <w:rFonts w:ascii="Verdana" w:hAnsi="Verdana"/>
          <w:b/>
          <w:bCs/>
          <w:kern w:val="32"/>
          <w:sz w:val="18"/>
          <w:szCs w:val="18"/>
        </w:rPr>
        <w:tab/>
      </w:r>
      <w:r w:rsidRPr="005A22CC">
        <w:rPr>
          <w:rFonts w:ascii="Verdana" w:hAnsi="Verdana"/>
          <w:b/>
          <w:bCs/>
          <w:kern w:val="32"/>
          <w:sz w:val="18"/>
          <w:szCs w:val="18"/>
        </w:rPr>
        <w:tab/>
      </w:r>
      <w:r w:rsidRPr="005A22CC">
        <w:rPr>
          <w:rFonts w:ascii="Verdana" w:hAnsi="Verdana"/>
          <w:b/>
          <w:bCs/>
          <w:kern w:val="32"/>
          <w:sz w:val="18"/>
          <w:szCs w:val="18"/>
        </w:rPr>
        <w:tab/>
      </w:r>
      <w:r w:rsidRPr="005A22CC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4746FA15" w14:textId="77777777" w:rsidR="005A22CC" w:rsidRPr="005A22CC" w:rsidRDefault="005A22CC" w:rsidP="005A22C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A22CC">
        <w:rPr>
          <w:rFonts w:ascii="Verdana" w:hAnsi="Verdana"/>
          <w:sz w:val="18"/>
          <w:szCs w:val="18"/>
        </w:rPr>
        <w:tab/>
      </w:r>
      <w:r w:rsidRPr="005A22CC">
        <w:rPr>
          <w:rFonts w:ascii="Verdana" w:hAnsi="Verdana"/>
          <w:sz w:val="18"/>
          <w:szCs w:val="18"/>
        </w:rPr>
        <w:tab/>
        <w:t xml:space="preserve"> </w:t>
      </w:r>
    </w:p>
    <w:p w14:paraId="08F4E51A" w14:textId="77777777" w:rsidR="005A22CC" w:rsidRPr="005A22CC" w:rsidRDefault="005A22CC" w:rsidP="005A22C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A22CC">
        <w:rPr>
          <w:rFonts w:ascii="Verdana" w:hAnsi="Verdana"/>
          <w:sz w:val="18"/>
          <w:szCs w:val="18"/>
        </w:rPr>
        <w:tab/>
      </w:r>
      <w:r w:rsidRPr="005A22CC">
        <w:rPr>
          <w:rFonts w:ascii="Verdana" w:hAnsi="Verdana"/>
          <w:sz w:val="18"/>
          <w:szCs w:val="18"/>
        </w:rPr>
        <w:tab/>
      </w:r>
    </w:p>
    <w:p w14:paraId="3605D862" w14:textId="77777777" w:rsidR="005A22CC" w:rsidRPr="005A22CC" w:rsidRDefault="005A22CC" w:rsidP="005A22C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94AFB73" w14:textId="77777777" w:rsidR="005A22CC" w:rsidRPr="005A22CC" w:rsidRDefault="005A22CC" w:rsidP="005A22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A22CC">
        <w:rPr>
          <w:rFonts w:ascii="Verdana" w:hAnsi="Verdana"/>
          <w:sz w:val="18"/>
          <w:szCs w:val="18"/>
        </w:rPr>
        <w:t>ych</w:t>
      </w:r>
      <w:proofErr w:type="spellEnd"/>
      <w:r w:rsidRPr="005A22CC">
        <w:rPr>
          <w:rFonts w:ascii="Verdana" w:hAnsi="Verdana"/>
          <w:sz w:val="18"/>
          <w:szCs w:val="18"/>
        </w:rPr>
        <w:t>) dokumentu(ów)</w:t>
      </w:r>
    </w:p>
    <w:p w14:paraId="6C9D2811" w14:textId="77777777" w:rsidR="005A22CC" w:rsidRPr="005A22CC" w:rsidRDefault="005A22CC" w:rsidP="005A22CC">
      <w:pPr>
        <w:jc w:val="both"/>
        <w:rPr>
          <w:rFonts w:ascii="Verdana" w:hAnsi="Verdana"/>
          <w:color w:val="000000"/>
          <w:sz w:val="18"/>
          <w:szCs w:val="18"/>
        </w:rPr>
      </w:pPr>
      <w:r w:rsidRPr="005A22CC">
        <w:rPr>
          <w:rFonts w:ascii="Verdana" w:hAnsi="Verdana"/>
          <w:color w:val="000000"/>
          <w:sz w:val="18"/>
          <w:szCs w:val="18"/>
        </w:rPr>
        <w:t>……………………………………………………...........................……które dołączamy do oferty.</w:t>
      </w:r>
    </w:p>
    <w:p w14:paraId="64170457" w14:textId="77777777" w:rsidR="005A22CC" w:rsidRPr="005A22CC" w:rsidRDefault="005A22CC" w:rsidP="005A22CC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5A22CC"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620E7AA9" w14:textId="77777777" w:rsidR="005A22CC" w:rsidRPr="005A22CC" w:rsidRDefault="005A22CC" w:rsidP="005A22CC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14:paraId="6084854D" w14:textId="77777777" w:rsidR="005A22CC" w:rsidRPr="005A22CC" w:rsidRDefault="005A22CC" w:rsidP="005A22CC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 w:rsidRPr="005A22CC"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publicznych:</w:t>
      </w:r>
    </w:p>
    <w:p w14:paraId="56FAC7FE" w14:textId="77777777" w:rsidR="005A22CC" w:rsidRPr="005A22CC" w:rsidRDefault="005A22CC" w:rsidP="005A22CC">
      <w:pPr>
        <w:jc w:val="both"/>
        <w:rPr>
          <w:rFonts w:ascii="Verdana" w:hAnsi="Verdana"/>
          <w:sz w:val="18"/>
          <w:szCs w:val="18"/>
        </w:rPr>
      </w:pPr>
    </w:p>
    <w:p w14:paraId="6DD74020" w14:textId="77777777" w:rsidR="005A22CC" w:rsidRPr="005A22CC" w:rsidRDefault="005A22CC" w:rsidP="005A22C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załącznikami do niniejszej oferty są:</w:t>
      </w:r>
    </w:p>
    <w:p w14:paraId="75C3F831" w14:textId="77777777" w:rsidR="005A22CC" w:rsidRPr="005A22CC" w:rsidRDefault="005A22CC" w:rsidP="005A22C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A1577A4" w14:textId="77777777" w:rsidR="005A22CC" w:rsidRPr="005A22CC" w:rsidRDefault="005A22CC" w:rsidP="005A22C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49BDAEC" w14:textId="77777777" w:rsidR="005A22CC" w:rsidRPr="005A22CC" w:rsidRDefault="005A22CC" w:rsidP="005A22C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A2A4B75" w14:textId="77777777" w:rsidR="005A22CC" w:rsidRPr="005A22CC" w:rsidRDefault="005A22CC" w:rsidP="005A22C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A22C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39D7211" w14:textId="77777777" w:rsidR="005A22CC" w:rsidRPr="005A22CC" w:rsidRDefault="005A22CC" w:rsidP="005A22C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DB03F" w14:textId="77777777" w:rsidR="005A22CC" w:rsidRPr="005A22CC" w:rsidRDefault="005A22CC" w:rsidP="005A22C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5A22CC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5A22CC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499E6F17" w14:textId="77777777" w:rsidR="00FE545C" w:rsidRDefault="00FE545C" w:rsidP="005A22CC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7D57E" w14:textId="77777777" w:rsidR="008516F7" w:rsidRDefault="008516F7">
      <w:r>
        <w:separator/>
      </w:r>
    </w:p>
  </w:endnote>
  <w:endnote w:type="continuationSeparator" w:id="0">
    <w:p w14:paraId="38AEBED1" w14:textId="77777777" w:rsidR="008516F7" w:rsidRDefault="00851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D491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620A8" w14:textId="77777777" w:rsidR="008516F7" w:rsidRDefault="008516F7">
      <w:r>
        <w:separator/>
      </w:r>
    </w:p>
  </w:footnote>
  <w:footnote w:type="continuationSeparator" w:id="0">
    <w:p w14:paraId="15028998" w14:textId="77777777" w:rsidR="008516F7" w:rsidRDefault="008516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0562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62641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2867652">
    <w:abstractNumId w:val="0"/>
  </w:num>
  <w:num w:numId="4" w16cid:durableId="133103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49A"/>
    <w:rsid w:val="00012286"/>
    <w:rsid w:val="000704FC"/>
    <w:rsid w:val="00071CCC"/>
    <w:rsid w:val="00091D35"/>
    <w:rsid w:val="000B731D"/>
    <w:rsid w:val="000D6134"/>
    <w:rsid w:val="000E09C7"/>
    <w:rsid w:val="000F6589"/>
    <w:rsid w:val="00106636"/>
    <w:rsid w:val="00116EC6"/>
    <w:rsid w:val="0012119C"/>
    <w:rsid w:val="001578FF"/>
    <w:rsid w:val="001801DD"/>
    <w:rsid w:val="001D4612"/>
    <w:rsid w:val="00207E98"/>
    <w:rsid w:val="002723B0"/>
    <w:rsid w:val="00315A4A"/>
    <w:rsid w:val="00391D3C"/>
    <w:rsid w:val="003A2E83"/>
    <w:rsid w:val="003E5C8D"/>
    <w:rsid w:val="00440E70"/>
    <w:rsid w:val="004B7300"/>
    <w:rsid w:val="004C6753"/>
    <w:rsid w:val="00595C87"/>
    <w:rsid w:val="005A22CC"/>
    <w:rsid w:val="005C49D2"/>
    <w:rsid w:val="005D2C65"/>
    <w:rsid w:val="005D6B4A"/>
    <w:rsid w:val="005E6D94"/>
    <w:rsid w:val="0063384F"/>
    <w:rsid w:val="00643C6F"/>
    <w:rsid w:val="00646202"/>
    <w:rsid w:val="0065290F"/>
    <w:rsid w:val="006815F6"/>
    <w:rsid w:val="00756B0F"/>
    <w:rsid w:val="007748F0"/>
    <w:rsid w:val="00785E7C"/>
    <w:rsid w:val="007A4321"/>
    <w:rsid w:val="00833933"/>
    <w:rsid w:val="008516F7"/>
    <w:rsid w:val="00853083"/>
    <w:rsid w:val="008B2F0C"/>
    <w:rsid w:val="008B4928"/>
    <w:rsid w:val="008D2AB8"/>
    <w:rsid w:val="008F1C66"/>
    <w:rsid w:val="008F3FB4"/>
    <w:rsid w:val="00922E1E"/>
    <w:rsid w:val="00970FE4"/>
    <w:rsid w:val="00A0022B"/>
    <w:rsid w:val="00A346FE"/>
    <w:rsid w:val="00A43203"/>
    <w:rsid w:val="00A47B4D"/>
    <w:rsid w:val="00A83018"/>
    <w:rsid w:val="00B774DC"/>
    <w:rsid w:val="00C61BF9"/>
    <w:rsid w:val="00C969A6"/>
    <w:rsid w:val="00CA7D36"/>
    <w:rsid w:val="00CD7A05"/>
    <w:rsid w:val="00D24208"/>
    <w:rsid w:val="00D60C38"/>
    <w:rsid w:val="00D66893"/>
    <w:rsid w:val="00D90ACB"/>
    <w:rsid w:val="00DC1500"/>
    <w:rsid w:val="00E12E3B"/>
    <w:rsid w:val="00E44371"/>
    <w:rsid w:val="00E8349A"/>
    <w:rsid w:val="00E949B0"/>
    <w:rsid w:val="00EB006C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FAAC3"/>
  <w15:chartTrackingRefBased/>
  <w15:docId w15:val="{913A7260-F0DC-4A59-A79A-9E0A4C45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721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2026-10-27T08:50:00Z</cp:lastPrinted>
  <dcterms:created xsi:type="dcterms:W3CDTF">2026-10-27T08:50:00Z</dcterms:created>
  <dcterms:modified xsi:type="dcterms:W3CDTF">2026-10-27T08:50:00Z</dcterms:modified>
</cp:coreProperties>
</file>