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1834F" w14:textId="6DEF56D3" w:rsidR="00FB7F50" w:rsidRPr="002245BE" w:rsidRDefault="002063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638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638E">
        <w:rPr>
          <w:sz w:val="22"/>
          <w:szCs w:val="22"/>
        </w:rPr>
        <w:t>2026-10-30</w:t>
      </w:r>
    </w:p>
    <w:p w14:paraId="35475C2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68A696A" w14:textId="77777777" w:rsidR="0020638E" w:rsidRPr="0020638E" w:rsidRDefault="0020638E" w:rsidP="00FB7F50">
      <w:pPr>
        <w:spacing w:after="40"/>
        <w:rPr>
          <w:b/>
          <w:bCs/>
          <w:sz w:val="22"/>
          <w:szCs w:val="22"/>
        </w:rPr>
      </w:pPr>
      <w:r w:rsidRPr="0020638E">
        <w:rPr>
          <w:b/>
          <w:bCs/>
          <w:sz w:val="22"/>
          <w:szCs w:val="22"/>
        </w:rPr>
        <w:t>Akademia Górniczo - Hutnicza</w:t>
      </w:r>
    </w:p>
    <w:p w14:paraId="57C55E77" w14:textId="77777777" w:rsidR="0020638E" w:rsidRPr="0020638E" w:rsidRDefault="0020638E" w:rsidP="00FB7F50">
      <w:pPr>
        <w:spacing w:after="40"/>
        <w:rPr>
          <w:b/>
          <w:bCs/>
          <w:sz w:val="22"/>
          <w:szCs w:val="22"/>
        </w:rPr>
      </w:pPr>
      <w:r w:rsidRPr="0020638E">
        <w:rPr>
          <w:b/>
          <w:bCs/>
          <w:sz w:val="22"/>
          <w:szCs w:val="22"/>
        </w:rPr>
        <w:t>im. Stanisława Staszica w Krakowie</w:t>
      </w:r>
    </w:p>
    <w:p w14:paraId="0DA6C765" w14:textId="49C5E8ED" w:rsidR="00FB7F50" w:rsidRPr="002245BE" w:rsidRDefault="0020638E" w:rsidP="00FB7F50">
      <w:pPr>
        <w:spacing w:after="40"/>
        <w:rPr>
          <w:b/>
          <w:bCs/>
          <w:sz w:val="22"/>
          <w:szCs w:val="22"/>
        </w:rPr>
      </w:pPr>
      <w:r w:rsidRPr="0020638E">
        <w:rPr>
          <w:b/>
          <w:bCs/>
          <w:sz w:val="22"/>
          <w:szCs w:val="22"/>
        </w:rPr>
        <w:t>Dział Zamówień Publicznych</w:t>
      </w:r>
    </w:p>
    <w:p w14:paraId="523C19E6" w14:textId="4812B0E0" w:rsidR="00FB7F50" w:rsidRPr="002245BE" w:rsidRDefault="0020638E" w:rsidP="00FB7F50">
      <w:pPr>
        <w:rPr>
          <w:sz w:val="22"/>
          <w:szCs w:val="22"/>
        </w:rPr>
      </w:pPr>
      <w:r w:rsidRPr="0020638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0638E">
        <w:rPr>
          <w:sz w:val="22"/>
          <w:szCs w:val="22"/>
        </w:rPr>
        <w:t>30</w:t>
      </w:r>
    </w:p>
    <w:p w14:paraId="66BA6CD6" w14:textId="4006B873" w:rsidR="00FB7F50" w:rsidRPr="002245BE" w:rsidRDefault="0020638E" w:rsidP="00FB7F50">
      <w:pPr>
        <w:rPr>
          <w:sz w:val="22"/>
          <w:szCs w:val="22"/>
        </w:rPr>
      </w:pPr>
      <w:r w:rsidRPr="0020638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0638E">
        <w:rPr>
          <w:sz w:val="22"/>
          <w:szCs w:val="22"/>
        </w:rPr>
        <w:t>Kraków</w:t>
      </w:r>
    </w:p>
    <w:p w14:paraId="18EE373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5CA15C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0638E" w:rsidRPr="00607F9B" w14:paraId="62AFC1C6" w14:textId="77777777" w:rsidTr="009C3E5D">
        <w:trPr>
          <w:trHeight w:val="638"/>
        </w:trPr>
        <w:tc>
          <w:tcPr>
            <w:tcW w:w="959" w:type="dxa"/>
          </w:tcPr>
          <w:p w14:paraId="0A10D09F" w14:textId="77777777" w:rsidR="0020638E" w:rsidRPr="00607F9B" w:rsidRDefault="0020638E" w:rsidP="009C3E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2200D6C" w14:textId="15B641A9" w:rsidR="0020638E" w:rsidRPr="00607F9B" w:rsidRDefault="0020638E" w:rsidP="009C3E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0638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0638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638E">
              <w:rPr>
                <w:b/>
                <w:bCs/>
                <w:sz w:val="22"/>
                <w:szCs w:val="22"/>
              </w:rPr>
              <w:t xml:space="preserve">Suszarka próżniowa z pompą dla </w:t>
            </w:r>
            <w:proofErr w:type="spellStart"/>
            <w:r w:rsidRPr="0020638E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20638E">
              <w:rPr>
                <w:b/>
                <w:bCs/>
                <w:sz w:val="22"/>
                <w:szCs w:val="22"/>
              </w:rPr>
              <w:t xml:space="preserve"> - KC-DE-zp.25.496.2026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638E">
              <w:rPr>
                <w:b/>
                <w:sz w:val="22"/>
                <w:szCs w:val="22"/>
              </w:rPr>
              <w:t>KC-DE-zp.25.496.2026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AAA56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638E" w14:paraId="13F23F1C" w14:textId="77777777" w:rsidTr="009C3E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0B3719D" w14:textId="73CF878E" w:rsidR="0020638E" w:rsidRPr="00D26ED6" w:rsidRDefault="0020638E" w:rsidP="009C3E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0638E">
              <w:rPr>
                <w:b/>
                <w:sz w:val="22"/>
                <w:szCs w:val="22"/>
              </w:rPr>
              <w:t>PRZEDSIĘBIORSTWO TECHNICZNO HANDLOWE CHEMLAND MARIUSZ BARTCZAK</w:t>
            </w:r>
          </w:p>
          <w:p w14:paraId="6F1A6BEC" w14:textId="79621A20" w:rsidR="0020638E" w:rsidRPr="009F0E5C" w:rsidRDefault="0020638E" w:rsidP="009C3E5D">
            <w:pPr>
              <w:jc w:val="both"/>
              <w:rPr>
                <w:bCs/>
                <w:sz w:val="22"/>
                <w:szCs w:val="22"/>
              </w:rPr>
            </w:pPr>
            <w:r w:rsidRPr="0020638E">
              <w:rPr>
                <w:bCs/>
                <w:sz w:val="22"/>
                <w:szCs w:val="22"/>
              </w:rPr>
              <w:t>UL. USŁUGOWA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38E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AB3F68" w14:textId="72E3676E" w:rsidR="0020638E" w:rsidRPr="009F0E5C" w:rsidRDefault="0020638E" w:rsidP="009C3E5D">
            <w:pPr>
              <w:jc w:val="both"/>
              <w:rPr>
                <w:bCs/>
                <w:sz w:val="22"/>
                <w:szCs w:val="22"/>
              </w:rPr>
            </w:pPr>
            <w:r w:rsidRPr="0020638E">
              <w:rPr>
                <w:bCs/>
                <w:sz w:val="22"/>
                <w:szCs w:val="22"/>
              </w:rPr>
              <w:t>73-110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38E">
              <w:rPr>
                <w:bCs/>
                <w:sz w:val="22"/>
                <w:szCs w:val="22"/>
              </w:rPr>
              <w:t>Stargard</w:t>
            </w:r>
          </w:p>
          <w:p w14:paraId="3BAC7098" w14:textId="77777777" w:rsidR="0020638E" w:rsidRPr="00D26ED6" w:rsidRDefault="0020638E" w:rsidP="009C3E5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683BB4" w14:textId="4380822F" w:rsidR="0020638E" w:rsidRDefault="0020638E" w:rsidP="009C3E5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0638E">
              <w:rPr>
                <w:sz w:val="22"/>
                <w:szCs w:val="22"/>
              </w:rPr>
              <w:t xml:space="preserve">Suszarka próżniowa z pompą  dla </w:t>
            </w:r>
            <w:proofErr w:type="spellStart"/>
            <w:r w:rsidRPr="0020638E">
              <w:rPr>
                <w:sz w:val="22"/>
                <w:szCs w:val="22"/>
              </w:rPr>
              <w:t>WIMiC</w:t>
            </w:r>
            <w:proofErr w:type="spellEnd"/>
            <w:r w:rsidRPr="0020638E">
              <w:rPr>
                <w:sz w:val="22"/>
                <w:szCs w:val="22"/>
              </w:rPr>
              <w:t xml:space="preserve"> - KC-DE-zp.25.496.2026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6C742FA" w14:textId="41F3F642" w:rsidR="0020638E" w:rsidRPr="00D26ED6" w:rsidRDefault="0020638E" w:rsidP="009C3E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0638E">
              <w:rPr>
                <w:b/>
                <w:sz w:val="22"/>
                <w:szCs w:val="22"/>
              </w:rPr>
              <w:t>19 763.03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6161D0" w14:textId="77777777" w:rsidR="0020638E" w:rsidRDefault="0020638E" w:rsidP="009C3E5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C11D60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4"/>
        <w:gridCol w:w="3642"/>
        <w:gridCol w:w="1942"/>
        <w:gridCol w:w="1942"/>
        <w:gridCol w:w="1457"/>
      </w:tblGrid>
      <w:tr w:rsidR="003019E0" w:rsidRPr="008567C7" w14:paraId="6555322D" w14:textId="77777777" w:rsidTr="003019E0">
        <w:trPr>
          <w:trHeight w:val="500"/>
        </w:trPr>
        <w:tc>
          <w:tcPr>
            <w:tcW w:w="1214" w:type="dxa"/>
            <w:vAlign w:val="center"/>
          </w:tcPr>
          <w:p w14:paraId="734CDBD3" w14:textId="77777777" w:rsidR="003019E0" w:rsidRPr="008567C7" w:rsidRDefault="003019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42" w:type="dxa"/>
            <w:vAlign w:val="center"/>
          </w:tcPr>
          <w:p w14:paraId="669A3592" w14:textId="77777777" w:rsidR="003019E0" w:rsidRPr="008567C7" w:rsidRDefault="003019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2" w:type="dxa"/>
            <w:vAlign w:val="center"/>
          </w:tcPr>
          <w:p w14:paraId="45060F0F" w14:textId="6E714207" w:rsidR="003019E0" w:rsidRPr="008567C7" w:rsidRDefault="003019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2" w:type="dxa"/>
            <w:vAlign w:val="center"/>
          </w:tcPr>
          <w:p w14:paraId="147C974E" w14:textId="13713013" w:rsidR="003019E0" w:rsidRPr="008567C7" w:rsidRDefault="003019E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57" w:type="dxa"/>
            <w:vAlign w:val="center"/>
          </w:tcPr>
          <w:p w14:paraId="02B498C3" w14:textId="77777777" w:rsidR="003019E0" w:rsidRPr="008567C7" w:rsidRDefault="003019E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019E0" w:rsidRPr="008567C7" w14:paraId="3A9731EA" w14:textId="77777777" w:rsidTr="003019E0">
        <w:trPr>
          <w:trHeight w:val="1738"/>
        </w:trPr>
        <w:tc>
          <w:tcPr>
            <w:tcW w:w="1214" w:type="dxa"/>
            <w:vAlign w:val="center"/>
          </w:tcPr>
          <w:p w14:paraId="01037B88" w14:textId="462E3D46" w:rsidR="003019E0" w:rsidRPr="008567C7" w:rsidRDefault="003019E0" w:rsidP="009C3E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42" w:type="dxa"/>
            <w:vAlign w:val="center"/>
          </w:tcPr>
          <w:p w14:paraId="7DA6B1F8" w14:textId="2876D863" w:rsidR="003019E0" w:rsidRPr="002B6761" w:rsidRDefault="003019E0" w:rsidP="009C3E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TECHNICZNO HANDLOWE CHEMLAND MARIUSZ BARTCZAK</w:t>
            </w:r>
          </w:p>
          <w:p w14:paraId="7F0685AE" w14:textId="7B4BA3A9" w:rsidR="003019E0" w:rsidRPr="008567C7" w:rsidRDefault="003019E0" w:rsidP="009C3E5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bCs/>
                <w:sz w:val="18"/>
                <w:szCs w:val="18"/>
              </w:rPr>
              <w:t>UL. USŁUGOWA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38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436311" w14:textId="6F823A30" w:rsidR="003019E0" w:rsidRPr="001B7815" w:rsidRDefault="003019E0" w:rsidP="009C3E5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38E">
              <w:rPr>
                <w:rFonts w:ascii="Times New Roman" w:hAnsi="Times New Roman" w:cs="Times New Roman"/>
                <w:bCs/>
                <w:sz w:val="18"/>
                <w:szCs w:val="18"/>
              </w:rPr>
              <w:t>Stargard</w:t>
            </w:r>
          </w:p>
        </w:tc>
        <w:tc>
          <w:tcPr>
            <w:tcW w:w="1942" w:type="dxa"/>
            <w:vAlign w:val="center"/>
          </w:tcPr>
          <w:p w14:paraId="0C3C4A96" w14:textId="69B0124A" w:rsidR="003019E0" w:rsidRPr="008567C7" w:rsidRDefault="003019E0" w:rsidP="009C3E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2" w:type="dxa"/>
            <w:vAlign w:val="center"/>
          </w:tcPr>
          <w:p w14:paraId="000613F1" w14:textId="6B24AD49" w:rsidR="003019E0" w:rsidRPr="008567C7" w:rsidRDefault="003019E0" w:rsidP="009C3E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57" w:type="dxa"/>
            <w:vAlign w:val="center"/>
          </w:tcPr>
          <w:p w14:paraId="2814A1FD" w14:textId="2D1110DB" w:rsidR="003019E0" w:rsidRPr="008567C7" w:rsidRDefault="003019E0" w:rsidP="009C3E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3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2EACDF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4ED1B6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7413CF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6EA20" w14:textId="77777777" w:rsidR="00613792" w:rsidRDefault="00613792">
      <w:r>
        <w:separator/>
      </w:r>
    </w:p>
  </w:endnote>
  <w:endnote w:type="continuationSeparator" w:id="0">
    <w:p w14:paraId="610789E2" w14:textId="77777777" w:rsidR="00613792" w:rsidRDefault="0061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C3B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708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C058A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15E5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C1E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15689" w14:textId="77777777" w:rsidR="00613792" w:rsidRDefault="00613792">
      <w:r>
        <w:separator/>
      </w:r>
    </w:p>
  </w:footnote>
  <w:footnote w:type="continuationSeparator" w:id="0">
    <w:p w14:paraId="15C7FC7A" w14:textId="77777777" w:rsidR="00613792" w:rsidRDefault="00613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10D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724B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725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483"/>
    <w:rsid w:val="00005838"/>
    <w:rsid w:val="00022322"/>
    <w:rsid w:val="00042497"/>
    <w:rsid w:val="000C1E6F"/>
    <w:rsid w:val="000E4E56"/>
    <w:rsid w:val="001A1468"/>
    <w:rsid w:val="001B7815"/>
    <w:rsid w:val="001C31ED"/>
    <w:rsid w:val="0020638E"/>
    <w:rsid w:val="002B1E4F"/>
    <w:rsid w:val="002B6761"/>
    <w:rsid w:val="003019E0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B2483"/>
    <w:rsid w:val="005E5BFF"/>
    <w:rsid w:val="00607F9B"/>
    <w:rsid w:val="00613792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631C3"/>
  <w15:chartTrackingRefBased/>
  <w15:docId w15:val="{5DBE014F-88CB-459B-A466-966A2984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2026-10-30T07:37:00Z</cp:lastPrinted>
  <dcterms:created xsi:type="dcterms:W3CDTF">2026-10-30T07:37:00Z</dcterms:created>
  <dcterms:modified xsi:type="dcterms:W3CDTF">2026-10-30T07:37:00Z</dcterms:modified>
</cp:coreProperties>
</file>