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E520E" w14:textId="10D1866B" w:rsidR="00025386" w:rsidRDefault="008C66DC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006F2DD" wp14:editId="05AB5572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366A62" w14:textId="77777777" w:rsidR="00025386" w:rsidRDefault="00025386" w:rsidP="00025386"/>
                          <w:p w14:paraId="759C05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D89CA1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19DE7F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796C67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640831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3F1AA6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22E8F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4F2FE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7ECABC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06F2DD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4F366A62" w14:textId="77777777" w:rsidR="00025386" w:rsidRDefault="00025386" w:rsidP="00025386"/>
                    <w:p w14:paraId="759C05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D89CA1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19DE7F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796C67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640831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3F1AA6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922E8F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B4F2FE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7ECABC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DE5DAD">
        <w:rPr>
          <w:b/>
        </w:rPr>
        <w:t>11</w:t>
      </w:r>
    </w:p>
    <w:p w14:paraId="06AEDF05" w14:textId="77777777" w:rsidR="00025386" w:rsidRDefault="00025386"/>
    <w:p w14:paraId="7DAE8713" w14:textId="77777777" w:rsidR="00025386" w:rsidRPr="00025386" w:rsidRDefault="00025386" w:rsidP="00025386"/>
    <w:p w14:paraId="2B80CFF3" w14:textId="27A01EEB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1628D0">
        <w:rPr>
          <w:rFonts w:ascii="Times New Roman" w:eastAsia="Times New Roman" w:hAnsi="Times New Roman"/>
          <w:b/>
          <w:sz w:val="24"/>
          <w:szCs w:val="20"/>
          <w:lang w:eastAsia="pl-PL"/>
        </w:rPr>
        <w:t>55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D85743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07B6746C" w14:textId="77777777" w:rsidR="00025386" w:rsidRPr="00025386" w:rsidRDefault="00025386" w:rsidP="00025386"/>
    <w:p w14:paraId="7D9D103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D84555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8CBB7F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A5D36C7" w14:textId="44CEDDBC" w:rsidR="00A56A6F" w:rsidRPr="00A56A6F" w:rsidRDefault="00F32B3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32B3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wyrobów medycznych </w:t>
      </w:r>
      <w:r w:rsidR="00D85743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1628D0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550B450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C6454D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016BB0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8C456B0" w14:textId="77777777" w:rsidTr="00C2318B">
        <w:tc>
          <w:tcPr>
            <w:tcW w:w="772" w:type="dxa"/>
          </w:tcPr>
          <w:p w14:paraId="2310F0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BE64D5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</w:tcPr>
          <w:p w14:paraId="2D32C8D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04FDB1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293D16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BD6098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3D3966F3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E2F545D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BBBC5BE" w14:textId="77777777" w:rsidTr="00C2318B">
        <w:trPr>
          <w:trHeight w:val="3190"/>
        </w:trPr>
        <w:tc>
          <w:tcPr>
            <w:tcW w:w="772" w:type="dxa"/>
          </w:tcPr>
          <w:p w14:paraId="7F3E952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1EECAC4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99A8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9DE99B7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D9DCFB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3629C0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AEC59C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83E1060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0A6F2" w14:textId="77777777" w:rsidR="00971FD6" w:rsidRDefault="00971FD6" w:rsidP="00025386">
      <w:pPr>
        <w:spacing w:after="0" w:line="240" w:lineRule="auto"/>
      </w:pPr>
      <w:r>
        <w:separator/>
      </w:r>
    </w:p>
  </w:endnote>
  <w:endnote w:type="continuationSeparator" w:id="0">
    <w:p w14:paraId="2202A204" w14:textId="77777777" w:rsidR="00971FD6" w:rsidRDefault="00971F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83A1A" w14:textId="77777777" w:rsidR="00F32B3F" w:rsidRDefault="00F32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46EEF" w14:textId="4EED3209" w:rsidR="00025386" w:rsidRDefault="008C66D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7A9F19" wp14:editId="15A3FB5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28B58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F5097F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E2FA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BD9A6" w14:textId="77777777" w:rsidR="00F32B3F" w:rsidRDefault="00F32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C5D39" w14:textId="77777777" w:rsidR="00971FD6" w:rsidRDefault="00971FD6" w:rsidP="00025386">
      <w:pPr>
        <w:spacing w:after="0" w:line="240" w:lineRule="auto"/>
      </w:pPr>
      <w:r>
        <w:separator/>
      </w:r>
    </w:p>
  </w:footnote>
  <w:footnote w:type="continuationSeparator" w:id="0">
    <w:p w14:paraId="5ACAF3B3" w14:textId="77777777" w:rsidR="00971FD6" w:rsidRDefault="00971F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F857" w14:textId="77777777" w:rsidR="00F32B3F" w:rsidRDefault="00F32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8C76" w14:textId="77777777" w:rsidR="00F32B3F" w:rsidRDefault="00F32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49724" w14:textId="77777777" w:rsidR="00F32B3F" w:rsidRDefault="00F32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D6"/>
    <w:rsid w:val="00025386"/>
    <w:rsid w:val="00034282"/>
    <w:rsid w:val="00056789"/>
    <w:rsid w:val="001628D0"/>
    <w:rsid w:val="001A17F8"/>
    <w:rsid w:val="001C2314"/>
    <w:rsid w:val="002542DE"/>
    <w:rsid w:val="002659DA"/>
    <w:rsid w:val="00394A22"/>
    <w:rsid w:val="004063A6"/>
    <w:rsid w:val="004B5FC4"/>
    <w:rsid w:val="004E2B1B"/>
    <w:rsid w:val="005624D8"/>
    <w:rsid w:val="00565949"/>
    <w:rsid w:val="006E3A6D"/>
    <w:rsid w:val="006F2AD1"/>
    <w:rsid w:val="00867703"/>
    <w:rsid w:val="008C66DC"/>
    <w:rsid w:val="008F2498"/>
    <w:rsid w:val="00907C34"/>
    <w:rsid w:val="00971FD6"/>
    <w:rsid w:val="009B09E9"/>
    <w:rsid w:val="00A56A6F"/>
    <w:rsid w:val="00AD38B5"/>
    <w:rsid w:val="00C2318B"/>
    <w:rsid w:val="00D04316"/>
    <w:rsid w:val="00D55FC4"/>
    <w:rsid w:val="00D85743"/>
    <w:rsid w:val="00DE5DAD"/>
    <w:rsid w:val="00F32B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E191D"/>
  <w15:chartTrackingRefBased/>
  <w15:docId w15:val="{70BB3018-181F-4C5A-A498-2A172ED4E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8</cp:revision>
  <dcterms:created xsi:type="dcterms:W3CDTF">2025-03-25T08:53:00Z</dcterms:created>
  <dcterms:modified xsi:type="dcterms:W3CDTF">2026-10-20T11:12:00Z</dcterms:modified>
</cp:coreProperties>
</file>