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224AB924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124A1" w:rsidRPr="008124A1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8124A1" w:rsidRPr="008124A1">
        <w:rPr>
          <w:rFonts w:ascii="Verdana" w:hAnsi="Verdana"/>
          <w:b/>
          <w:sz w:val="18"/>
          <w:szCs w:val="18"/>
        </w:rPr>
        <w:t>strzykawkowej</w:t>
      </w:r>
      <w:proofErr w:type="spellEnd"/>
      <w:r w:rsidR="008124A1" w:rsidRPr="008124A1">
        <w:rPr>
          <w:rFonts w:ascii="Verdana" w:hAnsi="Verdana"/>
          <w:b/>
          <w:sz w:val="18"/>
          <w:szCs w:val="18"/>
        </w:rPr>
        <w:t xml:space="preserve">  pompy infuzyjnej dla </w:t>
      </w:r>
      <w:proofErr w:type="spellStart"/>
      <w:r w:rsidR="008124A1" w:rsidRPr="008124A1">
        <w:rPr>
          <w:rFonts w:ascii="Verdana" w:hAnsi="Verdana"/>
          <w:b/>
          <w:sz w:val="18"/>
          <w:szCs w:val="18"/>
        </w:rPr>
        <w:t>WEiP</w:t>
      </w:r>
      <w:proofErr w:type="spellEnd"/>
      <w:r w:rsidR="008124A1" w:rsidRPr="008124A1">
        <w:rPr>
          <w:rFonts w:ascii="Verdana" w:hAnsi="Verdana"/>
          <w:b/>
          <w:sz w:val="18"/>
          <w:szCs w:val="18"/>
        </w:rPr>
        <w:t xml:space="preserve"> - KC-DE-zp.25.539.2026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D221348" w14:textId="77777777" w:rsidR="000B575F" w:rsidRDefault="000B575F" w:rsidP="000B575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1F4AB1BC" w14:textId="77777777" w:rsidR="000B575F" w:rsidRDefault="000B575F" w:rsidP="000B575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F914773" w14:textId="77777777" w:rsidR="000B575F" w:rsidRDefault="000B575F" w:rsidP="000B575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536ECB90" w14:textId="77777777" w:rsidR="000B575F" w:rsidRDefault="000B575F" w:rsidP="000B575F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a)……………………………………………………………………………………………………………………………………… </w:t>
      </w:r>
    </w:p>
    <w:p w14:paraId="5C842369" w14:textId="77777777" w:rsidR="000B575F" w:rsidRDefault="000B575F" w:rsidP="000B575F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>albo</w:t>
      </w:r>
    </w:p>
    <w:p w14:paraId="544F53A7" w14:textId="77777777" w:rsidR="000B575F" w:rsidRDefault="000B575F" w:rsidP="000B575F">
      <w:pPr>
        <w:widowControl w:val="0"/>
        <w:numPr>
          <w:ilvl w:val="0"/>
          <w:numId w:val="12"/>
        </w:numPr>
        <w:spacing w:after="0" w:line="240" w:lineRule="auto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przedkładam certyfikat wydany zgodnie z ustawą o certyfikacji wykonawców zamówień publicznych, który potwierdza skuteczność środków naprawczych w zakresie objętym certyfikacją</w:t>
      </w:r>
    </w:p>
    <w:p w14:paraId="024905B6" w14:textId="77777777" w:rsidR="000B575F" w:rsidRDefault="000B575F" w:rsidP="000B575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66CDB01" w14:textId="77777777" w:rsidR="000B575F" w:rsidRDefault="000B575F" w:rsidP="000B575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6E1B2E" w14:textId="1AFB6A4C" w:rsidR="008F3D36" w:rsidRPr="009654E8" w:rsidRDefault="008F3D36" w:rsidP="000B575F">
      <w:pPr>
        <w:widowControl w:val="0"/>
        <w:spacing w:after="0" w:line="240" w:lineRule="auto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91CCA" w14:textId="77777777" w:rsidR="005351A6" w:rsidRDefault="005351A6" w:rsidP="0038231F">
      <w:pPr>
        <w:spacing w:after="0" w:line="240" w:lineRule="auto"/>
      </w:pPr>
      <w:r>
        <w:separator/>
      </w:r>
    </w:p>
  </w:endnote>
  <w:endnote w:type="continuationSeparator" w:id="0">
    <w:p w14:paraId="4E2639E6" w14:textId="77777777" w:rsidR="005351A6" w:rsidRDefault="005351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75EA3" w14:textId="77777777" w:rsidR="002055D2" w:rsidRDefault="00205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A2F9A" w14:textId="77777777" w:rsidR="002055D2" w:rsidRDefault="00205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BE4D1" w14:textId="77777777" w:rsidR="005351A6" w:rsidRDefault="005351A6" w:rsidP="0038231F">
      <w:pPr>
        <w:spacing w:after="0" w:line="240" w:lineRule="auto"/>
      </w:pPr>
      <w:r>
        <w:separator/>
      </w:r>
    </w:p>
  </w:footnote>
  <w:footnote w:type="continuationSeparator" w:id="0">
    <w:p w14:paraId="4D67FB31" w14:textId="77777777" w:rsidR="005351A6" w:rsidRDefault="005351A6" w:rsidP="0038231F">
      <w:pPr>
        <w:spacing w:after="0" w:line="240" w:lineRule="auto"/>
      </w:pPr>
      <w:r>
        <w:continuationSeparator/>
      </w:r>
    </w:p>
  </w:footnote>
  <w:footnote w:id="1">
    <w:p w14:paraId="591A7E92" w14:textId="77777777" w:rsidR="000B575F" w:rsidRDefault="000B575F" w:rsidP="000B575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8768346" w14:textId="77777777" w:rsidR="000B575F" w:rsidRDefault="000B575F" w:rsidP="000B575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75F4D" w14:textId="77777777" w:rsidR="002055D2" w:rsidRDefault="00205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7CDE8947" w:rsidR="00F400DC" w:rsidRPr="00F400DC" w:rsidRDefault="00F400DC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31B8870E" w14:textId="059C3C52" w:rsidR="005A7767" w:rsidRDefault="005A7767" w:rsidP="00C77093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83F40" w14:textId="77777777" w:rsidR="002055D2" w:rsidRDefault="00205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50668"/>
    <w:multiLevelType w:val="hybridMultilevel"/>
    <w:tmpl w:val="BF886130"/>
    <w:lvl w:ilvl="0" w:tplc="33D2474C">
      <w:start w:val="2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33656019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CBE"/>
    <w:rsid w:val="000B54D1"/>
    <w:rsid w:val="000B575F"/>
    <w:rsid w:val="000C021E"/>
    <w:rsid w:val="000C18AF"/>
    <w:rsid w:val="000D6F17"/>
    <w:rsid w:val="000D73C4"/>
    <w:rsid w:val="000E4D37"/>
    <w:rsid w:val="0010180D"/>
    <w:rsid w:val="0015098A"/>
    <w:rsid w:val="001801F6"/>
    <w:rsid w:val="001902D2"/>
    <w:rsid w:val="001C6945"/>
    <w:rsid w:val="001F027E"/>
    <w:rsid w:val="00203A40"/>
    <w:rsid w:val="002055D2"/>
    <w:rsid w:val="002168A8"/>
    <w:rsid w:val="002426FF"/>
    <w:rsid w:val="00255142"/>
    <w:rsid w:val="00256CEC"/>
    <w:rsid w:val="00262D61"/>
    <w:rsid w:val="0027145B"/>
    <w:rsid w:val="00282FD8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B6DBE"/>
    <w:rsid w:val="004C4854"/>
    <w:rsid w:val="004D7E48"/>
    <w:rsid w:val="004F23F7"/>
    <w:rsid w:val="004F40EF"/>
    <w:rsid w:val="005103B9"/>
    <w:rsid w:val="00520174"/>
    <w:rsid w:val="005351A6"/>
    <w:rsid w:val="00560D46"/>
    <w:rsid w:val="005641F0"/>
    <w:rsid w:val="00565D18"/>
    <w:rsid w:val="005A7767"/>
    <w:rsid w:val="005C39CA"/>
    <w:rsid w:val="005E176A"/>
    <w:rsid w:val="00634311"/>
    <w:rsid w:val="00641874"/>
    <w:rsid w:val="0065584B"/>
    <w:rsid w:val="00667058"/>
    <w:rsid w:val="006676AE"/>
    <w:rsid w:val="00672FBF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840F2"/>
    <w:rsid w:val="007936D6"/>
    <w:rsid w:val="007961C8"/>
    <w:rsid w:val="007B01C8"/>
    <w:rsid w:val="007D5B61"/>
    <w:rsid w:val="007E2F69"/>
    <w:rsid w:val="007E7A35"/>
    <w:rsid w:val="00804F07"/>
    <w:rsid w:val="008124A1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3652"/>
    <w:rsid w:val="008F3B4E"/>
    <w:rsid w:val="008F3D36"/>
    <w:rsid w:val="0091264E"/>
    <w:rsid w:val="009301A2"/>
    <w:rsid w:val="009435A5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A55EA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A527B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A5620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236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6</cp:revision>
  <cp:lastPrinted>2016-07-26T10:32:00Z</cp:lastPrinted>
  <dcterms:created xsi:type="dcterms:W3CDTF">2026-06-03T10:40:00Z</dcterms:created>
  <dcterms:modified xsi:type="dcterms:W3CDTF">2026-10-27T05:45:00Z</dcterms:modified>
</cp:coreProperties>
</file>