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1F3467" w14:textId="4E440D4F" w:rsidR="00D665F5" w:rsidRDefault="00C20830" w:rsidP="00D665F5">
      <w:pPr>
        <w:spacing w:after="240"/>
        <w:jc w:val="right"/>
        <w:rPr>
          <w:sz w:val="22"/>
          <w:szCs w:val="22"/>
        </w:rPr>
      </w:pPr>
      <w:r w:rsidRPr="00C20830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C20830">
        <w:rPr>
          <w:sz w:val="22"/>
          <w:szCs w:val="22"/>
        </w:rPr>
        <w:t>2026-10-29</w:t>
      </w:r>
    </w:p>
    <w:p w14:paraId="2B2A229E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05F68FA6" w14:textId="77777777" w:rsidR="00C20830" w:rsidRPr="00C20830" w:rsidRDefault="00C20830" w:rsidP="00577BC6">
      <w:pPr>
        <w:spacing w:after="40"/>
        <w:rPr>
          <w:b/>
          <w:bCs/>
          <w:sz w:val="22"/>
          <w:szCs w:val="22"/>
        </w:rPr>
      </w:pPr>
      <w:r w:rsidRPr="00C20830">
        <w:rPr>
          <w:b/>
          <w:bCs/>
          <w:sz w:val="22"/>
          <w:szCs w:val="22"/>
        </w:rPr>
        <w:t>Akademia Górniczo - Hutnicza</w:t>
      </w:r>
    </w:p>
    <w:p w14:paraId="708AB252" w14:textId="77777777" w:rsidR="00C20830" w:rsidRPr="00C20830" w:rsidRDefault="00C20830" w:rsidP="00577BC6">
      <w:pPr>
        <w:spacing w:after="40"/>
        <w:rPr>
          <w:b/>
          <w:bCs/>
          <w:sz w:val="22"/>
          <w:szCs w:val="22"/>
        </w:rPr>
      </w:pPr>
      <w:r w:rsidRPr="00C20830">
        <w:rPr>
          <w:b/>
          <w:bCs/>
          <w:sz w:val="22"/>
          <w:szCs w:val="22"/>
        </w:rPr>
        <w:t>im. Stanisława Staszica w Krakowie</w:t>
      </w:r>
    </w:p>
    <w:p w14:paraId="0A7EE104" w14:textId="13E7E3E3" w:rsidR="00D665F5" w:rsidRPr="00D91931" w:rsidRDefault="00C20830" w:rsidP="00577BC6">
      <w:pPr>
        <w:spacing w:after="40"/>
        <w:rPr>
          <w:b/>
          <w:bCs/>
          <w:sz w:val="22"/>
          <w:szCs w:val="22"/>
        </w:rPr>
      </w:pPr>
      <w:r w:rsidRPr="00C20830">
        <w:rPr>
          <w:b/>
          <w:bCs/>
          <w:sz w:val="22"/>
          <w:szCs w:val="22"/>
        </w:rPr>
        <w:t>Dział Zamówień Publicznych</w:t>
      </w:r>
    </w:p>
    <w:p w14:paraId="408B1338" w14:textId="29092E45" w:rsidR="00D665F5" w:rsidRPr="00BD5546" w:rsidRDefault="00C20830" w:rsidP="00D665F5">
      <w:pPr>
        <w:rPr>
          <w:sz w:val="22"/>
          <w:szCs w:val="22"/>
        </w:rPr>
      </w:pPr>
      <w:r w:rsidRPr="00C20830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C20830">
        <w:rPr>
          <w:sz w:val="22"/>
          <w:szCs w:val="22"/>
        </w:rPr>
        <w:t>30</w:t>
      </w:r>
    </w:p>
    <w:p w14:paraId="326D3119" w14:textId="0D5CDDB1" w:rsidR="00D665F5" w:rsidRPr="00BD5546" w:rsidRDefault="00C20830" w:rsidP="00D665F5">
      <w:pPr>
        <w:rPr>
          <w:sz w:val="22"/>
          <w:szCs w:val="22"/>
        </w:rPr>
      </w:pPr>
      <w:r w:rsidRPr="00C20830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C20830">
        <w:rPr>
          <w:sz w:val="22"/>
          <w:szCs w:val="22"/>
        </w:rPr>
        <w:t>Kraków</w:t>
      </w:r>
    </w:p>
    <w:p w14:paraId="2201592F" w14:textId="3CCA48C2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20830" w:rsidRPr="00C20830">
        <w:rPr>
          <w:b/>
          <w:sz w:val="22"/>
          <w:szCs w:val="22"/>
        </w:rPr>
        <w:t>KC-DE-zp.25.415.2026</w:t>
      </w:r>
      <w:r w:rsidR="00A80738">
        <w:rPr>
          <w:sz w:val="24"/>
        </w:rPr>
        <w:tab/>
        <w:t xml:space="preserve"> </w:t>
      </w:r>
    </w:p>
    <w:p w14:paraId="28C7366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D7E7DC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8AB56B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02B73CA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7E05F235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4529D5B0" w14:textId="0F8107F8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C20830" w:rsidRPr="00C20830">
        <w:rPr>
          <w:sz w:val="22"/>
          <w:szCs w:val="22"/>
        </w:rPr>
        <w:t xml:space="preserve">Tryb podstawowy bez negocjacji - art. 275 pkt. 1 ustawy </w:t>
      </w:r>
      <w:proofErr w:type="spellStart"/>
      <w:r w:rsidR="00C20830" w:rsidRPr="00C20830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70F79348" w14:textId="78B8A2BD" w:rsidR="00A80738" w:rsidRPr="00577BC6" w:rsidRDefault="00C20830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C20830">
        <w:rPr>
          <w:b/>
          <w:sz w:val="22"/>
          <w:szCs w:val="22"/>
        </w:rPr>
        <w:t xml:space="preserve">Dostawa specjalistycznych odczynników chemicznych dla </w:t>
      </w:r>
      <w:proofErr w:type="spellStart"/>
      <w:r w:rsidRPr="00C20830">
        <w:rPr>
          <w:b/>
          <w:sz w:val="22"/>
          <w:szCs w:val="22"/>
        </w:rPr>
        <w:t>WEiP</w:t>
      </w:r>
      <w:proofErr w:type="spellEnd"/>
      <w:r w:rsidRPr="00C20830">
        <w:rPr>
          <w:b/>
          <w:sz w:val="22"/>
          <w:szCs w:val="22"/>
        </w:rPr>
        <w:t xml:space="preserve"> - KC-DE-zp.25.415.2026</w:t>
      </w:r>
    </w:p>
    <w:p w14:paraId="64DA22E5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>(Dz.U.202</w:t>
      </w:r>
      <w:r w:rsidR="001757EC">
        <w:rPr>
          <w:sz w:val="22"/>
          <w:szCs w:val="22"/>
        </w:rPr>
        <w:t xml:space="preserve">6 poz.793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1F79A135" w14:textId="32AE2D2E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C20830" w:rsidRPr="00C20830">
        <w:rPr>
          <w:sz w:val="22"/>
          <w:szCs w:val="22"/>
        </w:rPr>
        <w:t>29/10/2026</w:t>
      </w:r>
      <w:r w:rsidR="00FF4AB1" w:rsidRPr="00577BC6">
        <w:rPr>
          <w:sz w:val="22"/>
          <w:szCs w:val="22"/>
        </w:rPr>
        <w:t xml:space="preserve"> o godz. </w:t>
      </w:r>
      <w:r w:rsidR="00C20830" w:rsidRPr="00C20830">
        <w:rPr>
          <w:sz w:val="22"/>
          <w:szCs w:val="22"/>
        </w:rPr>
        <w:t>09:00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584C74F8" w14:textId="77777777" w:rsidTr="003F57CD">
        <w:tc>
          <w:tcPr>
            <w:tcW w:w="993" w:type="dxa"/>
            <w:vAlign w:val="center"/>
          </w:tcPr>
          <w:p w14:paraId="182A24F4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14:paraId="23D86F0C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14:paraId="4128E0FF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C20830" w:rsidRPr="00493F8C" w14:paraId="1B5481B6" w14:textId="77777777" w:rsidTr="005538C9">
        <w:tc>
          <w:tcPr>
            <w:tcW w:w="993" w:type="dxa"/>
            <w:vAlign w:val="center"/>
          </w:tcPr>
          <w:p w14:paraId="05419BCE" w14:textId="7EE4DA82" w:rsidR="00C20830" w:rsidRPr="00490DC0" w:rsidRDefault="00C20830" w:rsidP="005538C9">
            <w:pPr>
              <w:spacing w:before="120" w:after="120"/>
              <w:jc w:val="center"/>
            </w:pPr>
            <w:r w:rsidRPr="00C20830">
              <w:t>1</w:t>
            </w:r>
          </w:p>
        </w:tc>
        <w:tc>
          <w:tcPr>
            <w:tcW w:w="5244" w:type="dxa"/>
          </w:tcPr>
          <w:p w14:paraId="4102E9C7" w14:textId="04C766F8" w:rsidR="00C20830" w:rsidRPr="00490DC0" w:rsidRDefault="00C20830" w:rsidP="005538C9">
            <w:pPr>
              <w:spacing w:before="40"/>
            </w:pPr>
            <w:proofErr w:type="spellStart"/>
            <w:r w:rsidRPr="00C20830">
              <w:t>Chemat</w:t>
            </w:r>
            <w:proofErr w:type="spellEnd"/>
            <w:r w:rsidRPr="00C20830">
              <w:t xml:space="preserve"> Adam </w:t>
            </w:r>
            <w:proofErr w:type="spellStart"/>
            <w:r w:rsidRPr="00C20830">
              <w:t>Taszner</w:t>
            </w:r>
            <w:proofErr w:type="spellEnd"/>
          </w:p>
          <w:p w14:paraId="27CF5D1F" w14:textId="3BA36FAC" w:rsidR="00C20830" w:rsidRPr="00490DC0" w:rsidRDefault="006C078A" w:rsidP="005538C9">
            <w:r>
              <w:t>Lęborska 3b</w:t>
            </w:r>
          </w:p>
          <w:p w14:paraId="59344254" w14:textId="7640D908" w:rsidR="00C20830" w:rsidRPr="00490DC0" w:rsidRDefault="00C20830" w:rsidP="005538C9">
            <w:pPr>
              <w:spacing w:after="40"/>
              <w:jc w:val="both"/>
            </w:pPr>
            <w:r w:rsidRPr="00C20830">
              <w:t>80-3</w:t>
            </w:r>
            <w:r w:rsidR="006C078A">
              <w:t>86 Gdańsk</w:t>
            </w:r>
          </w:p>
        </w:tc>
        <w:tc>
          <w:tcPr>
            <w:tcW w:w="2835" w:type="dxa"/>
            <w:vAlign w:val="center"/>
          </w:tcPr>
          <w:p w14:paraId="44E18913" w14:textId="265C7E7F" w:rsidR="00C20830" w:rsidRPr="00490DC0" w:rsidRDefault="00C20830" w:rsidP="005538C9">
            <w:pPr>
              <w:spacing w:before="120" w:after="120"/>
              <w:jc w:val="both"/>
            </w:pPr>
            <w:r w:rsidRPr="00C20830">
              <w:t>44 288.45 zł</w:t>
            </w:r>
          </w:p>
        </w:tc>
      </w:tr>
      <w:tr w:rsidR="00C20830" w:rsidRPr="00493F8C" w14:paraId="4C68040F" w14:textId="77777777" w:rsidTr="005538C9">
        <w:tc>
          <w:tcPr>
            <w:tcW w:w="993" w:type="dxa"/>
            <w:vAlign w:val="center"/>
          </w:tcPr>
          <w:p w14:paraId="456DA115" w14:textId="7028B5BA" w:rsidR="00C20830" w:rsidRPr="00490DC0" w:rsidRDefault="00C20830" w:rsidP="005538C9">
            <w:pPr>
              <w:spacing w:before="120" w:after="120"/>
              <w:jc w:val="center"/>
            </w:pPr>
            <w:r w:rsidRPr="00C20830">
              <w:t>2</w:t>
            </w:r>
          </w:p>
        </w:tc>
        <w:tc>
          <w:tcPr>
            <w:tcW w:w="5244" w:type="dxa"/>
          </w:tcPr>
          <w:p w14:paraId="19C97F65" w14:textId="313EEE7D" w:rsidR="00C20830" w:rsidRPr="00490DC0" w:rsidRDefault="00C20830" w:rsidP="005538C9">
            <w:pPr>
              <w:spacing w:before="40"/>
            </w:pPr>
            <w:r w:rsidRPr="00C20830">
              <w:t>Przedsiębiorstwo Techniczno-Handlowe "CHEMLAND" Mariusz Bartczak</w:t>
            </w:r>
          </w:p>
          <w:p w14:paraId="6228F438" w14:textId="37D911D8" w:rsidR="00C20830" w:rsidRPr="00490DC0" w:rsidRDefault="00C20830" w:rsidP="005538C9">
            <w:r w:rsidRPr="00C20830">
              <w:t>Usługowa</w:t>
            </w:r>
            <w:r w:rsidRPr="00490DC0">
              <w:t xml:space="preserve"> </w:t>
            </w:r>
            <w:r w:rsidRPr="00C20830">
              <w:t>3</w:t>
            </w:r>
            <w:r w:rsidRPr="00490DC0">
              <w:t xml:space="preserve"> </w:t>
            </w:r>
          </w:p>
          <w:p w14:paraId="582E00D4" w14:textId="3D337580" w:rsidR="00C20830" w:rsidRPr="00490DC0" w:rsidRDefault="00C20830" w:rsidP="005538C9">
            <w:pPr>
              <w:spacing w:after="40"/>
              <w:jc w:val="both"/>
            </w:pPr>
            <w:r w:rsidRPr="00C20830">
              <w:t>73-110</w:t>
            </w:r>
            <w:r w:rsidRPr="00490DC0">
              <w:t xml:space="preserve"> </w:t>
            </w:r>
            <w:r w:rsidRPr="00C20830">
              <w:t>Stargard</w:t>
            </w:r>
          </w:p>
        </w:tc>
        <w:tc>
          <w:tcPr>
            <w:tcW w:w="2835" w:type="dxa"/>
            <w:vAlign w:val="center"/>
          </w:tcPr>
          <w:p w14:paraId="77E2A1D9" w14:textId="0C6CC384" w:rsidR="00C20830" w:rsidRPr="00490DC0" w:rsidRDefault="00C20830" w:rsidP="005538C9">
            <w:pPr>
              <w:spacing w:before="120" w:after="120"/>
              <w:jc w:val="both"/>
            </w:pPr>
            <w:r w:rsidRPr="00C20830">
              <w:t>52 497.28 zł</w:t>
            </w:r>
          </w:p>
        </w:tc>
      </w:tr>
      <w:tr w:rsidR="00C20830" w:rsidRPr="00493F8C" w14:paraId="1996AA60" w14:textId="77777777" w:rsidTr="005538C9">
        <w:tc>
          <w:tcPr>
            <w:tcW w:w="993" w:type="dxa"/>
            <w:vAlign w:val="center"/>
          </w:tcPr>
          <w:p w14:paraId="439545FE" w14:textId="2275C132" w:rsidR="00C20830" w:rsidRPr="00490DC0" w:rsidRDefault="00C20830" w:rsidP="005538C9">
            <w:pPr>
              <w:spacing w:before="120" w:after="120"/>
              <w:jc w:val="center"/>
            </w:pPr>
            <w:r w:rsidRPr="00C20830">
              <w:t>3</w:t>
            </w:r>
          </w:p>
        </w:tc>
        <w:tc>
          <w:tcPr>
            <w:tcW w:w="5244" w:type="dxa"/>
          </w:tcPr>
          <w:p w14:paraId="50AAED1A" w14:textId="71AC4D77" w:rsidR="00C20830" w:rsidRPr="00490DC0" w:rsidRDefault="00C20830" w:rsidP="005538C9">
            <w:pPr>
              <w:spacing w:before="40"/>
            </w:pPr>
            <w:proofErr w:type="spellStart"/>
            <w:r w:rsidRPr="00C20830">
              <w:t>Vitaia</w:t>
            </w:r>
            <w:proofErr w:type="spellEnd"/>
            <w:r w:rsidRPr="00C20830">
              <w:t xml:space="preserve"> Sp. z o.o.</w:t>
            </w:r>
          </w:p>
          <w:p w14:paraId="4856D164" w14:textId="7FFC018C" w:rsidR="00C20830" w:rsidRPr="00490DC0" w:rsidRDefault="00C20830" w:rsidP="005538C9">
            <w:r w:rsidRPr="00C20830">
              <w:t>Al. Powstania Warszawskiego</w:t>
            </w:r>
            <w:r w:rsidRPr="00490DC0">
              <w:t xml:space="preserve"> </w:t>
            </w:r>
            <w:r w:rsidRPr="00C20830">
              <w:t>15</w:t>
            </w:r>
            <w:r w:rsidRPr="00490DC0">
              <w:t xml:space="preserve"> </w:t>
            </w:r>
          </w:p>
          <w:p w14:paraId="45ABC617" w14:textId="179E8694" w:rsidR="00C20830" w:rsidRPr="00490DC0" w:rsidRDefault="00C20830" w:rsidP="005538C9">
            <w:pPr>
              <w:spacing w:after="40"/>
              <w:jc w:val="both"/>
            </w:pPr>
            <w:r w:rsidRPr="00C20830">
              <w:t>31-539</w:t>
            </w:r>
            <w:r w:rsidRPr="00490DC0">
              <w:t xml:space="preserve"> </w:t>
            </w:r>
            <w:r w:rsidRPr="00C20830">
              <w:t>Kraków</w:t>
            </w:r>
          </w:p>
        </w:tc>
        <w:tc>
          <w:tcPr>
            <w:tcW w:w="2835" w:type="dxa"/>
            <w:vAlign w:val="center"/>
          </w:tcPr>
          <w:p w14:paraId="69DB353F" w14:textId="347B78F4" w:rsidR="00C20830" w:rsidRPr="00490DC0" w:rsidRDefault="00C20830" w:rsidP="005538C9">
            <w:pPr>
              <w:spacing w:before="120" w:after="120"/>
              <w:jc w:val="both"/>
            </w:pPr>
            <w:r w:rsidRPr="00C20830">
              <w:t>44 467.37 zł</w:t>
            </w:r>
          </w:p>
        </w:tc>
      </w:tr>
    </w:tbl>
    <w:p w14:paraId="7BDDFEB0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488907" w14:textId="77777777" w:rsidR="008330B2" w:rsidRDefault="008330B2">
      <w:r>
        <w:separator/>
      </w:r>
    </w:p>
  </w:endnote>
  <w:endnote w:type="continuationSeparator" w:id="0">
    <w:p w14:paraId="4DC68763" w14:textId="77777777" w:rsidR="008330B2" w:rsidRDefault="008330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2127D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A02FFC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46849C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97C767A">
        <v:line id="_x0000_s1025" style="position:absolute;left:0;text-align:left;z-index:251657728" from="-3.85pt,8.7pt" to="455.15pt,8.7pt"/>
      </w:pict>
    </w:r>
  </w:p>
  <w:p w14:paraId="2A5A0B86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6ACD0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D47B5F8" w14:textId="77777777" w:rsidR="009F189D" w:rsidRDefault="009F189D">
    <w:pPr>
      <w:pStyle w:val="Stopka"/>
      <w:tabs>
        <w:tab w:val="clear" w:pos="4536"/>
      </w:tabs>
      <w:jc w:val="center"/>
    </w:pPr>
  </w:p>
  <w:p w14:paraId="331CC8A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8374CE" w14:textId="77777777" w:rsidR="008330B2" w:rsidRDefault="008330B2">
      <w:r>
        <w:separator/>
      </w:r>
    </w:p>
  </w:footnote>
  <w:footnote w:type="continuationSeparator" w:id="0">
    <w:p w14:paraId="7FF573AF" w14:textId="77777777" w:rsidR="008330B2" w:rsidRDefault="008330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0EE74C" w14:textId="77777777" w:rsidR="00C20830" w:rsidRDefault="00C2083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26D3B2" w14:textId="77777777" w:rsidR="00C20830" w:rsidRDefault="00C2083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5AA2C6" w14:textId="77777777" w:rsidR="00C20830" w:rsidRDefault="00C2083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97ABC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757EC"/>
    <w:rsid w:val="00197ABC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C078A"/>
    <w:rsid w:val="006D03E2"/>
    <w:rsid w:val="006E3702"/>
    <w:rsid w:val="0073323E"/>
    <w:rsid w:val="007965DC"/>
    <w:rsid w:val="008330B2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0830"/>
    <w:rsid w:val="00C236D3"/>
    <w:rsid w:val="00C659E2"/>
    <w:rsid w:val="00CB0802"/>
    <w:rsid w:val="00CE449F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6CF8778"/>
  <w15:chartTrackingRefBased/>
  <w15:docId w15:val="{F0A297F7-1FC1-4303-A463-C4AE84150A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152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Marzena Kurek</cp:lastModifiedBy>
  <cp:revision>2</cp:revision>
  <dcterms:created xsi:type="dcterms:W3CDTF">2026-10-29T09:41:00Z</dcterms:created>
  <dcterms:modified xsi:type="dcterms:W3CDTF">2026-10-29T09:41:00Z</dcterms:modified>
</cp:coreProperties>
</file>