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79D8D" w14:textId="77777777" w:rsidR="00E96F55" w:rsidRPr="002245BE" w:rsidRDefault="00E96F55" w:rsidP="00E96F55">
      <w:pPr>
        <w:spacing w:after="240"/>
        <w:jc w:val="right"/>
        <w:rPr>
          <w:sz w:val="22"/>
          <w:szCs w:val="22"/>
        </w:rPr>
      </w:pPr>
      <w:bookmarkStart w:id="0" w:name="_Hlk53520193"/>
      <w:r w:rsidRPr="00664FB1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664FB1">
        <w:rPr>
          <w:sz w:val="22"/>
          <w:szCs w:val="22"/>
        </w:rPr>
        <w:t>2026-10-28</w:t>
      </w:r>
    </w:p>
    <w:p w14:paraId="7B13E2B7" w14:textId="77777777" w:rsidR="00E96F55" w:rsidRPr="00664FB1" w:rsidRDefault="00E96F55" w:rsidP="00E96F55">
      <w:pPr>
        <w:spacing w:after="40"/>
        <w:rPr>
          <w:b/>
          <w:bCs/>
          <w:sz w:val="22"/>
          <w:szCs w:val="22"/>
        </w:rPr>
      </w:pPr>
      <w:r w:rsidRPr="00664FB1">
        <w:rPr>
          <w:b/>
          <w:bCs/>
          <w:sz w:val="22"/>
          <w:szCs w:val="22"/>
        </w:rPr>
        <w:t>Akademia Górniczo - Hutnicza</w:t>
      </w:r>
    </w:p>
    <w:p w14:paraId="44ED8509" w14:textId="77777777" w:rsidR="00E96F55" w:rsidRPr="00664FB1" w:rsidRDefault="00E96F55" w:rsidP="00E96F55">
      <w:pPr>
        <w:spacing w:after="40"/>
        <w:rPr>
          <w:b/>
          <w:bCs/>
          <w:sz w:val="22"/>
          <w:szCs w:val="22"/>
        </w:rPr>
      </w:pPr>
      <w:r w:rsidRPr="00664FB1">
        <w:rPr>
          <w:b/>
          <w:bCs/>
          <w:sz w:val="22"/>
          <w:szCs w:val="22"/>
        </w:rPr>
        <w:t>im. Stanisława Staszica w Krakowie</w:t>
      </w:r>
    </w:p>
    <w:p w14:paraId="67157C2A" w14:textId="77777777" w:rsidR="00E96F55" w:rsidRPr="002245BE" w:rsidRDefault="00E96F55" w:rsidP="00E96F55">
      <w:pPr>
        <w:spacing w:after="40"/>
        <w:rPr>
          <w:b/>
          <w:bCs/>
          <w:sz w:val="22"/>
          <w:szCs w:val="22"/>
        </w:rPr>
      </w:pPr>
      <w:r w:rsidRPr="00664FB1">
        <w:rPr>
          <w:b/>
          <w:bCs/>
          <w:sz w:val="22"/>
          <w:szCs w:val="22"/>
        </w:rPr>
        <w:t>Dział Zamówień Publicznych</w:t>
      </w:r>
    </w:p>
    <w:p w14:paraId="3E49458D" w14:textId="77777777" w:rsidR="00E96F55" w:rsidRPr="002245BE" w:rsidRDefault="00E96F55" w:rsidP="00E96F55">
      <w:pPr>
        <w:rPr>
          <w:sz w:val="22"/>
          <w:szCs w:val="22"/>
        </w:rPr>
      </w:pPr>
      <w:r w:rsidRPr="00664FB1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664FB1">
        <w:rPr>
          <w:sz w:val="22"/>
          <w:szCs w:val="22"/>
        </w:rPr>
        <w:t>30</w:t>
      </w:r>
    </w:p>
    <w:p w14:paraId="1BFE1A73" w14:textId="77777777" w:rsidR="00E96F55" w:rsidRPr="002245BE" w:rsidRDefault="00E96F55" w:rsidP="00E96F55">
      <w:pPr>
        <w:rPr>
          <w:sz w:val="22"/>
          <w:szCs w:val="22"/>
        </w:rPr>
      </w:pPr>
      <w:r w:rsidRPr="00664FB1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664FB1">
        <w:rPr>
          <w:sz w:val="22"/>
          <w:szCs w:val="22"/>
        </w:rPr>
        <w:t>Kraków</w:t>
      </w:r>
    </w:p>
    <w:p w14:paraId="7E497AA6" w14:textId="77777777" w:rsidR="00E96F55" w:rsidRDefault="00E96F55" w:rsidP="00E96F55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664FB1">
        <w:rPr>
          <w:bCs/>
          <w:sz w:val="22"/>
          <w:szCs w:val="22"/>
        </w:rPr>
        <w:t>KC-DE-zp.25.450.2026</w:t>
      </w:r>
    </w:p>
    <w:p w14:paraId="63F34071" w14:textId="77777777" w:rsidR="00E96F55" w:rsidRDefault="00E96F55" w:rsidP="00E96F55">
      <w:pPr>
        <w:spacing w:line="276" w:lineRule="auto"/>
        <w:rPr>
          <w:sz w:val="22"/>
          <w:szCs w:val="22"/>
        </w:rPr>
      </w:pPr>
    </w:p>
    <w:p w14:paraId="05FC1EEC" w14:textId="77777777" w:rsidR="00E96F55" w:rsidRPr="00E62859" w:rsidRDefault="00E96F55" w:rsidP="00E96F55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43AFE7B" w14:textId="77777777" w:rsidR="00E96F55" w:rsidRPr="00C65E53" w:rsidRDefault="00E96F55" w:rsidP="00E96F55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64177BE" w14:textId="28178593" w:rsidR="00E96F55" w:rsidRDefault="00E96F55" w:rsidP="00E96F55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89BA3AB" w14:textId="77777777" w:rsidR="00E96F55" w:rsidRDefault="00E96F55" w:rsidP="00E96F55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96F55" w:rsidRPr="00607F9B" w14:paraId="30F1D3EC" w14:textId="77777777" w:rsidTr="0062644D">
        <w:trPr>
          <w:trHeight w:val="638"/>
        </w:trPr>
        <w:tc>
          <w:tcPr>
            <w:tcW w:w="959" w:type="dxa"/>
          </w:tcPr>
          <w:p w14:paraId="75E2A352" w14:textId="77777777" w:rsidR="00E96F55" w:rsidRPr="00607F9B" w:rsidRDefault="00E96F55" w:rsidP="006264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2A07694" w14:textId="77777777" w:rsidR="00E96F55" w:rsidRPr="00607F9B" w:rsidRDefault="00E96F55" w:rsidP="006264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64FB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64FB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64FB1">
              <w:rPr>
                <w:b/>
                <w:bCs/>
                <w:sz w:val="22"/>
                <w:szCs w:val="22"/>
              </w:rPr>
              <w:t>Usługa opracowania koncepcji video oraz produkcja filmów promocyjnych oraz popularnonaukowych dla AGH w Krakowie - KE-DE-zp.25.450.2026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85BDB80" w14:textId="4E020C43" w:rsidR="00E96F55" w:rsidRDefault="00E96F55" w:rsidP="00E96F5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 2 </w:t>
      </w:r>
      <w:r w:rsidRPr="009B2352">
        <w:rPr>
          <w:sz w:val="22"/>
          <w:szCs w:val="22"/>
        </w:rPr>
        <w:t xml:space="preserve">ustawy z dnia 11 września 2019r. Prawo zamówień </w:t>
      </w:r>
      <w:r w:rsidRPr="00214023">
        <w:rPr>
          <w:sz w:val="22"/>
          <w:szCs w:val="22"/>
        </w:rPr>
        <w:t>publicznych (Dz.U.202</w:t>
      </w:r>
      <w:r>
        <w:rPr>
          <w:sz w:val="22"/>
          <w:szCs w:val="22"/>
        </w:rPr>
        <w:t xml:space="preserve">6 poz. 793 </w:t>
      </w:r>
      <w:r w:rsidRPr="00214023">
        <w:rPr>
          <w:sz w:val="22"/>
          <w:szCs w:val="22"/>
        </w:rPr>
        <w:t>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96F55" w14:paraId="7228FA7C" w14:textId="77777777" w:rsidTr="0062644D">
        <w:trPr>
          <w:cantSplit/>
        </w:trPr>
        <w:tc>
          <w:tcPr>
            <w:tcW w:w="10150" w:type="dxa"/>
          </w:tcPr>
          <w:p w14:paraId="0700A461" w14:textId="77777777" w:rsidR="00E96F55" w:rsidRPr="00D26ED6" w:rsidRDefault="00E96F55" w:rsidP="0062644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4FB1">
              <w:rPr>
                <w:b/>
                <w:sz w:val="22"/>
                <w:szCs w:val="22"/>
              </w:rPr>
              <w:t>Big Bear Film Spółka z Ograniczoną Odpowiedzialnością</w:t>
            </w:r>
          </w:p>
          <w:p w14:paraId="3EAEDFC6" w14:textId="77777777" w:rsidR="00E96F55" w:rsidRPr="009F0E5C" w:rsidRDefault="00E96F55" w:rsidP="0062644D">
            <w:pPr>
              <w:jc w:val="both"/>
              <w:rPr>
                <w:bCs/>
                <w:sz w:val="22"/>
                <w:szCs w:val="22"/>
              </w:rPr>
            </w:pPr>
            <w:r w:rsidRPr="00664FB1">
              <w:rPr>
                <w:bCs/>
                <w:sz w:val="22"/>
                <w:szCs w:val="22"/>
              </w:rPr>
              <w:t>Belwederska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4FB1">
              <w:rPr>
                <w:bCs/>
                <w:sz w:val="22"/>
                <w:szCs w:val="22"/>
              </w:rPr>
              <w:t>20/22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CB9428" w14:textId="77777777" w:rsidR="00E96F55" w:rsidRPr="009F0E5C" w:rsidRDefault="00E96F55" w:rsidP="0062644D">
            <w:pPr>
              <w:jc w:val="both"/>
              <w:rPr>
                <w:bCs/>
                <w:sz w:val="22"/>
                <w:szCs w:val="22"/>
              </w:rPr>
            </w:pPr>
            <w:r w:rsidRPr="00664FB1">
              <w:rPr>
                <w:bCs/>
                <w:sz w:val="22"/>
                <w:szCs w:val="22"/>
              </w:rPr>
              <w:t>00-762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4FB1">
              <w:rPr>
                <w:bCs/>
                <w:sz w:val="22"/>
                <w:szCs w:val="22"/>
              </w:rPr>
              <w:t>Warszawa</w:t>
            </w:r>
          </w:p>
          <w:p w14:paraId="7DFFAB94" w14:textId="77777777" w:rsidR="00E96F55" w:rsidRPr="00D26ED6" w:rsidRDefault="00E96F55" w:rsidP="006264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663FEE" w14:textId="77777777" w:rsidR="00E96F55" w:rsidRPr="00D26ED6" w:rsidRDefault="00E96F55" w:rsidP="0062644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64FB1">
              <w:rPr>
                <w:sz w:val="22"/>
                <w:szCs w:val="22"/>
              </w:rPr>
              <w:t>Usługa opracowania koncepcji video oraz produkcja filmów promocyjnych oraz popularnonaukowych dla AGH w Krakowie - KE-DE-zp.25.450.2026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64FB1">
              <w:rPr>
                <w:b/>
                <w:sz w:val="22"/>
                <w:szCs w:val="22"/>
              </w:rPr>
              <w:t>307 500.00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1AF6E57" w14:textId="77777777" w:rsidR="00E96F55" w:rsidRDefault="00E96F55" w:rsidP="0062644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91E630E" w14:textId="77777777" w:rsidR="00E96F55" w:rsidRDefault="00E96F55" w:rsidP="00E96F55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14:paraId="0DCADB3E" w14:textId="77777777" w:rsidR="00E96F55" w:rsidRPr="00411A14" w:rsidRDefault="00E96F55" w:rsidP="00E96F55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411A14">
        <w:rPr>
          <w:rFonts w:ascii="Verdana" w:hAnsi="Verdana" w:cs="Arial"/>
          <w:sz w:val="18"/>
          <w:szCs w:val="18"/>
        </w:rPr>
        <w:t xml:space="preserve">1. Big Bear Film </w:t>
      </w:r>
      <w:r>
        <w:rPr>
          <w:rFonts w:ascii="Verdana" w:hAnsi="Verdana" w:cs="Arial"/>
          <w:sz w:val="18"/>
          <w:szCs w:val="18"/>
        </w:rPr>
        <w:t>sp. z o.o.</w:t>
      </w:r>
      <w:r w:rsidRPr="00411A14">
        <w:rPr>
          <w:rFonts w:ascii="Verdana" w:hAnsi="Verdana" w:cs="Arial"/>
          <w:sz w:val="18"/>
          <w:szCs w:val="18"/>
        </w:rPr>
        <w:t>, Belwederska 20/22/-, 00-762 Warszawa, Liczba punktów w kryterium: Cena - 21.60, Liczba punktów w kryterium: jakość próbki - 70.00, Razem - 91.60</w:t>
      </w:r>
    </w:p>
    <w:p w14:paraId="3A49941E" w14:textId="77777777" w:rsidR="00E96F55" w:rsidRPr="00411A14" w:rsidRDefault="00E96F55" w:rsidP="00E96F55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411A14">
        <w:rPr>
          <w:rFonts w:ascii="Verdana" w:hAnsi="Verdana" w:cs="Arial"/>
          <w:sz w:val="18"/>
          <w:szCs w:val="18"/>
        </w:rPr>
        <w:t xml:space="preserve">2. VIRONZ </w:t>
      </w:r>
      <w:proofErr w:type="spellStart"/>
      <w:r>
        <w:rPr>
          <w:rFonts w:ascii="Verdana" w:hAnsi="Verdana" w:cs="Arial"/>
          <w:sz w:val="18"/>
          <w:szCs w:val="18"/>
        </w:rPr>
        <w:t>sp</w:t>
      </w:r>
      <w:proofErr w:type="spellEnd"/>
      <w:r>
        <w:rPr>
          <w:rFonts w:ascii="Verdana" w:hAnsi="Verdana" w:cs="Arial"/>
          <w:sz w:val="18"/>
          <w:szCs w:val="18"/>
        </w:rPr>
        <w:t xml:space="preserve"> z o.o.</w:t>
      </w:r>
      <w:r w:rsidRPr="00411A14">
        <w:rPr>
          <w:rFonts w:ascii="Verdana" w:hAnsi="Verdana" w:cs="Arial"/>
          <w:sz w:val="18"/>
          <w:szCs w:val="18"/>
        </w:rPr>
        <w:t>, Topolowa 22, 32-082 Więckowice, Liczba punktów w kryterium: Cena - 18.00, Liczba punktów w kryterium: jakość próbki - 70.00, Razem - 88.00</w:t>
      </w:r>
    </w:p>
    <w:p w14:paraId="33C41E63" w14:textId="77777777" w:rsidR="00E96F55" w:rsidRPr="00411A14" w:rsidRDefault="00E96F55" w:rsidP="00E96F55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411A14">
        <w:rPr>
          <w:rFonts w:ascii="Verdana" w:hAnsi="Verdana" w:cs="Arial"/>
          <w:sz w:val="18"/>
          <w:szCs w:val="18"/>
        </w:rPr>
        <w:t>3. VCV Systems Sp. z o.o., Chmielna  73, 00-801 Warszawa, Liczba punktów w kryterium: Cena - 30.00, Liczba punktów w kryterium: jakość próbki - 57.00, Razem - 87.00</w:t>
      </w:r>
    </w:p>
    <w:p w14:paraId="05CE8D7E" w14:textId="77777777" w:rsidR="00E96F55" w:rsidRPr="00411A14" w:rsidRDefault="00E96F55" w:rsidP="00E96F55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411A14">
        <w:rPr>
          <w:rFonts w:ascii="Verdana" w:hAnsi="Verdana" w:cs="Arial"/>
          <w:sz w:val="18"/>
          <w:szCs w:val="18"/>
        </w:rPr>
        <w:t xml:space="preserve">4. Red </w:t>
      </w:r>
      <w:proofErr w:type="spellStart"/>
      <w:r w:rsidRPr="00411A14">
        <w:rPr>
          <w:rFonts w:ascii="Verdana" w:hAnsi="Verdana" w:cs="Arial"/>
          <w:sz w:val="18"/>
          <w:szCs w:val="18"/>
        </w:rPr>
        <w:t>Noses</w:t>
      </w:r>
      <w:proofErr w:type="spellEnd"/>
      <w:r w:rsidRPr="00411A14">
        <w:rPr>
          <w:rFonts w:ascii="Verdana" w:hAnsi="Verdana" w:cs="Arial"/>
          <w:sz w:val="18"/>
          <w:szCs w:val="18"/>
        </w:rPr>
        <w:t xml:space="preserve"> sp</w:t>
      </w:r>
      <w:r>
        <w:rPr>
          <w:rFonts w:ascii="Verdana" w:hAnsi="Verdana" w:cs="Arial"/>
          <w:sz w:val="18"/>
          <w:szCs w:val="18"/>
        </w:rPr>
        <w:t>.</w:t>
      </w:r>
      <w:r w:rsidRPr="00411A14">
        <w:rPr>
          <w:rFonts w:ascii="Verdana" w:hAnsi="Verdana" w:cs="Arial"/>
          <w:sz w:val="18"/>
          <w:szCs w:val="18"/>
        </w:rPr>
        <w:t xml:space="preserve"> z o.o., Żabia 9, 98-331 Dworszowice Kościelne, Liczba punktów w kryterium: Cena - 23.57, Liczba punktów w kryterium: jakość próbki - 62.00, Razem - 85.57</w:t>
      </w:r>
    </w:p>
    <w:p w14:paraId="6016BFDC" w14:textId="77777777" w:rsidR="00E96F55" w:rsidRPr="00411A14" w:rsidRDefault="00E96F55" w:rsidP="00E96F55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411A14">
        <w:rPr>
          <w:rFonts w:ascii="Verdana" w:hAnsi="Verdana" w:cs="Arial"/>
          <w:sz w:val="18"/>
          <w:szCs w:val="18"/>
        </w:rPr>
        <w:t xml:space="preserve">5. </w:t>
      </w:r>
      <w:proofErr w:type="spellStart"/>
      <w:r w:rsidRPr="00411A14">
        <w:rPr>
          <w:rFonts w:ascii="Verdana" w:hAnsi="Verdana" w:cs="Arial"/>
          <w:sz w:val="18"/>
          <w:szCs w:val="18"/>
        </w:rPr>
        <w:t>Highkey</w:t>
      </w:r>
      <w:proofErr w:type="spellEnd"/>
      <w:r w:rsidRPr="00411A14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sp. z o.o.</w:t>
      </w:r>
      <w:r w:rsidRPr="00411A14">
        <w:rPr>
          <w:rFonts w:ascii="Verdana" w:hAnsi="Verdana" w:cs="Arial"/>
          <w:sz w:val="18"/>
          <w:szCs w:val="18"/>
        </w:rPr>
        <w:t>, Mickiewicza  37/58, 01-625 Warszawa</w:t>
      </w:r>
      <w:r>
        <w:rPr>
          <w:rFonts w:ascii="Verdana" w:hAnsi="Verdana" w:cs="Arial"/>
          <w:sz w:val="18"/>
          <w:szCs w:val="18"/>
        </w:rPr>
        <w:t>.</w:t>
      </w:r>
      <w:r w:rsidRPr="00411A14">
        <w:rPr>
          <w:rFonts w:ascii="Verdana" w:hAnsi="Verdana" w:cs="Arial"/>
          <w:sz w:val="18"/>
          <w:szCs w:val="18"/>
        </w:rPr>
        <w:t>, Liczba punktów w kryterium: Cena - 18.95, Liczba punktów w kryterium: jakość próbki - 65.00, Razem - 83.95</w:t>
      </w:r>
    </w:p>
    <w:p w14:paraId="63CB57C0" w14:textId="77777777" w:rsidR="00E96F55" w:rsidRPr="00411A14" w:rsidRDefault="00E96F55" w:rsidP="00E96F55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411A14">
        <w:rPr>
          <w:rFonts w:ascii="Verdana" w:hAnsi="Verdana" w:cs="Arial"/>
          <w:sz w:val="18"/>
          <w:szCs w:val="18"/>
        </w:rPr>
        <w:t>6. PEOPLE Tomasz Kempski, Chełmska  19/21 /119 , 00-724 Warszawa  , Liczba punktów w kryterium: Cena - 14.40, Liczba punktów w kryterium: jakość próbki - 67.50, Razem - 81.90</w:t>
      </w:r>
    </w:p>
    <w:p w14:paraId="0AF2521F" w14:textId="77777777" w:rsidR="00E96F55" w:rsidRPr="00411A14" w:rsidRDefault="00E96F55" w:rsidP="00E96F55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411A14">
        <w:rPr>
          <w:rFonts w:ascii="Verdana" w:hAnsi="Verdana" w:cs="Arial"/>
          <w:sz w:val="18"/>
          <w:szCs w:val="18"/>
        </w:rPr>
        <w:t>7. BDV PIOTR SAWICKI, Michała Drzymały 26, 93-479 Łódź, Liczba punktów w kryterium: Cena - 9.77, Liczba punktów w kryterium: jakość próbki - 70.00, Razem - 79.77</w:t>
      </w:r>
    </w:p>
    <w:p w14:paraId="0D451BEC" w14:textId="77777777" w:rsidR="00E96F55" w:rsidRPr="00411A14" w:rsidRDefault="00E96F55" w:rsidP="00E96F55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411A14">
        <w:rPr>
          <w:rFonts w:ascii="Verdana" w:hAnsi="Verdana" w:cs="Arial"/>
          <w:sz w:val="18"/>
          <w:szCs w:val="18"/>
        </w:rPr>
        <w:t xml:space="preserve">8. Będzie Ładnie, KEN 52/129, 02-797 </w:t>
      </w:r>
      <w:r>
        <w:rPr>
          <w:rFonts w:ascii="Verdana" w:hAnsi="Verdana" w:cs="Arial"/>
          <w:sz w:val="18"/>
          <w:szCs w:val="18"/>
        </w:rPr>
        <w:t>W</w:t>
      </w:r>
      <w:r w:rsidRPr="00411A14">
        <w:rPr>
          <w:rFonts w:ascii="Verdana" w:hAnsi="Verdana" w:cs="Arial"/>
          <w:sz w:val="18"/>
          <w:szCs w:val="18"/>
        </w:rPr>
        <w:t>arszawa, Liczba punktów w kryterium: Cena - 15.43, Liczba punktów w kryterium: jakość próbki - 63.00, Razem - 78.43</w:t>
      </w:r>
    </w:p>
    <w:p w14:paraId="2F4CEA1A" w14:textId="77777777" w:rsidR="00E96F55" w:rsidRPr="00411A14" w:rsidRDefault="00E96F55" w:rsidP="00E96F55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411A14">
        <w:rPr>
          <w:rFonts w:ascii="Verdana" w:hAnsi="Verdana" w:cs="Arial"/>
          <w:sz w:val="18"/>
          <w:szCs w:val="18"/>
        </w:rPr>
        <w:t xml:space="preserve">9. JAN </w:t>
      </w:r>
      <w:r>
        <w:rPr>
          <w:rFonts w:ascii="Verdana" w:hAnsi="Verdana" w:cs="Arial"/>
          <w:sz w:val="18"/>
          <w:szCs w:val="18"/>
        </w:rPr>
        <w:t>sp. z o.o.</w:t>
      </w:r>
      <w:r w:rsidRPr="00411A14">
        <w:rPr>
          <w:rFonts w:ascii="Verdana" w:hAnsi="Verdana" w:cs="Arial"/>
          <w:sz w:val="18"/>
          <w:szCs w:val="18"/>
        </w:rPr>
        <w:t>, Wrzesińska 12/21, 03-713 Warszawa, Liczba punktów w kryterium: Cena - 15.10, Liczba punktów w kryterium: jakość próbki - 62.00, Razem - 77.10</w:t>
      </w:r>
    </w:p>
    <w:p w14:paraId="34BDB838" w14:textId="77777777" w:rsidR="00E96F55" w:rsidRPr="00411A14" w:rsidRDefault="00E96F55" w:rsidP="00E96F55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411A14">
        <w:rPr>
          <w:rFonts w:ascii="Verdana" w:hAnsi="Verdana" w:cs="Arial"/>
          <w:sz w:val="18"/>
          <w:szCs w:val="18"/>
        </w:rPr>
        <w:t>10. CreativeStudio.com.pl Adrian Łapczyński, Lipska  57/33, 30-721 Kraków, Liczba punktów w kryterium: Cena - 15.21, Liczba punktów w kryterium: jakość próbki - 61.00, Razem - 76.21</w:t>
      </w:r>
    </w:p>
    <w:p w14:paraId="6D510ED6" w14:textId="77777777" w:rsidR="00E96F55" w:rsidRPr="00756CDA" w:rsidRDefault="00E96F55" w:rsidP="00E96F55">
      <w:pPr>
        <w:spacing w:before="240" w:after="120"/>
        <w:jc w:val="both"/>
        <w:rPr>
          <w:color w:val="000000"/>
          <w:sz w:val="22"/>
          <w:szCs w:val="22"/>
        </w:rPr>
      </w:pPr>
      <w:r w:rsidRPr="00411A14">
        <w:rPr>
          <w:rFonts w:ascii="Verdana" w:hAnsi="Verdana" w:cs="Arial"/>
          <w:sz w:val="18"/>
          <w:szCs w:val="18"/>
        </w:rPr>
        <w:t xml:space="preserve">11. ONEIF MARKETING </w:t>
      </w:r>
      <w:r>
        <w:rPr>
          <w:rFonts w:ascii="Verdana" w:hAnsi="Verdana" w:cs="Arial"/>
          <w:sz w:val="18"/>
          <w:szCs w:val="18"/>
        </w:rPr>
        <w:t>sp. z o.o.</w:t>
      </w:r>
      <w:r w:rsidRPr="00411A14">
        <w:rPr>
          <w:rFonts w:ascii="Verdana" w:hAnsi="Verdana" w:cs="Arial"/>
          <w:sz w:val="18"/>
          <w:szCs w:val="18"/>
        </w:rPr>
        <w:t>, Liczba punktów w kryterium: Cena - 18.98, Liczba punktów w kryterium: jakość próbki - 53.50, Razem - 72.48</w:t>
      </w:r>
    </w:p>
    <w:tbl>
      <w:tblPr>
        <w:tblW w:w="44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7"/>
        <w:gridCol w:w="1962"/>
        <w:gridCol w:w="1962"/>
        <w:gridCol w:w="1472"/>
      </w:tblGrid>
      <w:tr w:rsidR="00E96F55" w:rsidRPr="008567C7" w14:paraId="698465AF" w14:textId="77777777" w:rsidTr="0062644D">
        <w:trPr>
          <w:trHeight w:val="510"/>
        </w:trPr>
        <w:tc>
          <w:tcPr>
            <w:tcW w:w="2027" w:type="pct"/>
            <w:vAlign w:val="center"/>
          </w:tcPr>
          <w:p w14:paraId="59B3276B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081" w:type="pct"/>
            <w:vAlign w:val="center"/>
          </w:tcPr>
          <w:p w14:paraId="48FC217E" w14:textId="77777777" w:rsidR="00E96F55" w:rsidRPr="008567C7" w:rsidRDefault="00E96F55" w:rsidP="0062644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próbki</w:t>
            </w:r>
          </w:p>
        </w:tc>
        <w:tc>
          <w:tcPr>
            <w:tcW w:w="1081" w:type="pct"/>
            <w:vAlign w:val="center"/>
          </w:tcPr>
          <w:p w14:paraId="0B9DAEA7" w14:textId="77777777" w:rsidR="00E96F55" w:rsidRPr="008567C7" w:rsidRDefault="00E96F55" w:rsidP="0062644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11" w:type="pct"/>
            <w:vAlign w:val="center"/>
          </w:tcPr>
          <w:p w14:paraId="3B41E1E8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96F55" w:rsidRPr="008567C7" w14:paraId="380C7642" w14:textId="77777777" w:rsidTr="0062644D">
        <w:tc>
          <w:tcPr>
            <w:tcW w:w="2027" w:type="pct"/>
            <w:vAlign w:val="center"/>
          </w:tcPr>
          <w:p w14:paraId="173DD3B4" w14:textId="77777777" w:rsidR="00E96F55" w:rsidRPr="002B6761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>New Media Project</w:t>
            </w:r>
          </w:p>
          <w:p w14:paraId="39EF4DCC" w14:textId="77777777" w:rsidR="00E96F55" w:rsidRPr="008567C7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Jana Kowalczyka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/623</w:t>
            </w:r>
          </w:p>
          <w:p w14:paraId="2C8867CC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03-193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081" w:type="pct"/>
            <w:vAlign w:val="center"/>
          </w:tcPr>
          <w:p w14:paraId="0802CB0A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6E33EE82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5951F40D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6A592F72" w14:textId="77777777" w:rsidTr="0062644D">
        <w:tc>
          <w:tcPr>
            <w:tcW w:w="2027" w:type="pct"/>
            <w:vAlign w:val="center"/>
          </w:tcPr>
          <w:p w14:paraId="51218C28" w14:textId="77777777" w:rsidR="00E96F55" w:rsidRPr="002B6761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PRZELOT MEDIA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0F0AADA1" w14:textId="77777777" w:rsidR="00E96F55" w:rsidRPr="008567C7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Majków Folwark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1b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7B3BDD3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97-306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Majków-Folwark</w:t>
            </w:r>
          </w:p>
        </w:tc>
        <w:tc>
          <w:tcPr>
            <w:tcW w:w="1081" w:type="pct"/>
          </w:tcPr>
          <w:p w14:paraId="3586144E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73C5C734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0578120D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75A7D498" w14:textId="77777777" w:rsidTr="0062644D">
        <w:tc>
          <w:tcPr>
            <w:tcW w:w="2027" w:type="pct"/>
            <w:vAlign w:val="center"/>
          </w:tcPr>
          <w:p w14:paraId="7A7E277D" w14:textId="77777777" w:rsidR="00E96F55" w:rsidRPr="002B6761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N2 Media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54BDE902" w14:textId="77777777" w:rsidR="00E96F55" w:rsidRPr="008567C7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Św. Michała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4A0E2A5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61-023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081" w:type="pct"/>
          </w:tcPr>
          <w:p w14:paraId="7B23A383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2144D50C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68ADFBF5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4AFD9CD0" w14:textId="77777777" w:rsidTr="0062644D">
        <w:tc>
          <w:tcPr>
            <w:tcW w:w="2027" w:type="pct"/>
            <w:vAlign w:val="center"/>
          </w:tcPr>
          <w:p w14:paraId="4293CF51" w14:textId="77777777" w:rsidR="00E96F55" w:rsidRPr="004A7CC9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4A7CC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Rek House Anna Rek</w:t>
            </w:r>
          </w:p>
          <w:p w14:paraId="3B853942" w14:textId="77777777" w:rsidR="00E96F55" w:rsidRPr="004A7CC9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4A7CC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Andersa</w:t>
            </w:r>
            <w:proofErr w:type="spellEnd"/>
            <w:r w:rsidRPr="004A7CC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22 /16</w:t>
            </w:r>
          </w:p>
          <w:p w14:paraId="00F262DC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00-201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081" w:type="pct"/>
          </w:tcPr>
          <w:p w14:paraId="6DC74924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114DE544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74611207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05F9E196" w14:textId="77777777" w:rsidTr="0062644D">
        <w:tc>
          <w:tcPr>
            <w:tcW w:w="2027" w:type="pct"/>
            <w:vAlign w:val="center"/>
          </w:tcPr>
          <w:p w14:paraId="7E75C494" w14:textId="77777777" w:rsidR="00E96F55" w:rsidRPr="002B6761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>Małgorzata Sadowska</w:t>
            </w:r>
          </w:p>
          <w:p w14:paraId="07036CFC" w14:textId="77777777" w:rsidR="00E96F55" w:rsidRPr="008567C7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Syta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118B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14:paraId="2978C5E8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02-987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081" w:type="pct"/>
          </w:tcPr>
          <w:p w14:paraId="194D1E44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3E8EC708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06765DD1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304CD12C" w14:textId="77777777" w:rsidTr="0062644D">
        <w:tc>
          <w:tcPr>
            <w:tcW w:w="2027" w:type="pct"/>
            <w:vAlign w:val="center"/>
          </w:tcPr>
          <w:p w14:paraId="5E4FF5FB" w14:textId="77777777" w:rsidR="00E96F55" w:rsidRPr="002B6761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filmowo-reklamowa </w:t>
            </w:r>
            <w:proofErr w:type="spellStart"/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>Aimart</w:t>
            </w:r>
            <w:proofErr w:type="spellEnd"/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Lech </w:t>
            </w:r>
            <w:proofErr w:type="spellStart"/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>Wilczaszek</w:t>
            </w:r>
            <w:proofErr w:type="spellEnd"/>
          </w:p>
          <w:p w14:paraId="3C9C8AC1" w14:textId="77777777" w:rsidR="00E96F55" w:rsidRPr="008567C7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Glinki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/131</w:t>
            </w:r>
          </w:p>
          <w:p w14:paraId="5C83EF85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85-861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081" w:type="pct"/>
          </w:tcPr>
          <w:p w14:paraId="4C88A040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30789669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1D2F07D9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0D558AAA" w14:textId="77777777" w:rsidTr="0062644D">
        <w:tc>
          <w:tcPr>
            <w:tcW w:w="2027" w:type="pct"/>
            <w:vAlign w:val="center"/>
          </w:tcPr>
          <w:p w14:paraId="0E014773" w14:textId="77777777" w:rsidR="00E96F55" w:rsidRPr="002B6761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Horyzontn10 </w:t>
            </w:r>
            <w:proofErr w:type="spellStart"/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</w:t>
            </w:r>
            <w:proofErr w:type="spellStart"/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>o.o</w:t>
            </w:r>
            <w:proofErr w:type="spellEnd"/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</w:p>
          <w:p w14:paraId="621EBEAC" w14:textId="77777777" w:rsidR="00E96F55" w:rsidRPr="008567C7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brody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563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/563</w:t>
            </w:r>
          </w:p>
          <w:p w14:paraId="5085B9A7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34-130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Kalwaria Zebrzydowska</w:t>
            </w:r>
          </w:p>
        </w:tc>
        <w:tc>
          <w:tcPr>
            <w:tcW w:w="1081" w:type="pct"/>
          </w:tcPr>
          <w:p w14:paraId="35302E76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147322D6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200C278A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02C14A35" w14:textId="77777777" w:rsidTr="0062644D">
        <w:tc>
          <w:tcPr>
            <w:tcW w:w="2027" w:type="pct"/>
            <w:vAlign w:val="center"/>
          </w:tcPr>
          <w:p w14:paraId="25B551B5" w14:textId="77777777" w:rsidR="00E96F55" w:rsidRPr="002B6761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DYS.STUDIO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380C5E34" w14:textId="77777777" w:rsidR="00E96F55" w:rsidRPr="008567C7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Tymiankowa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/1A</w:t>
            </w:r>
          </w:p>
          <w:p w14:paraId="4D86B560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20-542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1081" w:type="pct"/>
          </w:tcPr>
          <w:p w14:paraId="43E8FE77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5C76E5DC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585CFF77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5093D03D" w14:textId="77777777" w:rsidTr="0062644D">
        <w:tc>
          <w:tcPr>
            <w:tcW w:w="2027" w:type="pct"/>
            <w:vAlign w:val="center"/>
          </w:tcPr>
          <w:p w14:paraId="4C487BCA" w14:textId="77777777" w:rsidR="00E96F55" w:rsidRPr="002B6761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>B24 GROUP MACIEJ CZARCZYŃSKI</w:t>
            </w:r>
          </w:p>
          <w:p w14:paraId="13C1D87E" w14:textId="77777777" w:rsidR="00E96F55" w:rsidRPr="008567C7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Kępa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E9B17AB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1081" w:type="pct"/>
          </w:tcPr>
          <w:p w14:paraId="6EE7AFF1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4955B2ED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77BE0A08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0602E504" w14:textId="77777777" w:rsidTr="0062644D">
        <w:tc>
          <w:tcPr>
            <w:tcW w:w="2027" w:type="pct"/>
            <w:vAlign w:val="center"/>
          </w:tcPr>
          <w:p w14:paraId="51A88D66" w14:textId="77777777" w:rsidR="00E96F55" w:rsidRPr="002B6761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>Jan Owczarek</w:t>
            </w:r>
          </w:p>
          <w:p w14:paraId="4A4568B5" w14:textId="77777777" w:rsidR="00E96F55" w:rsidRPr="008567C7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ul. Zwoleńska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3CEBBBF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081" w:type="pct"/>
          </w:tcPr>
          <w:p w14:paraId="0D057FFB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270B81BF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7F7D53C0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33E6EF99" w14:textId="77777777" w:rsidTr="0062644D">
        <w:tc>
          <w:tcPr>
            <w:tcW w:w="2027" w:type="pct"/>
            <w:vAlign w:val="center"/>
          </w:tcPr>
          <w:p w14:paraId="38186C19" w14:textId="77777777" w:rsidR="00E96F55" w:rsidRPr="004A7CC9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4A7CC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REBEL FILM KRYSTIAN ANDRZEJEWSKI</w:t>
            </w:r>
          </w:p>
          <w:p w14:paraId="1BF7C3EA" w14:textId="77777777" w:rsidR="00E96F55" w:rsidRPr="004A7CC9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4A7CC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Bukowińśka</w:t>
            </w:r>
            <w:proofErr w:type="spellEnd"/>
            <w:r w:rsidRPr="004A7CC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10 10 /158</w:t>
            </w:r>
          </w:p>
          <w:p w14:paraId="0B23B0C4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02-703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081" w:type="pct"/>
          </w:tcPr>
          <w:p w14:paraId="734110FD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2235A62F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7F351EAE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28D4DC54" w14:textId="77777777" w:rsidTr="0062644D">
        <w:tc>
          <w:tcPr>
            <w:tcW w:w="2027" w:type="pct"/>
            <w:vAlign w:val="center"/>
          </w:tcPr>
          <w:p w14:paraId="3D829A1F" w14:textId="77777777" w:rsidR="00E96F55" w:rsidRPr="002B6761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>Karolina Biernacka ART</w:t>
            </w:r>
          </w:p>
          <w:p w14:paraId="565F736C" w14:textId="77777777" w:rsidR="00E96F55" w:rsidRPr="008567C7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Topolowa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23a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6DBE01C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55-093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Śliwice</w:t>
            </w:r>
          </w:p>
        </w:tc>
        <w:tc>
          <w:tcPr>
            <w:tcW w:w="1081" w:type="pct"/>
          </w:tcPr>
          <w:p w14:paraId="5C315EE6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6D127764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787B2F5C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  <w:tr w:rsidR="00E96F55" w:rsidRPr="008567C7" w14:paraId="2251B325" w14:textId="77777777" w:rsidTr="0062644D">
        <w:tc>
          <w:tcPr>
            <w:tcW w:w="2027" w:type="pct"/>
            <w:vAlign w:val="center"/>
          </w:tcPr>
          <w:p w14:paraId="09153865" w14:textId="77777777" w:rsidR="00E96F55" w:rsidRPr="002B6761" w:rsidRDefault="00E96F55" w:rsidP="00626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>Oculu</w:t>
            </w:r>
            <w:proofErr w:type="spellEnd"/>
            <w:r w:rsidRPr="00664FB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Studio Sp. z o.o.</w:t>
            </w:r>
          </w:p>
          <w:p w14:paraId="0E211ECF" w14:textId="77777777" w:rsidR="00E96F55" w:rsidRPr="008567C7" w:rsidRDefault="00E96F55" w:rsidP="00626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Orla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/4A</w:t>
            </w:r>
          </w:p>
          <w:p w14:paraId="27A7B3CE" w14:textId="77777777" w:rsidR="00E96F55" w:rsidRPr="001B7815" w:rsidRDefault="00E96F55" w:rsidP="00626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90-317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FB1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081" w:type="pct"/>
          </w:tcPr>
          <w:p w14:paraId="67A9C00C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DF2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1081" w:type="pct"/>
          </w:tcPr>
          <w:p w14:paraId="763980DF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305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  <w:tc>
          <w:tcPr>
            <w:tcW w:w="811" w:type="pct"/>
          </w:tcPr>
          <w:p w14:paraId="1711D629" w14:textId="77777777" w:rsidR="00E96F55" w:rsidRPr="008567C7" w:rsidRDefault="00E96F55" w:rsidP="00626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52C3">
              <w:rPr>
                <w:rFonts w:ascii="Times New Roman" w:hAnsi="Times New Roman" w:cs="Times New Roman"/>
                <w:sz w:val="18"/>
                <w:szCs w:val="18"/>
              </w:rPr>
              <w:t>*(</w:t>
            </w:r>
          </w:p>
        </w:tc>
      </w:tr>
    </w:tbl>
    <w:p w14:paraId="33525A86" w14:textId="77777777" w:rsidR="00E96F55" w:rsidRDefault="00E96F55" w:rsidP="00E96F55">
      <w:pPr>
        <w:spacing w:before="12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*( Zamawiający nie przyznaje punktów. Oferta Wykonawcy zostaje odrzucona.</w:t>
      </w:r>
    </w:p>
    <w:p w14:paraId="7967967A" w14:textId="77777777" w:rsidR="00E96F55" w:rsidRDefault="00E96F55" w:rsidP="00E96F55">
      <w:pPr>
        <w:spacing w:before="120"/>
        <w:ind w:firstLine="709"/>
        <w:jc w:val="both"/>
        <w:rPr>
          <w:color w:val="000000"/>
        </w:rPr>
      </w:pPr>
    </w:p>
    <w:p w14:paraId="065193C7" w14:textId="77777777" w:rsidR="00E96F55" w:rsidRDefault="00E96F55" w:rsidP="00E96F55">
      <w:pPr>
        <w:spacing w:before="120" w:after="120"/>
        <w:jc w:val="both"/>
        <w:rPr>
          <w:color w:val="000000"/>
          <w:sz w:val="16"/>
          <w:szCs w:val="16"/>
        </w:rPr>
      </w:pPr>
    </w:p>
    <w:bookmarkEnd w:id="0"/>
    <w:p w14:paraId="029EF936" w14:textId="77777777" w:rsidR="00E96F55" w:rsidRPr="00B464D3" w:rsidRDefault="00E96F55" w:rsidP="00E96F55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019A87AD" w14:textId="77777777" w:rsidR="00F960D7" w:rsidRPr="00E96F55" w:rsidRDefault="00F960D7" w:rsidP="00E96F55"/>
    <w:sectPr w:rsidR="00F960D7" w:rsidRPr="00E96F5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13031" w14:textId="77777777" w:rsidR="00540ED1" w:rsidRDefault="00540ED1">
      <w:r>
        <w:separator/>
      </w:r>
    </w:p>
  </w:endnote>
  <w:endnote w:type="continuationSeparator" w:id="0">
    <w:p w14:paraId="3F76D6D0" w14:textId="77777777" w:rsidR="00540ED1" w:rsidRDefault="00540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8E6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0173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36C8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A5BAB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4B98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7323E" w14:textId="77777777" w:rsidR="00540ED1" w:rsidRDefault="00540ED1">
      <w:r>
        <w:separator/>
      </w:r>
    </w:p>
  </w:footnote>
  <w:footnote w:type="continuationSeparator" w:id="0">
    <w:p w14:paraId="5673A770" w14:textId="77777777" w:rsidR="00540ED1" w:rsidRDefault="00540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5694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A943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E8B9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058"/>
    <w:rsid w:val="00005838"/>
    <w:rsid w:val="00022322"/>
    <w:rsid w:val="00042497"/>
    <w:rsid w:val="00064FB9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0ED1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4058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6F55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1044B9"/>
  <w15:chartTrackingRefBased/>
  <w15:docId w15:val="{053F21FB-62B1-450A-9359-B9117C93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96F55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587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2026-10-28T14:26:00Z</dcterms:created>
  <dcterms:modified xsi:type="dcterms:W3CDTF">2026-10-28T14:27:00Z</dcterms:modified>
</cp:coreProperties>
</file>