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63DE8" w14:textId="7FC5B2C7" w:rsidR="00D665F5" w:rsidRDefault="00615812" w:rsidP="00D665F5">
      <w:pPr>
        <w:spacing w:after="240"/>
        <w:jc w:val="right"/>
        <w:rPr>
          <w:sz w:val="22"/>
          <w:szCs w:val="22"/>
        </w:rPr>
      </w:pPr>
      <w:r w:rsidRPr="0061581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15812">
        <w:rPr>
          <w:sz w:val="22"/>
          <w:szCs w:val="22"/>
        </w:rPr>
        <w:t>2026-10-28</w:t>
      </w:r>
    </w:p>
    <w:p w14:paraId="6621D65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73F8467" w14:textId="77777777" w:rsidR="00615812" w:rsidRPr="00615812" w:rsidRDefault="00615812" w:rsidP="00577BC6">
      <w:pPr>
        <w:spacing w:after="40"/>
        <w:rPr>
          <w:b/>
          <w:bCs/>
          <w:sz w:val="22"/>
          <w:szCs w:val="22"/>
        </w:rPr>
      </w:pPr>
      <w:r w:rsidRPr="00615812">
        <w:rPr>
          <w:b/>
          <w:bCs/>
          <w:sz w:val="22"/>
          <w:szCs w:val="22"/>
        </w:rPr>
        <w:t>Akademia Górniczo - Hutnicza</w:t>
      </w:r>
    </w:p>
    <w:p w14:paraId="31FCE9EB" w14:textId="77777777" w:rsidR="00615812" w:rsidRPr="00615812" w:rsidRDefault="00615812" w:rsidP="00577BC6">
      <w:pPr>
        <w:spacing w:after="40"/>
        <w:rPr>
          <w:b/>
          <w:bCs/>
          <w:sz w:val="22"/>
          <w:szCs w:val="22"/>
        </w:rPr>
      </w:pPr>
      <w:r w:rsidRPr="00615812">
        <w:rPr>
          <w:b/>
          <w:bCs/>
          <w:sz w:val="22"/>
          <w:szCs w:val="22"/>
        </w:rPr>
        <w:t>im. Stanisława Staszica w Krakowie</w:t>
      </w:r>
    </w:p>
    <w:p w14:paraId="3B2847AE" w14:textId="4EA6A354" w:rsidR="00D665F5" w:rsidRPr="00D91931" w:rsidRDefault="00615812" w:rsidP="00577BC6">
      <w:pPr>
        <w:spacing w:after="40"/>
        <w:rPr>
          <w:b/>
          <w:bCs/>
          <w:sz w:val="22"/>
          <w:szCs w:val="22"/>
        </w:rPr>
      </w:pPr>
      <w:r w:rsidRPr="00615812">
        <w:rPr>
          <w:b/>
          <w:bCs/>
          <w:sz w:val="22"/>
          <w:szCs w:val="22"/>
        </w:rPr>
        <w:t>Dział Zamówień Publicznych</w:t>
      </w:r>
    </w:p>
    <w:p w14:paraId="1352BF05" w14:textId="658C7092" w:rsidR="00D665F5" w:rsidRPr="00BD5546" w:rsidRDefault="00615812" w:rsidP="00D665F5">
      <w:pPr>
        <w:rPr>
          <w:sz w:val="22"/>
          <w:szCs w:val="22"/>
        </w:rPr>
      </w:pPr>
      <w:r w:rsidRPr="0061581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15812">
        <w:rPr>
          <w:sz w:val="22"/>
          <w:szCs w:val="22"/>
        </w:rPr>
        <w:t>30</w:t>
      </w:r>
    </w:p>
    <w:p w14:paraId="6876F05D" w14:textId="482A153D" w:rsidR="00D665F5" w:rsidRPr="00BD5546" w:rsidRDefault="00615812" w:rsidP="00D665F5">
      <w:pPr>
        <w:rPr>
          <w:sz w:val="22"/>
          <w:szCs w:val="22"/>
        </w:rPr>
      </w:pPr>
      <w:r w:rsidRPr="0061581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15812">
        <w:rPr>
          <w:sz w:val="22"/>
          <w:szCs w:val="22"/>
        </w:rPr>
        <w:t>Kraków</w:t>
      </w:r>
    </w:p>
    <w:p w14:paraId="35F01FEA" w14:textId="1D2C7EF3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5812" w:rsidRPr="00615812">
        <w:rPr>
          <w:b/>
          <w:sz w:val="22"/>
          <w:szCs w:val="22"/>
        </w:rPr>
        <w:t>KC-DE-zp.25.523.2026</w:t>
      </w:r>
      <w:r w:rsidR="00A80738">
        <w:rPr>
          <w:sz w:val="24"/>
        </w:rPr>
        <w:tab/>
        <w:t xml:space="preserve"> </w:t>
      </w:r>
    </w:p>
    <w:p w14:paraId="58051E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7809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1633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BC5FE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6B71B5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99FF7DF" w14:textId="6488104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15812" w:rsidRPr="0061581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8F5131C" w14:textId="08EDF8AB" w:rsidR="00A80738" w:rsidRPr="00577BC6" w:rsidRDefault="0061581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15812">
        <w:rPr>
          <w:b/>
          <w:sz w:val="22"/>
          <w:szCs w:val="22"/>
        </w:rPr>
        <w:t>naprawy i bieżąca konserwacja instalacji CO, instalacji ciepłej wody, CT, zimnej wody i wymiennikowni ciepła z hydroforniami w obiektach Miasteczka Studenckiego AGH w Krakowie - KC-DE-zp.25.523.2026</w:t>
      </w:r>
    </w:p>
    <w:p w14:paraId="0CEADEA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96BAEF1" w14:textId="6C1B278B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15812" w:rsidRPr="00615812">
        <w:rPr>
          <w:sz w:val="22"/>
          <w:szCs w:val="22"/>
        </w:rPr>
        <w:t>28/10/2026</w:t>
      </w:r>
      <w:r w:rsidR="00FF4AB1" w:rsidRPr="00577BC6">
        <w:rPr>
          <w:sz w:val="22"/>
          <w:szCs w:val="22"/>
        </w:rPr>
        <w:t xml:space="preserve"> o godz. </w:t>
      </w:r>
      <w:r w:rsidR="00615812" w:rsidRPr="0061581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FB80C3A" w14:textId="77777777" w:rsidTr="003F57CD">
        <w:tc>
          <w:tcPr>
            <w:tcW w:w="993" w:type="dxa"/>
            <w:vAlign w:val="center"/>
          </w:tcPr>
          <w:p w14:paraId="23230EF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3021B8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2E614C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15812" w:rsidRPr="00493F8C" w14:paraId="73637D2A" w14:textId="77777777" w:rsidTr="000D567A">
        <w:tc>
          <w:tcPr>
            <w:tcW w:w="993" w:type="dxa"/>
            <w:vAlign w:val="center"/>
          </w:tcPr>
          <w:p w14:paraId="6D8EAE72" w14:textId="1D136B57" w:rsidR="00615812" w:rsidRPr="00490DC0" w:rsidRDefault="00615812" w:rsidP="000D567A">
            <w:pPr>
              <w:spacing w:before="120" w:after="120"/>
              <w:jc w:val="center"/>
            </w:pPr>
            <w:r w:rsidRPr="00615812">
              <w:t>1</w:t>
            </w:r>
          </w:p>
        </w:tc>
        <w:tc>
          <w:tcPr>
            <w:tcW w:w="5244" w:type="dxa"/>
          </w:tcPr>
          <w:p w14:paraId="15C73990" w14:textId="490E1140" w:rsidR="00615812" w:rsidRPr="00490DC0" w:rsidRDefault="00615812" w:rsidP="000D567A">
            <w:pPr>
              <w:spacing w:before="40"/>
            </w:pPr>
            <w:r w:rsidRPr="00615812">
              <w:t>Eksploterm Sp. z o.o.</w:t>
            </w:r>
          </w:p>
          <w:p w14:paraId="16F7FD64" w14:textId="5BBE053D" w:rsidR="00615812" w:rsidRPr="00490DC0" w:rsidRDefault="00615812" w:rsidP="000D567A">
            <w:r w:rsidRPr="00615812">
              <w:t>Krakowska</w:t>
            </w:r>
            <w:r w:rsidRPr="00490DC0">
              <w:t xml:space="preserve"> </w:t>
            </w:r>
            <w:r w:rsidRPr="00615812">
              <w:t>17</w:t>
            </w:r>
            <w:r w:rsidRPr="00490DC0">
              <w:t xml:space="preserve"> </w:t>
            </w:r>
          </w:p>
          <w:p w14:paraId="42C0A205" w14:textId="67691EE9" w:rsidR="00615812" w:rsidRPr="00490DC0" w:rsidRDefault="00615812" w:rsidP="000D567A">
            <w:pPr>
              <w:spacing w:after="40"/>
              <w:jc w:val="both"/>
            </w:pPr>
            <w:r w:rsidRPr="00615812">
              <w:t>32-083</w:t>
            </w:r>
            <w:r w:rsidRPr="00490DC0">
              <w:t xml:space="preserve"> </w:t>
            </w:r>
            <w:r w:rsidRPr="00615812">
              <w:t>Balice</w:t>
            </w:r>
          </w:p>
        </w:tc>
        <w:tc>
          <w:tcPr>
            <w:tcW w:w="2835" w:type="dxa"/>
            <w:vAlign w:val="center"/>
          </w:tcPr>
          <w:p w14:paraId="73147899" w14:textId="463F4F2B" w:rsidR="00615812" w:rsidRPr="00490DC0" w:rsidRDefault="00615812" w:rsidP="000D567A">
            <w:pPr>
              <w:spacing w:before="120" w:after="120"/>
              <w:jc w:val="both"/>
            </w:pPr>
            <w:r w:rsidRPr="00615812">
              <w:t>273 412.80 zł</w:t>
            </w:r>
          </w:p>
        </w:tc>
      </w:tr>
      <w:tr w:rsidR="00615812" w:rsidRPr="00493F8C" w14:paraId="0F29045D" w14:textId="77777777" w:rsidTr="000D567A">
        <w:tc>
          <w:tcPr>
            <w:tcW w:w="993" w:type="dxa"/>
            <w:vAlign w:val="center"/>
          </w:tcPr>
          <w:p w14:paraId="05CD0595" w14:textId="1218A2C9" w:rsidR="00615812" w:rsidRPr="00490DC0" w:rsidRDefault="00615812" w:rsidP="000D567A">
            <w:pPr>
              <w:spacing w:before="120" w:after="120"/>
              <w:jc w:val="center"/>
            </w:pPr>
            <w:r w:rsidRPr="00615812">
              <w:t>2</w:t>
            </w:r>
          </w:p>
        </w:tc>
        <w:tc>
          <w:tcPr>
            <w:tcW w:w="5244" w:type="dxa"/>
          </w:tcPr>
          <w:p w14:paraId="255BDA41" w14:textId="166F8576" w:rsidR="00615812" w:rsidRPr="00490DC0" w:rsidRDefault="00615812" w:rsidP="000D567A">
            <w:pPr>
              <w:spacing w:before="40"/>
            </w:pPr>
            <w:r w:rsidRPr="00615812">
              <w:t>TERMO-SERWIS Technika Grzewcza i Sanitarna</w:t>
            </w:r>
          </w:p>
          <w:p w14:paraId="4FD0C122" w14:textId="019A4AE7" w:rsidR="00615812" w:rsidRPr="00490DC0" w:rsidRDefault="00615812" w:rsidP="000D567A">
            <w:r w:rsidRPr="00615812">
              <w:t>Lea</w:t>
            </w:r>
            <w:r w:rsidRPr="00490DC0">
              <w:t xml:space="preserve"> </w:t>
            </w:r>
            <w:r w:rsidRPr="00615812">
              <w:t>116</w:t>
            </w:r>
            <w:r w:rsidRPr="00490DC0">
              <w:t xml:space="preserve"> </w:t>
            </w:r>
          </w:p>
          <w:p w14:paraId="168E272C" w14:textId="1D6D8D47" w:rsidR="00615812" w:rsidRPr="00490DC0" w:rsidRDefault="00615812" w:rsidP="000D567A">
            <w:pPr>
              <w:spacing w:after="40"/>
              <w:jc w:val="both"/>
            </w:pPr>
            <w:r w:rsidRPr="00615812">
              <w:t>30-133</w:t>
            </w:r>
            <w:r w:rsidRPr="00490DC0">
              <w:t xml:space="preserve"> </w:t>
            </w:r>
            <w:r w:rsidRPr="00615812">
              <w:t>Kraków</w:t>
            </w:r>
          </w:p>
        </w:tc>
        <w:tc>
          <w:tcPr>
            <w:tcW w:w="2835" w:type="dxa"/>
            <w:vAlign w:val="center"/>
          </w:tcPr>
          <w:p w14:paraId="66817316" w14:textId="19397180" w:rsidR="00615812" w:rsidRPr="00490DC0" w:rsidRDefault="00615812" w:rsidP="000D567A">
            <w:pPr>
              <w:spacing w:before="120" w:after="120"/>
              <w:jc w:val="both"/>
            </w:pPr>
            <w:r w:rsidRPr="00615812">
              <w:t>335 107.08 zł</w:t>
            </w:r>
          </w:p>
        </w:tc>
      </w:tr>
      <w:tr w:rsidR="00615812" w:rsidRPr="00493F8C" w14:paraId="579421C2" w14:textId="77777777" w:rsidTr="000D567A">
        <w:tc>
          <w:tcPr>
            <w:tcW w:w="993" w:type="dxa"/>
            <w:vAlign w:val="center"/>
          </w:tcPr>
          <w:p w14:paraId="4BC3EDED" w14:textId="73E678FD" w:rsidR="00615812" w:rsidRPr="00490DC0" w:rsidRDefault="00615812" w:rsidP="000D567A">
            <w:pPr>
              <w:spacing w:before="120" w:after="120"/>
              <w:jc w:val="center"/>
            </w:pPr>
            <w:r w:rsidRPr="00615812">
              <w:t>3</w:t>
            </w:r>
          </w:p>
        </w:tc>
        <w:tc>
          <w:tcPr>
            <w:tcW w:w="5244" w:type="dxa"/>
          </w:tcPr>
          <w:p w14:paraId="368B804E" w14:textId="36E7462B" w:rsidR="00615812" w:rsidRPr="00490DC0" w:rsidRDefault="00615812" w:rsidP="000D567A">
            <w:pPr>
              <w:spacing w:before="40"/>
            </w:pPr>
            <w:r w:rsidRPr="00615812">
              <w:t>Hydro - Tech Ewelina Małkiewicz</w:t>
            </w:r>
          </w:p>
          <w:p w14:paraId="20C5F6B2" w14:textId="486863F0" w:rsidR="00615812" w:rsidRPr="00490DC0" w:rsidRDefault="00615812" w:rsidP="000D567A">
            <w:r w:rsidRPr="00615812">
              <w:t>Dobczycka</w:t>
            </w:r>
            <w:r w:rsidRPr="00490DC0">
              <w:t xml:space="preserve"> </w:t>
            </w:r>
            <w:r w:rsidRPr="00615812">
              <w:t>4</w:t>
            </w:r>
            <w:r w:rsidRPr="00490DC0">
              <w:t xml:space="preserve"> </w:t>
            </w:r>
          </w:p>
          <w:p w14:paraId="6595D3A4" w14:textId="08E36301" w:rsidR="00615812" w:rsidRPr="00490DC0" w:rsidRDefault="00615812" w:rsidP="000D567A">
            <w:pPr>
              <w:spacing w:after="40"/>
              <w:jc w:val="both"/>
            </w:pPr>
            <w:r w:rsidRPr="00615812">
              <w:t>30-620</w:t>
            </w:r>
            <w:r w:rsidRPr="00490DC0">
              <w:t xml:space="preserve"> </w:t>
            </w:r>
            <w:r w:rsidRPr="00615812">
              <w:t>Kraków</w:t>
            </w:r>
          </w:p>
        </w:tc>
        <w:tc>
          <w:tcPr>
            <w:tcW w:w="2835" w:type="dxa"/>
            <w:vAlign w:val="center"/>
          </w:tcPr>
          <w:p w14:paraId="3FE537A2" w14:textId="0F6E311E" w:rsidR="00615812" w:rsidRPr="00490DC0" w:rsidRDefault="00615812" w:rsidP="000D567A">
            <w:pPr>
              <w:spacing w:before="120" w:after="120"/>
              <w:jc w:val="both"/>
            </w:pPr>
            <w:r w:rsidRPr="00615812">
              <w:t>163 273.86 zł</w:t>
            </w:r>
          </w:p>
        </w:tc>
      </w:tr>
    </w:tbl>
    <w:p w14:paraId="6E17AC5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BABB1" w14:textId="77777777" w:rsidR="00A648FA" w:rsidRDefault="00A648FA">
      <w:r>
        <w:separator/>
      </w:r>
    </w:p>
  </w:endnote>
  <w:endnote w:type="continuationSeparator" w:id="0">
    <w:p w14:paraId="1B3F5291" w14:textId="77777777" w:rsidR="00A648FA" w:rsidRDefault="00A64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B65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E29F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A78A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945054">
        <v:line id="_x0000_s1025" style="position:absolute;left:0;text-align:left;z-index:251657728" from="-3.85pt,8.7pt" to="455.15pt,8.7pt"/>
      </w:pict>
    </w:r>
  </w:p>
  <w:p w14:paraId="7BA3226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AE0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290D09" w14:textId="77777777" w:rsidR="009F189D" w:rsidRDefault="009F189D">
    <w:pPr>
      <w:pStyle w:val="Stopka"/>
      <w:tabs>
        <w:tab w:val="clear" w:pos="4536"/>
      </w:tabs>
      <w:jc w:val="center"/>
    </w:pPr>
  </w:p>
  <w:p w14:paraId="05E5C5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65400" w14:textId="77777777" w:rsidR="00A648FA" w:rsidRDefault="00A648FA">
      <w:r>
        <w:separator/>
      </w:r>
    </w:p>
  </w:footnote>
  <w:footnote w:type="continuationSeparator" w:id="0">
    <w:p w14:paraId="119B5252" w14:textId="77777777" w:rsidR="00A648FA" w:rsidRDefault="00A64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72BB9" w14:textId="77777777" w:rsidR="00615812" w:rsidRDefault="006158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E639E" w14:textId="77777777" w:rsidR="00615812" w:rsidRDefault="006158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6511A" w14:textId="77777777" w:rsidR="00615812" w:rsidRDefault="006158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DB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1581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48FA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0DBD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F5726"/>
  <w15:chartTrackingRefBased/>
  <w15:docId w15:val="{CEBB6BD9-73BA-4743-BBDF-847DAF150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2026-10-28T10:07:00Z</dcterms:created>
  <dcterms:modified xsi:type="dcterms:W3CDTF">2026-10-28T10:07:00Z</dcterms:modified>
</cp:coreProperties>
</file>