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618A" w:rsidRDefault="008D2AB8" w:rsidP="002A618A">
      <w:pPr>
        <w:pStyle w:val="Nagwek3"/>
        <w:jc w:val="right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2A618A">
        <w:rPr>
          <w:rFonts w:ascii="Verdana" w:hAnsi="Verdana"/>
          <w:sz w:val="18"/>
          <w:szCs w:val="18"/>
        </w:rPr>
        <w:t>Załącznik nr 1</w:t>
      </w:r>
    </w:p>
    <w:p w:rsidR="002A618A" w:rsidRDefault="002A618A" w:rsidP="002A618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FORMULARZ OFERTY</w:t>
      </w:r>
    </w:p>
    <w:p w:rsidR="002A618A" w:rsidRDefault="002A618A" w:rsidP="002A618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:rsidR="002A618A" w:rsidRDefault="002A618A" w:rsidP="002A618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:rsidR="002A618A" w:rsidRDefault="002A618A" w:rsidP="002A618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:rsidR="002A618A" w:rsidRDefault="002A618A" w:rsidP="002A618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:rsidR="002A618A" w:rsidRDefault="002A618A" w:rsidP="002A618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:rsidR="002A618A" w:rsidRDefault="002A618A" w:rsidP="002A618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:rsidR="002A618A" w:rsidRDefault="002A618A" w:rsidP="002A618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:rsidR="002A618A" w:rsidRDefault="002A618A" w:rsidP="002A618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:rsidR="002A618A" w:rsidRDefault="002A618A" w:rsidP="002A618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:rsidR="002A618A" w:rsidRDefault="002A618A" w:rsidP="002A618A">
      <w:pPr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Do: Nazwa i siedziba Zamawiającego:</w:t>
      </w:r>
    </w:p>
    <w:p w:rsidR="002A618A" w:rsidRDefault="002A618A" w:rsidP="002A618A">
      <w:pPr>
        <w:ind w:right="-11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Akademia Górniczo - Hutnicza</w:t>
      </w:r>
    </w:p>
    <w:p w:rsidR="002A618A" w:rsidRDefault="002A618A" w:rsidP="002A618A">
      <w:pPr>
        <w:ind w:right="-11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im. Stanisława Staszica w Krakowie</w:t>
      </w:r>
    </w:p>
    <w:p w:rsidR="002A618A" w:rsidRDefault="002A618A" w:rsidP="002A618A">
      <w:pPr>
        <w:ind w:right="-11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Dział Zamówień Publicznych  </w:t>
      </w:r>
    </w:p>
    <w:p w:rsidR="002A618A" w:rsidRDefault="002A618A" w:rsidP="002A618A">
      <w:pPr>
        <w:ind w:right="-11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Al. Mickiewicza 30 </w:t>
      </w:r>
    </w:p>
    <w:p w:rsidR="002A618A" w:rsidRDefault="002A618A" w:rsidP="002A618A">
      <w:pPr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30-059 Kraków,  </w:t>
      </w:r>
    </w:p>
    <w:p w:rsidR="002A618A" w:rsidRDefault="002A618A" w:rsidP="008D2AB8">
      <w:pPr>
        <w:widowControl w:val="0"/>
        <w:ind w:right="1"/>
        <w:jc w:val="both"/>
      </w:pPr>
    </w:p>
    <w:p w:rsidR="008D2AB8" w:rsidRPr="002A618A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2A618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931B1" w:rsidRPr="002A618A">
        <w:rPr>
          <w:rFonts w:ascii="Verdana" w:hAnsi="Verdana"/>
          <w:b/>
          <w:sz w:val="18"/>
          <w:szCs w:val="18"/>
        </w:rPr>
        <w:t xml:space="preserve">Dostawa komory klimatycznej dla </w:t>
      </w:r>
      <w:proofErr w:type="spellStart"/>
      <w:r w:rsidR="00B931B1" w:rsidRPr="002A618A">
        <w:rPr>
          <w:rFonts w:ascii="Verdana" w:hAnsi="Verdana"/>
          <w:b/>
          <w:sz w:val="18"/>
          <w:szCs w:val="18"/>
        </w:rPr>
        <w:t>WIMiC</w:t>
      </w:r>
      <w:proofErr w:type="spellEnd"/>
      <w:r w:rsidR="00B931B1" w:rsidRPr="002A618A">
        <w:rPr>
          <w:rFonts w:ascii="Verdana" w:hAnsi="Verdana"/>
          <w:b/>
          <w:sz w:val="18"/>
          <w:szCs w:val="18"/>
        </w:rPr>
        <w:t xml:space="preserve"> - KC-DE-zp.25.529.2026</w:t>
      </w:r>
      <w:r w:rsidRPr="002A618A">
        <w:rPr>
          <w:rFonts w:ascii="Verdana" w:hAnsi="Verdana"/>
          <w:b/>
          <w:sz w:val="18"/>
          <w:szCs w:val="18"/>
        </w:rPr>
        <w:t xml:space="preserve">, </w:t>
      </w:r>
      <w:r w:rsidRPr="002A618A">
        <w:rPr>
          <w:rFonts w:ascii="Verdana" w:hAnsi="Verdana"/>
          <w:sz w:val="18"/>
          <w:szCs w:val="18"/>
        </w:rP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2A618A" w:rsidRDefault="002A618A" w:rsidP="002A618A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netto za całość zamówienia: .................... PLN</w:t>
      </w:r>
    </w:p>
    <w:p w:rsidR="002A618A" w:rsidRDefault="002A618A" w:rsidP="002A618A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2A618A" w:rsidRDefault="002A618A" w:rsidP="002A618A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brutto za całość zamówienia: .................. PLN</w:t>
      </w:r>
    </w:p>
    <w:p w:rsidR="002A618A" w:rsidRDefault="002A618A" w:rsidP="002A618A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2A618A" w:rsidRDefault="002A618A" w:rsidP="002A618A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:rsidR="002A618A" w:rsidRDefault="002A618A" w:rsidP="002A618A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2A618A" w:rsidRDefault="002A618A" w:rsidP="002A618A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:rsidR="002A618A" w:rsidRDefault="002A618A" w:rsidP="002A618A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Producent</w:t>
      </w:r>
      <w:r>
        <w:rPr>
          <w:rFonts w:ascii="Verdana" w:hAnsi="Verdana"/>
          <w:sz w:val="18"/>
          <w:szCs w:val="18"/>
        </w:rPr>
        <w:t xml:space="preserve"> i </w:t>
      </w:r>
      <w:r>
        <w:rPr>
          <w:rFonts w:ascii="Verdana" w:hAnsi="Verdana"/>
          <w:sz w:val="18"/>
          <w:szCs w:val="18"/>
        </w:rPr>
        <w:t>model zaoferowane</w:t>
      </w:r>
      <w:r>
        <w:rPr>
          <w:rFonts w:ascii="Verdana" w:hAnsi="Verdana"/>
          <w:sz w:val="18"/>
          <w:szCs w:val="18"/>
        </w:rPr>
        <w:t>j komory klimatycznej</w:t>
      </w:r>
      <w:r>
        <w:rPr>
          <w:rFonts w:ascii="Verdana" w:hAnsi="Verdana"/>
          <w:sz w:val="18"/>
          <w:szCs w:val="18"/>
        </w:rPr>
        <w:t>: ……………………………………………</w:t>
      </w:r>
    </w:p>
    <w:p w:rsidR="002A618A" w:rsidRDefault="002A618A" w:rsidP="002A618A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Termin realizacji umowy: do </w:t>
      </w:r>
      <w:r>
        <w:rPr>
          <w:rFonts w:ascii="Verdana" w:hAnsi="Verdana"/>
          <w:b/>
          <w:sz w:val="18"/>
          <w:szCs w:val="18"/>
        </w:rPr>
        <w:t>……..</w:t>
      </w:r>
      <w:r>
        <w:rPr>
          <w:rFonts w:ascii="Verdana" w:hAnsi="Verdana"/>
          <w:b/>
          <w:sz w:val="18"/>
          <w:szCs w:val="18"/>
        </w:rPr>
        <w:t xml:space="preserve"> dni od daty podpisania umowy</w:t>
      </w:r>
      <w:r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sz w:val="18"/>
          <w:szCs w:val="18"/>
          <w:highlight w:val="yellow"/>
        </w:rPr>
        <w:t>(kryterium oceny ofert)</w:t>
      </w:r>
      <w:r>
        <w:rPr>
          <w:rFonts w:ascii="Verdana" w:hAnsi="Verdana"/>
          <w:b/>
          <w:sz w:val="18"/>
          <w:szCs w:val="18"/>
        </w:rPr>
        <w:t xml:space="preserve">. </w:t>
      </w:r>
    </w:p>
    <w:p w:rsidR="002A618A" w:rsidRDefault="002A618A" w:rsidP="002A618A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Okres udzielonej gwarancji wynosi:</w:t>
      </w:r>
      <w:r>
        <w:rPr>
          <w:rFonts w:ascii="Verdana" w:hAnsi="Verdana"/>
          <w:sz w:val="18"/>
          <w:szCs w:val="18"/>
        </w:rPr>
        <w:t xml:space="preserve"> …….. </w:t>
      </w:r>
      <w:r>
        <w:rPr>
          <w:rFonts w:ascii="Verdana" w:hAnsi="Verdana"/>
          <w:b/>
          <w:bCs/>
          <w:sz w:val="18"/>
          <w:szCs w:val="18"/>
        </w:rPr>
        <w:t xml:space="preserve">miesięcy </w:t>
      </w:r>
      <w:r>
        <w:rPr>
          <w:rFonts w:ascii="Verdana" w:hAnsi="Verdana"/>
          <w:b/>
          <w:sz w:val="18"/>
          <w:szCs w:val="18"/>
          <w:highlight w:val="yellow"/>
        </w:rPr>
        <w:t>(kryterium oceny ofert)</w:t>
      </w:r>
    </w:p>
    <w:p w:rsidR="002A618A" w:rsidRPr="002A618A" w:rsidRDefault="002A618A" w:rsidP="002A618A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  <w:r w:rsidRPr="002A618A">
        <w:rPr>
          <w:rFonts w:ascii="Verdana" w:hAnsi="Verdana"/>
          <w:i/>
          <w:sz w:val="16"/>
          <w:szCs w:val="16"/>
        </w:rPr>
        <w:t xml:space="preserve">*) W przypadku nie podania </w:t>
      </w:r>
      <w:r w:rsidRPr="002A618A">
        <w:rPr>
          <w:rFonts w:ascii="Verdana" w:hAnsi="Verdana"/>
          <w:i/>
          <w:sz w:val="16"/>
          <w:szCs w:val="16"/>
        </w:rPr>
        <w:t>terminu realizacji</w:t>
      </w:r>
      <w:r w:rsidRPr="002A618A">
        <w:rPr>
          <w:rFonts w:ascii="Verdana" w:hAnsi="Verdana"/>
          <w:i/>
          <w:sz w:val="16"/>
          <w:szCs w:val="16"/>
        </w:rPr>
        <w:t>, Zamawiający przyjmie m</w:t>
      </w:r>
      <w:r w:rsidRPr="002A618A">
        <w:rPr>
          <w:rFonts w:ascii="Verdana" w:hAnsi="Verdana"/>
          <w:i/>
          <w:sz w:val="16"/>
          <w:szCs w:val="16"/>
        </w:rPr>
        <w:t>aksymalny termin realizacji</w:t>
      </w:r>
      <w:r w:rsidRPr="002A618A">
        <w:rPr>
          <w:rFonts w:ascii="Verdana" w:hAnsi="Verdana"/>
          <w:i/>
          <w:sz w:val="16"/>
          <w:szCs w:val="16"/>
        </w:rPr>
        <w:t xml:space="preserve"> wskazany w SWZ.</w:t>
      </w:r>
    </w:p>
    <w:p w:rsidR="002A618A" w:rsidRPr="002A618A" w:rsidRDefault="002A618A" w:rsidP="002A618A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  <w:r w:rsidRPr="002A618A">
        <w:rPr>
          <w:rFonts w:ascii="Verdana" w:hAnsi="Verdana"/>
          <w:i/>
          <w:sz w:val="16"/>
          <w:szCs w:val="16"/>
        </w:rPr>
        <w:t xml:space="preserve">**) </w:t>
      </w:r>
      <w:r w:rsidRPr="002A618A">
        <w:rPr>
          <w:rFonts w:ascii="Verdana" w:hAnsi="Verdana"/>
          <w:i/>
          <w:sz w:val="16"/>
          <w:szCs w:val="16"/>
        </w:rPr>
        <w:t>W przypadku nie podania okresu gwarancji, Zamawiający przyjmie minimalny okres gwarancji wskazany w SWZ.</w:t>
      </w:r>
    </w:p>
    <w:p w:rsidR="002A618A" w:rsidRDefault="002A618A" w:rsidP="002A618A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:rsidR="002A618A" w:rsidRDefault="002A618A" w:rsidP="002A618A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18"/>
          <w:szCs w:val="18"/>
        </w:rPr>
        <w:t xml:space="preserve"> TAK/NIE</w:t>
      </w:r>
    </w:p>
    <w:p w:rsidR="002A618A" w:rsidRDefault="002A618A" w:rsidP="002A618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Termin płatności: </w:t>
      </w:r>
      <w:r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2A618A" w:rsidRDefault="002A618A" w:rsidP="002A618A">
      <w:pPr>
        <w:rPr>
          <w:rFonts w:ascii="Verdana" w:hAnsi="Verdana"/>
          <w:b/>
          <w:sz w:val="18"/>
          <w:szCs w:val="18"/>
          <w:u w:val="single"/>
        </w:rPr>
      </w:pPr>
      <w:r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2A618A" w:rsidRDefault="002A618A" w:rsidP="002A618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:rsidR="002A618A" w:rsidRDefault="002A618A" w:rsidP="002A618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Specyfikacji Warunków Zamówienia, akceptujemy je i zobowiązujemy się, w przypadku wyboru naszej </w:t>
      </w:r>
      <w:r>
        <w:rPr>
          <w:rFonts w:ascii="Verdana" w:hAnsi="Verdana"/>
          <w:color w:val="000000"/>
          <w:sz w:val="18"/>
          <w:szCs w:val="18"/>
          <w:lang w:eastAsia="ar-SA"/>
        </w:rPr>
        <w:lastRenderedPageBreak/>
        <w:t>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2A618A" w:rsidRDefault="002A618A" w:rsidP="002A618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Oświadczam, że </w:t>
      </w:r>
      <w:bookmarkStart w:id="0" w:name="_GoBack"/>
      <w:bookmarkEnd w:id="0"/>
      <w:r>
        <w:rPr>
          <w:rFonts w:ascii="Verdana" w:hAnsi="Verdana"/>
          <w:sz w:val="18"/>
          <w:szCs w:val="18"/>
        </w:rPr>
        <w:t xml:space="preserve">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2A618A" w:rsidRDefault="002A618A" w:rsidP="002A618A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A618A" w:rsidRDefault="002A618A" w:rsidP="002A618A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A618A" w:rsidRDefault="002A618A" w:rsidP="002A618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A618A" w:rsidTr="002A61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18A" w:rsidRDefault="002A61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18A" w:rsidRDefault="002A61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2A618A" w:rsidRDefault="002A61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A618A" w:rsidRDefault="002A61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Nazwa podwykonawcy</w:t>
            </w:r>
            <w:r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A618A" w:rsidTr="002A61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18A" w:rsidRDefault="002A61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18A" w:rsidRDefault="002A61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18A" w:rsidRDefault="002A61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A618A" w:rsidTr="002A61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18A" w:rsidRDefault="002A61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18A" w:rsidRDefault="002A61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18A" w:rsidRDefault="002A61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2A618A" w:rsidRDefault="002A618A" w:rsidP="002A618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2A618A" w:rsidRDefault="002A618A" w:rsidP="002A618A">
      <w:pPr>
        <w:pStyle w:val="Nagwek1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ab/>
        <w:t>Imię i Nazwisko</w:t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</w:p>
    <w:p w:rsidR="002A618A" w:rsidRDefault="002A618A" w:rsidP="002A618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</w:t>
      </w:r>
    </w:p>
    <w:p w:rsidR="002A618A" w:rsidRDefault="002A618A" w:rsidP="002A618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</w:p>
    <w:p w:rsidR="002A618A" w:rsidRDefault="002A618A" w:rsidP="002A618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2A618A" w:rsidRDefault="002A618A" w:rsidP="002A618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>
        <w:rPr>
          <w:rFonts w:ascii="Verdana" w:hAnsi="Verdana"/>
          <w:sz w:val="18"/>
          <w:szCs w:val="18"/>
        </w:rPr>
        <w:t>ych</w:t>
      </w:r>
      <w:proofErr w:type="spellEnd"/>
      <w:r>
        <w:rPr>
          <w:rFonts w:ascii="Verdana" w:hAnsi="Verdana"/>
          <w:sz w:val="18"/>
          <w:szCs w:val="18"/>
        </w:rPr>
        <w:t>) dokumentu(ów)</w:t>
      </w:r>
    </w:p>
    <w:p w:rsidR="002A618A" w:rsidRDefault="002A618A" w:rsidP="002A618A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2A618A" w:rsidRPr="002A618A" w:rsidRDefault="002A618A" w:rsidP="002A618A">
      <w:pPr>
        <w:numPr>
          <w:ilvl w:val="0"/>
          <w:numId w:val="1"/>
        </w:numPr>
        <w:jc w:val="both"/>
        <w:rPr>
          <w:rFonts w:ascii="Verdana" w:hAnsi="Verdana"/>
          <w:color w:val="000000"/>
          <w:sz w:val="18"/>
          <w:szCs w:val="18"/>
        </w:rPr>
      </w:pPr>
      <w:r w:rsidRPr="002A618A">
        <w:rPr>
          <w:rFonts w:ascii="Verdana" w:hAnsi="Verdana"/>
          <w:color w:val="000000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:rsidR="002A618A" w:rsidRPr="002A618A" w:rsidRDefault="002A618A" w:rsidP="002A618A">
      <w:pPr>
        <w:ind w:left="426"/>
        <w:jc w:val="both"/>
        <w:rPr>
          <w:rFonts w:ascii="Verdana" w:hAnsi="Verdana"/>
          <w:i/>
          <w:color w:val="000000"/>
          <w:sz w:val="18"/>
          <w:szCs w:val="18"/>
        </w:rPr>
      </w:pPr>
    </w:p>
    <w:p w:rsidR="002A618A" w:rsidRPr="002A618A" w:rsidRDefault="002A618A" w:rsidP="002A618A">
      <w:pPr>
        <w:ind w:left="426"/>
        <w:jc w:val="both"/>
        <w:rPr>
          <w:rFonts w:ascii="Verdana" w:hAnsi="Verdana"/>
          <w:i/>
          <w:color w:val="000000"/>
          <w:sz w:val="18"/>
          <w:szCs w:val="18"/>
        </w:rPr>
      </w:pPr>
      <w:r w:rsidRPr="002A618A">
        <w:rPr>
          <w:rFonts w:ascii="Verdana" w:hAnsi="Verdana"/>
          <w:i/>
          <w:color w:val="000000"/>
          <w:sz w:val="18"/>
          <w:szCs w:val="18"/>
        </w:rPr>
        <w:t>Wypełnić wyłącznie w przypadku Wykonawców posługujących się certyfikatem wykonawców zamówień publicznych.</w:t>
      </w:r>
    </w:p>
    <w:p w:rsidR="002A618A" w:rsidRDefault="002A618A" w:rsidP="002A618A">
      <w:pPr>
        <w:jc w:val="both"/>
        <w:rPr>
          <w:rFonts w:ascii="Verdana" w:hAnsi="Verdana"/>
          <w:sz w:val="18"/>
          <w:szCs w:val="18"/>
        </w:rPr>
      </w:pPr>
    </w:p>
    <w:p w:rsidR="002A618A" w:rsidRDefault="002A618A" w:rsidP="002A618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załącznikami do niniejszej oferty są:</w:t>
      </w:r>
    </w:p>
    <w:p w:rsidR="002A618A" w:rsidRDefault="002A618A" w:rsidP="002A618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2A618A" w:rsidRDefault="002A618A" w:rsidP="002A618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2A618A" w:rsidRDefault="002A618A" w:rsidP="002A618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:rsidR="002A618A" w:rsidRDefault="002A618A" w:rsidP="002A618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2A618A" w:rsidRDefault="002A618A" w:rsidP="002A618A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:rsidR="002A618A" w:rsidRDefault="002A618A" w:rsidP="002A618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2A618A" w:rsidRDefault="002A618A" w:rsidP="002A618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2785" w:rsidRDefault="00F32785">
      <w:r>
        <w:separator/>
      </w:r>
    </w:p>
  </w:endnote>
  <w:endnote w:type="continuationSeparator" w:id="0">
    <w:p w:rsidR="00F32785" w:rsidRDefault="00F32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31B1" w:rsidRDefault="00B931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31B1" w:rsidRDefault="00B931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2785" w:rsidRDefault="00F32785">
      <w:r>
        <w:separator/>
      </w:r>
    </w:p>
  </w:footnote>
  <w:footnote w:type="continuationSeparator" w:id="0">
    <w:p w:rsidR="00F32785" w:rsidRDefault="00F327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31B1" w:rsidRDefault="00B931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31B1" w:rsidRDefault="00B931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278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A618A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931B1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32785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7011DC7"/>
  <w15:chartTrackingRefBased/>
  <w15:docId w15:val="{5787ABBD-8379-4384-988F-49127E183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A61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48618-5D67-4454-B872-0C3AD7E1A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575</Words>
  <Characters>4889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2026-10-23T05:54:00Z</dcterms:created>
  <dcterms:modified xsi:type="dcterms:W3CDTF">2026-10-23T05:59:00Z</dcterms:modified>
</cp:coreProperties>
</file>