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D1635" w14:textId="77777777" w:rsidR="001A39D9" w:rsidRPr="0052074A" w:rsidRDefault="001A39D9" w:rsidP="001A39D9">
      <w:pPr>
        <w:pStyle w:val="Nagwek3"/>
        <w:jc w:val="right"/>
        <w:rPr>
          <w:rFonts w:ascii="Times New Roman" w:hAnsi="Times New Roman"/>
          <w:sz w:val="16"/>
          <w:szCs w:val="16"/>
        </w:rPr>
      </w:pP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sz w:val="16"/>
          <w:szCs w:val="16"/>
        </w:rPr>
        <w:t>Załącznik nr 1</w:t>
      </w:r>
    </w:p>
    <w:p w14:paraId="6B99B35D" w14:textId="77777777" w:rsidR="001A39D9" w:rsidRPr="008B4E85" w:rsidRDefault="001A39D9" w:rsidP="001A39D9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</w:p>
    <w:p w14:paraId="0282D4E6" w14:textId="77777777" w:rsidR="001A39D9" w:rsidRPr="008B4E85" w:rsidRDefault="001A39D9" w:rsidP="001A39D9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FORMULARZ OFERTY</w:t>
      </w:r>
    </w:p>
    <w:p w14:paraId="702E346C" w14:textId="77777777" w:rsidR="001A39D9" w:rsidRPr="008B4E85" w:rsidRDefault="001A39D9" w:rsidP="001A39D9">
      <w:pPr>
        <w:tabs>
          <w:tab w:val="left" w:pos="694"/>
          <w:tab w:val="right" w:pos="9000"/>
        </w:tabs>
        <w:rPr>
          <w:b/>
          <w:sz w:val="18"/>
          <w:szCs w:val="18"/>
        </w:rPr>
      </w:pPr>
    </w:p>
    <w:p w14:paraId="379E0E45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NAZWA WYKONAWCY:……………………………………………………………………..</w:t>
      </w:r>
    </w:p>
    <w:p w14:paraId="4596415C" w14:textId="77777777" w:rsidR="001A39D9" w:rsidRPr="008B4E85" w:rsidRDefault="001A39D9" w:rsidP="001A39D9">
      <w:pPr>
        <w:tabs>
          <w:tab w:val="right" w:pos="9000"/>
        </w:tabs>
        <w:rPr>
          <w:sz w:val="18"/>
          <w:szCs w:val="18"/>
        </w:rPr>
      </w:pPr>
      <w:r w:rsidRPr="008B4E85">
        <w:rPr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0564D86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ADRES:………………………………………………………………………………………….</w:t>
      </w:r>
    </w:p>
    <w:p w14:paraId="79E8E51E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Adres zamieszkania (dotyczy osób prowadzących działalność gospodarczą):…………………..</w:t>
      </w:r>
    </w:p>
    <w:p w14:paraId="76AAAF20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WOJEWÓDZTWO ……………………………............................................................................</w:t>
      </w:r>
    </w:p>
    <w:p w14:paraId="0D0D48F4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TEL.………………………………………………………………………………………………</w:t>
      </w:r>
    </w:p>
    <w:p w14:paraId="51B46286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FAX ……………………………………………………………………………………………..</w:t>
      </w:r>
    </w:p>
    <w:p w14:paraId="10349D21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E-MAIL…………………………………………………………………………………………..</w:t>
      </w:r>
    </w:p>
    <w:p w14:paraId="4D7CA46C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NIP…………………………………. REGON:……………………………………………….....</w:t>
      </w:r>
    </w:p>
    <w:p w14:paraId="41BCAE3B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BANK/ NR KONTA …………………………………………………………………………….</w:t>
      </w:r>
    </w:p>
    <w:p w14:paraId="7E74F5F4" w14:textId="77777777" w:rsidR="001A39D9" w:rsidRPr="008B4E85" w:rsidRDefault="001A39D9" w:rsidP="001A39D9">
      <w:pPr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Do: Nazwa i siedziba Zamawiającego:</w:t>
      </w:r>
    </w:p>
    <w:p w14:paraId="680CA0C0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Akademia Górniczo - Hutnicza</w:t>
      </w:r>
    </w:p>
    <w:p w14:paraId="477FE38E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im. Stanisława Staszica w Krakowie</w:t>
      </w:r>
    </w:p>
    <w:p w14:paraId="10499774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Dział Zamówień Publicznych  </w:t>
      </w:r>
    </w:p>
    <w:p w14:paraId="724400F3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Al. Mickiewicza 30 </w:t>
      </w:r>
    </w:p>
    <w:p w14:paraId="35E552E1" w14:textId="77777777" w:rsidR="001A39D9" w:rsidRPr="008B4E85" w:rsidRDefault="001A39D9" w:rsidP="001A39D9">
      <w:pPr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30-059 Kraków,  </w:t>
      </w:r>
    </w:p>
    <w:p w14:paraId="39A94B18" w14:textId="77777777" w:rsidR="001A39D9" w:rsidRPr="0052074A" w:rsidRDefault="001A39D9" w:rsidP="001A39D9">
      <w:pPr>
        <w:ind w:firstLine="3969"/>
        <w:rPr>
          <w:b/>
          <w:sz w:val="16"/>
          <w:szCs w:val="16"/>
        </w:rPr>
      </w:pPr>
    </w:p>
    <w:p w14:paraId="2EB2AAE4" w14:textId="77777777" w:rsidR="001A39D9" w:rsidRPr="0052074A" w:rsidRDefault="001A39D9" w:rsidP="001A39D9">
      <w:pPr>
        <w:ind w:firstLine="3969"/>
        <w:rPr>
          <w:b/>
          <w:sz w:val="16"/>
          <w:szCs w:val="16"/>
        </w:rPr>
      </w:pPr>
    </w:p>
    <w:p w14:paraId="1752B822" w14:textId="38FE303B" w:rsidR="001A39D9" w:rsidRPr="00392E6F" w:rsidRDefault="001A39D9" w:rsidP="00392E6F">
      <w:pPr>
        <w:widowControl w:val="0"/>
        <w:ind w:right="1"/>
        <w:jc w:val="both"/>
        <w:rPr>
          <w:b/>
          <w:sz w:val="18"/>
          <w:szCs w:val="18"/>
        </w:rPr>
      </w:pPr>
      <w:r w:rsidRPr="00B81874">
        <w:rPr>
          <w:sz w:val="18"/>
          <w:szCs w:val="18"/>
        </w:rPr>
        <w:t xml:space="preserve">Przystępując do postępowania o udzielenie zamówienia publicznego, którego przedmiotem jest: </w:t>
      </w:r>
      <w:r w:rsidR="00BB7D69" w:rsidRPr="00BB7D69">
        <w:rPr>
          <w:b/>
          <w:sz w:val="18"/>
          <w:szCs w:val="18"/>
        </w:rPr>
        <w:t>Dostawa i montaż mebli biurowych do gabinetu Dziekana oraz sali seminaryjnej w paw.A3/A4 w Krakowie  - KC-DE-zp.25.526.2026</w:t>
      </w:r>
      <w:r w:rsidR="00BB7D69">
        <w:rPr>
          <w:b/>
          <w:sz w:val="18"/>
          <w:szCs w:val="18"/>
        </w:rPr>
        <w:t xml:space="preserve"> </w:t>
      </w:r>
      <w:r w:rsidRPr="00B81874">
        <w:rPr>
          <w:sz w:val="18"/>
          <w:szCs w:val="18"/>
        </w:rPr>
        <w:t>oferuję realizację przedmiotu zamówienia, zgodnie z zasadami określonymi w specyfikacji warunków zamówienia.</w:t>
      </w:r>
    </w:p>
    <w:p w14:paraId="5B6EB8E1" w14:textId="77777777" w:rsidR="001A39D9" w:rsidRPr="0052074A" w:rsidRDefault="001A39D9" w:rsidP="001A39D9">
      <w:pPr>
        <w:tabs>
          <w:tab w:val="right" w:pos="9000"/>
        </w:tabs>
        <w:rPr>
          <w:sz w:val="16"/>
          <w:szCs w:val="16"/>
        </w:rPr>
      </w:pPr>
    </w:p>
    <w:tbl>
      <w:tblPr>
        <w:tblW w:w="10061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2268"/>
        <w:gridCol w:w="1701"/>
        <w:gridCol w:w="709"/>
        <w:gridCol w:w="1275"/>
        <w:gridCol w:w="1276"/>
        <w:gridCol w:w="851"/>
        <w:gridCol w:w="1559"/>
      </w:tblGrid>
      <w:tr w:rsidR="001A39D9" w:rsidRPr="00041275" w14:paraId="19DE4E0D" w14:textId="77777777" w:rsidTr="00993A13">
        <w:trPr>
          <w:trHeight w:val="645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78959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417B8" w14:textId="031436D2" w:rsidR="001A39D9" w:rsidRPr="00041275" w:rsidRDefault="001A39D9" w:rsidP="00FA3B31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 xml:space="preserve">Nazwa </w:t>
            </w:r>
            <w:r w:rsidR="00FA3B31" w:rsidRPr="00041275">
              <w:rPr>
                <w:b/>
                <w:sz w:val="16"/>
                <w:szCs w:val="16"/>
              </w:rPr>
              <w:t>produktu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EC176" w14:textId="1DE4D009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Producent</w:t>
            </w:r>
            <w:r w:rsidR="002449D6" w:rsidRPr="00041275">
              <w:rPr>
                <w:b/>
                <w:sz w:val="16"/>
                <w:szCs w:val="16"/>
              </w:rPr>
              <w:t xml:space="preserve"> i </w:t>
            </w:r>
            <w:r w:rsidRPr="00041275">
              <w:rPr>
                <w:b/>
                <w:sz w:val="16"/>
                <w:szCs w:val="16"/>
              </w:rPr>
              <w:t>model</w:t>
            </w:r>
            <w:r w:rsidR="00984C48" w:rsidRPr="00041275">
              <w:rPr>
                <w:b/>
                <w:sz w:val="16"/>
                <w:szCs w:val="16"/>
              </w:rPr>
              <w:t xml:space="preserve"> </w:t>
            </w:r>
            <w:r w:rsidR="00984C48" w:rsidRPr="00041275">
              <w:rPr>
                <w:b/>
                <w:color w:val="FF0000"/>
                <w:sz w:val="16"/>
                <w:szCs w:val="16"/>
              </w:rPr>
              <w:t>lub</w:t>
            </w:r>
            <w:r w:rsidR="00984C48" w:rsidRPr="00041275">
              <w:rPr>
                <w:b/>
                <w:sz w:val="16"/>
                <w:szCs w:val="16"/>
              </w:rPr>
              <w:t xml:space="preserve"> </w:t>
            </w:r>
            <w:r w:rsidRPr="00041275">
              <w:rPr>
                <w:b/>
                <w:sz w:val="16"/>
                <w:szCs w:val="16"/>
              </w:rPr>
              <w:t>wyrób własny</w:t>
            </w:r>
            <w:r w:rsidR="00993A13" w:rsidRPr="00041275">
              <w:rPr>
                <w:b/>
                <w:sz w:val="16"/>
                <w:szCs w:val="16"/>
              </w:rPr>
              <w:t>*)</w:t>
            </w: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0C0FA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041275">
              <w:rPr>
                <w:b/>
                <w:bCs/>
                <w:sz w:val="16"/>
                <w:szCs w:val="16"/>
              </w:rPr>
              <w:t>Liczba szt.</w:t>
            </w:r>
          </w:p>
          <w:p w14:paraId="25A8335A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6D930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041275">
              <w:rPr>
                <w:b/>
                <w:sz w:val="16"/>
                <w:szCs w:val="16"/>
              </w:rPr>
              <w:t>[PLN]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6E9F2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041275">
              <w:rPr>
                <w:b/>
                <w:bCs/>
                <w:sz w:val="16"/>
                <w:szCs w:val="16"/>
              </w:rPr>
              <w:t>Wartość netto</w:t>
            </w:r>
          </w:p>
          <w:p w14:paraId="7DC9A4C7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36B84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041275">
              <w:rPr>
                <w:b/>
                <w:bCs/>
                <w:sz w:val="16"/>
                <w:szCs w:val="16"/>
              </w:rPr>
              <w:t>VAT</w:t>
            </w:r>
          </w:p>
          <w:p w14:paraId="53007F4B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[%]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04001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041275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51444572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[PLN]</w:t>
            </w:r>
          </w:p>
          <w:p w14:paraId="43291383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 xml:space="preserve"> (z doliczonym </w:t>
            </w:r>
            <w:r w:rsidRPr="00041275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1A39D9" w:rsidRPr="00041275" w14:paraId="49312C4B" w14:textId="77777777" w:rsidTr="00993A13">
        <w:trPr>
          <w:trHeight w:val="275"/>
        </w:trPr>
        <w:tc>
          <w:tcPr>
            <w:tcW w:w="42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650AD0" w14:textId="77777777" w:rsidR="001A39D9" w:rsidRPr="00041275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041275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C88FB" w14:textId="77777777" w:rsidR="001A39D9" w:rsidRPr="00041275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041275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FE099" w14:textId="77777777" w:rsidR="001A39D9" w:rsidRPr="00041275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041275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82687" w14:textId="77777777" w:rsidR="001A39D9" w:rsidRPr="00041275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041275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AAD76" w14:textId="77777777" w:rsidR="001A39D9" w:rsidRPr="00041275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041275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D45FD" w14:textId="77777777" w:rsidR="001A39D9" w:rsidRPr="00041275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041275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2B546" w14:textId="77777777" w:rsidR="001A39D9" w:rsidRPr="00041275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041275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0F5C3" w14:textId="77777777" w:rsidR="001A39D9" w:rsidRPr="00041275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041275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3A32B9" w:rsidRPr="00041275" w14:paraId="30075994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88649" w14:textId="09B4453C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49116" w14:textId="56518AB8" w:rsidR="003A32B9" w:rsidRPr="00041275" w:rsidRDefault="002225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041275">
              <w:rPr>
                <w:rFonts w:cs="Aptos"/>
                <w:sz w:val="16"/>
                <w:szCs w:val="16"/>
              </w:rPr>
              <w:t xml:space="preserve">Biurko gabinetowe o wymiarach około 200 × 100 × 74 cm (+/- 2%),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EC86A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B7907" w14:textId="1070BCEE" w:rsidR="003A32B9" w:rsidRPr="00041275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  <w:r w:rsidR="0021761F" w:rsidRPr="0004127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DED84F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D3593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D314D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93C33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041275" w14:paraId="68AFC5FC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8C185" w14:textId="77848360" w:rsidR="001A39D9" w:rsidRPr="00041275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77F047" w14:textId="77777777" w:rsidR="0022254A" w:rsidRPr="00041275" w:rsidRDefault="0022254A" w:rsidP="0022254A">
            <w:pPr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 xml:space="preserve">SZAFA AKTOWA NISKA </w:t>
            </w:r>
          </w:p>
          <w:p w14:paraId="2C49C3F6" w14:textId="77777777" w:rsidR="0022254A" w:rsidRPr="00041275" w:rsidRDefault="0022254A" w:rsidP="0022254A">
            <w:pPr>
              <w:rPr>
                <w:sz w:val="16"/>
                <w:szCs w:val="16"/>
              </w:rPr>
            </w:pPr>
            <w:r w:rsidRPr="00041275">
              <w:rPr>
                <w:sz w:val="16"/>
                <w:szCs w:val="16"/>
              </w:rPr>
              <w:t>Wymiary: 100x44x112+5 [cm] +/-2%</w:t>
            </w:r>
          </w:p>
          <w:p w14:paraId="0804D25A" w14:textId="1DD52FDC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681AA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92EB9" w14:textId="732BB81D" w:rsidR="001A39D9" w:rsidRPr="00041275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  <w:r w:rsidR="0021761F" w:rsidRPr="0004127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2527C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352BD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9E185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ED8262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041275" w14:paraId="27E7D56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B5354" w14:textId="31B0FD27" w:rsidR="001A39D9" w:rsidRPr="00041275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8D32A9" w14:textId="77777777" w:rsidR="0022254A" w:rsidRPr="00041275" w:rsidRDefault="0022254A" w:rsidP="0022254A">
            <w:pPr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FOTEL BIUROWY</w:t>
            </w:r>
          </w:p>
          <w:p w14:paraId="76C87DE0" w14:textId="1699C97D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1FBB5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1EFA5" w14:textId="3855D3E5" w:rsidR="001A39D9" w:rsidRPr="00041275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  <w:r w:rsidR="0021761F" w:rsidRPr="0004127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3832F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C4776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E6C35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EA19AD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041275" w14:paraId="789B47BE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24B7A" w14:textId="6DEC7DA2" w:rsidR="001A39D9" w:rsidRPr="00041275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463B40" w14:textId="065036E8" w:rsidR="001A39D9" w:rsidRPr="00041275" w:rsidRDefault="0022254A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rFonts w:ascii="Calibri" w:hAnsi="Calibri" w:cs="Calibri"/>
                <w:sz w:val="16"/>
                <w:szCs w:val="16"/>
              </w:rPr>
              <w:t>Stół konferencyjny prosty o wymiarach około 200 × 100 × 74 cm (+/- 2%),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BB500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3BCE65" w14:textId="4C6EF999" w:rsidR="001A39D9" w:rsidRPr="00041275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  <w:r w:rsidR="0021761F" w:rsidRPr="0004127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9AE6A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54FB69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DE25B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19699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041275" w14:paraId="66EE095A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12685A" w14:textId="249CA019" w:rsidR="005168F3" w:rsidRPr="00041275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A77516" w14:textId="77777777" w:rsidR="0022254A" w:rsidRPr="00041275" w:rsidRDefault="0022254A" w:rsidP="0022254A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/>
                <w:bCs/>
                <w:sz w:val="16"/>
                <w:szCs w:val="16"/>
              </w:rPr>
              <w:t>KRZESŁO KONFERENCYJNE</w:t>
            </w:r>
          </w:p>
          <w:p w14:paraId="5E3A334A" w14:textId="62EB90C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E7B9D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693F28" w14:textId="1043FE6E" w:rsidR="005168F3" w:rsidRPr="00041275" w:rsidRDefault="00CF3B3A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  <w:r w:rsidR="008B4E85" w:rsidRPr="0004127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A8A498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BF2481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E81A2C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0AB07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041275" w14:paraId="3CDF7807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02E61" w14:textId="27B69675" w:rsidR="005168F3" w:rsidRPr="00041275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0CE9AC" w14:textId="77777777" w:rsidR="0022254A" w:rsidRPr="00041275" w:rsidRDefault="0022254A" w:rsidP="0022254A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/>
                <w:bCs/>
                <w:sz w:val="16"/>
                <w:szCs w:val="16"/>
              </w:rPr>
              <w:t>FOTEL</w:t>
            </w:r>
          </w:p>
          <w:p w14:paraId="560FFDA7" w14:textId="021E019B" w:rsidR="00FE3C92" w:rsidRPr="00041275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2D545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C9D98" w14:textId="41F0AE80" w:rsidR="005168F3" w:rsidRPr="00041275" w:rsidRDefault="00CF3B3A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8B4E85" w:rsidRPr="0004127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76AEC6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BEAF9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1234D6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1E29D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041275" w14:paraId="00F9F799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786408" w14:textId="22B6C2E6" w:rsidR="005168F3" w:rsidRPr="00041275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C887C" w14:textId="77777777" w:rsidR="0022254A" w:rsidRPr="00041275" w:rsidRDefault="0022254A" w:rsidP="0022254A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/>
                <w:bCs/>
                <w:sz w:val="16"/>
                <w:szCs w:val="16"/>
              </w:rPr>
              <w:t>STOLIK KAWOWY</w:t>
            </w:r>
          </w:p>
          <w:p w14:paraId="3CA22A6D" w14:textId="54304C95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25D31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E0055" w14:textId="2B5FCFCD" w:rsidR="005168F3" w:rsidRPr="00041275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  <w:r w:rsidR="008B4E85" w:rsidRPr="0004127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FAD6B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8CDB7C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CCFF5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52AE6A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041275" w14:paraId="238D557B" w14:textId="77777777" w:rsidTr="00BB7D69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981AC" w14:textId="585FB477" w:rsidR="005168F3" w:rsidRPr="00041275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4927E4" w14:textId="77777777" w:rsidR="0022254A" w:rsidRPr="00041275" w:rsidRDefault="0022254A" w:rsidP="0022254A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>Dywan okrągły z krótkim włosiem (do 20mm), ciemnoszary, średnica ok. 160 cm</w:t>
            </w:r>
          </w:p>
          <w:p w14:paraId="44705264" w14:textId="5BF6CF97" w:rsidR="00FE3C92" w:rsidRPr="00041275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594EE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F36B1" w14:textId="255F0A93" w:rsidR="005168F3" w:rsidRPr="00041275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  <w:r w:rsidR="008B4E85" w:rsidRPr="0004127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20209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4F61B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20D54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606BC" w14:textId="77777777" w:rsidR="005168F3" w:rsidRPr="00041275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BB7D69" w:rsidRPr="00041275" w14:paraId="6696004A" w14:textId="77777777" w:rsidTr="00BB7D69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E3A2E6" w14:textId="77777777" w:rsidR="00BB7D69" w:rsidRPr="00041275" w:rsidRDefault="00BB7D6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ECFC0A" w14:textId="242D410F" w:rsidR="00BB7D69" w:rsidRPr="00BB7D69" w:rsidRDefault="00BB7D69" w:rsidP="0022254A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/>
                <w:sz w:val="16"/>
                <w:szCs w:val="16"/>
              </w:rPr>
            </w:pPr>
            <w:r w:rsidRPr="00BB7D69">
              <w:rPr>
                <w:rFonts w:eastAsia="Calibri" w:cs="Aptos"/>
                <w:b/>
                <w:sz w:val="16"/>
                <w:szCs w:val="16"/>
              </w:rPr>
              <w:t xml:space="preserve">Zabudowa pod wymiar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8DE51A" w14:textId="77777777" w:rsidR="00BB7D69" w:rsidRPr="00041275" w:rsidRDefault="00BB7D6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AC546" w14:textId="77777777" w:rsidR="00BB7D69" w:rsidRPr="00041275" w:rsidRDefault="00BB7D6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EFC6D" w14:textId="77777777" w:rsidR="00BB7D69" w:rsidRPr="00041275" w:rsidRDefault="00BB7D6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76ADF3" w14:textId="77777777" w:rsidR="00BB7D69" w:rsidRPr="00041275" w:rsidRDefault="00BB7D6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FC20A3" w14:textId="77777777" w:rsidR="00BB7D69" w:rsidRPr="00041275" w:rsidRDefault="00BB7D6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7CF37E" w14:textId="77777777" w:rsidR="00BB7D69" w:rsidRPr="00041275" w:rsidRDefault="00BB7D6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041275" w14:paraId="6BECC1AF" w14:textId="77777777" w:rsidTr="00BB7D69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20DF2" w14:textId="71128B28" w:rsidR="00DC20F3" w:rsidRPr="00041275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DDB82E" w14:textId="7FDB8B1B" w:rsidR="00DC20F3" w:rsidRPr="00041275" w:rsidRDefault="0022254A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>Szafa I: regał 90x42x230 cm;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FB08E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4E405" w14:textId="2D44B0BD" w:rsidR="00DC20F3" w:rsidRPr="00041275" w:rsidRDefault="00CF3B3A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</w:t>
            </w:r>
            <w:r w:rsidR="008B4E85" w:rsidRPr="00041275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C62A4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10AB7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4DFD9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C9212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041275" w14:paraId="59EB7678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D57B5" w14:textId="6D1467F2" w:rsidR="00DC20F3" w:rsidRPr="00041275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3A605E" w14:textId="5FAE1F5E" w:rsidR="00DC20F3" w:rsidRPr="00041275" w:rsidRDefault="0022254A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>Szafa II (ubraniowa) - narożna (na ubrania) :100x100x230 cm;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8FD708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9226C" w14:textId="766C2058" w:rsidR="00DC20F3" w:rsidRPr="00041275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  <w:r w:rsidR="008B4E85" w:rsidRPr="0004127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EA853F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06669A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AFBF0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FDF70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041275" w14:paraId="7FD67F16" w14:textId="77777777" w:rsidTr="00BB7D69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1B509" w14:textId="1E13AA5E" w:rsidR="00DC20F3" w:rsidRPr="00041275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lastRenderedPageBreak/>
              <w:t>11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AFC81" w14:textId="76831F8C" w:rsidR="009E5420" w:rsidRPr="00041275" w:rsidRDefault="0022254A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>Szafa III (aktowa) : 90x42x230h cm; 1 szt.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5995C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69369D" w14:textId="36BE3BB8" w:rsidR="00DC20F3" w:rsidRPr="00041275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  <w:r w:rsidR="008B4E85" w:rsidRPr="0004127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60F6DC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EB16E3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D9C873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BB048" w14:textId="77777777" w:rsidR="00DC20F3" w:rsidRPr="00041275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BB7D69" w:rsidRPr="00041275" w14:paraId="558AB4EB" w14:textId="77777777" w:rsidTr="00BB7D69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65D1D7" w14:textId="77777777" w:rsidR="00BB7D69" w:rsidRPr="00BB7D69" w:rsidRDefault="00BB7D6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2FFE93" w14:textId="1E98F69D" w:rsidR="00BB7D69" w:rsidRPr="00BB7D69" w:rsidRDefault="00BB7D69" w:rsidP="009E5420">
            <w:pPr>
              <w:widowControl w:val="0"/>
              <w:ind w:right="1"/>
              <w:rPr>
                <w:rFonts w:eastAsia="Calibri" w:cs="Aptos"/>
                <w:b/>
                <w:sz w:val="16"/>
                <w:szCs w:val="16"/>
              </w:rPr>
            </w:pPr>
            <w:r w:rsidRPr="00BB7D69">
              <w:rPr>
                <w:rFonts w:eastAsia="Calibri" w:cs="Aptos"/>
                <w:b/>
                <w:sz w:val="16"/>
                <w:szCs w:val="16"/>
              </w:rPr>
              <w:t xml:space="preserve">ANEKS KUCHENNNY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45FC3B" w14:textId="77777777" w:rsidR="00BB7D69" w:rsidRPr="00041275" w:rsidRDefault="00BB7D6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EA516D" w14:textId="77777777" w:rsidR="00BB7D69" w:rsidRPr="00041275" w:rsidRDefault="00BB7D6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2B550" w14:textId="77777777" w:rsidR="00BB7D69" w:rsidRPr="00041275" w:rsidRDefault="00BB7D6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329B80" w14:textId="77777777" w:rsidR="00BB7D69" w:rsidRPr="00041275" w:rsidRDefault="00BB7D6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44461" w14:textId="77777777" w:rsidR="00BB7D69" w:rsidRPr="00041275" w:rsidRDefault="00BB7D6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036FF" w14:textId="77777777" w:rsidR="00BB7D69" w:rsidRPr="00041275" w:rsidRDefault="00BB7D6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041275" w14:paraId="3194615D" w14:textId="77777777" w:rsidTr="00BB7D69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D099A" w14:textId="18351A2C" w:rsidR="00F22DC9" w:rsidRPr="00041275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643DF" w14:textId="487A56D6" w:rsidR="00F22DC9" w:rsidRPr="00041275" w:rsidRDefault="0022254A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 xml:space="preserve"> szafka kuchenna stojąca o wymiarach 60x60x80cm, drzwi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667D35" w14:textId="77777777" w:rsidR="00F22DC9" w:rsidRPr="00041275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E20C3" w14:textId="6745010C" w:rsidR="00F22DC9" w:rsidRPr="00041275" w:rsidRDefault="0022254A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3</w:t>
            </w:r>
            <w:r w:rsidR="008B4E85" w:rsidRPr="0004127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9BAFC3" w14:textId="77777777" w:rsidR="00F22DC9" w:rsidRPr="00041275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273EE" w14:textId="77777777" w:rsidR="00F22DC9" w:rsidRPr="00041275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162BC2" w14:textId="77777777" w:rsidR="00F22DC9" w:rsidRPr="00041275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997116" w14:textId="77777777" w:rsidR="00F22DC9" w:rsidRPr="00041275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041275" w14:paraId="62ADD164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FA1EA" w14:textId="1628ED82" w:rsidR="00F22DC9" w:rsidRPr="00041275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F9639" w14:textId="32724189" w:rsidR="00231421" w:rsidRPr="00041275" w:rsidRDefault="00231421" w:rsidP="00231421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 xml:space="preserve"> szafki wiszące ścienne 60x80cm </w:t>
            </w:r>
          </w:p>
          <w:p w14:paraId="67B33C03" w14:textId="248EEFDD" w:rsidR="00F22DC9" w:rsidRPr="00041275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22D28" w14:textId="77777777" w:rsidR="00F22DC9" w:rsidRPr="00041275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B5136" w14:textId="62A0E5FE" w:rsidR="00F22DC9" w:rsidRPr="00041275" w:rsidRDefault="00231421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4</w:t>
            </w:r>
            <w:r w:rsidR="008B4E85" w:rsidRPr="0004127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478438" w14:textId="77777777" w:rsidR="00F22DC9" w:rsidRPr="00041275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A83F13" w14:textId="77777777" w:rsidR="00F22DC9" w:rsidRPr="00041275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87080" w14:textId="77777777" w:rsidR="00F22DC9" w:rsidRPr="00041275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0CBF9" w14:textId="77777777" w:rsidR="00F22DC9" w:rsidRPr="00041275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041275" w14:paraId="18720E4F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142078" w14:textId="44CDF2AC" w:rsidR="003A32B9" w:rsidRPr="00041275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  <w:r w:rsidR="00392E6F" w:rsidRPr="00041275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C8E7F2" w14:textId="26A2E067" w:rsidR="003D74F8" w:rsidRPr="00041275" w:rsidRDefault="003D74F8" w:rsidP="003D74F8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 xml:space="preserve">szafka wisząca, ścienna z </w:t>
            </w:r>
            <w:proofErr w:type="spellStart"/>
            <w:r w:rsidRPr="00041275">
              <w:rPr>
                <w:rFonts w:eastAsia="Calibri" w:cs="Aptos"/>
                <w:bCs/>
                <w:sz w:val="16"/>
                <w:szCs w:val="16"/>
              </w:rPr>
              <w:t>ociekaczem</w:t>
            </w:r>
            <w:proofErr w:type="spellEnd"/>
            <w:r w:rsidRPr="00041275">
              <w:rPr>
                <w:rFonts w:eastAsia="Calibri" w:cs="Aptos"/>
                <w:bCs/>
                <w:sz w:val="16"/>
                <w:szCs w:val="16"/>
              </w:rPr>
              <w:t xml:space="preserve"> na naczynia 60x80cm </w:t>
            </w:r>
          </w:p>
          <w:p w14:paraId="462E7E6D" w14:textId="1A94C954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B4E57B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456E8" w14:textId="667FA3AE" w:rsidR="003A32B9" w:rsidRPr="00041275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  <w:r w:rsidR="008B4E85" w:rsidRPr="0004127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6D71B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6D711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559C0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10BE4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9E5420" w:rsidRPr="00041275" w14:paraId="319BBF9C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F12D6" w14:textId="1E798F73" w:rsidR="009E5420" w:rsidRPr="00041275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  <w:r w:rsidR="00392E6F" w:rsidRPr="00041275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5375C0" w14:textId="241D0FB3" w:rsidR="003D74F8" w:rsidRPr="00041275" w:rsidRDefault="003D74F8" w:rsidP="003D74F8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>szafka pod zabudowę zmywarki – wymiar szafki 60x60x80 cm</w:t>
            </w:r>
          </w:p>
          <w:p w14:paraId="19C2421C" w14:textId="58FC5F66" w:rsidR="009E5420" w:rsidRPr="00041275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EDFA6" w14:textId="77777777" w:rsidR="009E5420" w:rsidRPr="00041275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6B4FA" w14:textId="17A3C36F" w:rsidR="009E5420" w:rsidRPr="00041275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  <w:r w:rsidR="008B4E85" w:rsidRPr="0004127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9B436" w14:textId="77777777" w:rsidR="009E5420" w:rsidRPr="00041275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349D8" w14:textId="77777777" w:rsidR="009E5420" w:rsidRPr="00041275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4AF38" w14:textId="77777777" w:rsidR="009E5420" w:rsidRPr="00041275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12E9AF" w14:textId="77777777" w:rsidR="009E5420" w:rsidRPr="00041275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041275" w14:paraId="5034F92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6F8B7" w14:textId="443260C0" w:rsidR="003A32B9" w:rsidRPr="00041275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  <w:r w:rsidR="00392E6F" w:rsidRPr="00041275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F830DB" w14:textId="115F48EC" w:rsidR="003D74F8" w:rsidRPr="00041275" w:rsidRDefault="003D74F8" w:rsidP="003D74F8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>szafka pod zlew – wymiar szafki 60x60x80 cm</w:t>
            </w:r>
          </w:p>
          <w:p w14:paraId="25E05E8C" w14:textId="64E4BB9F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7E113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262ED" w14:textId="7886B51B" w:rsidR="003A32B9" w:rsidRPr="00041275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</w:t>
            </w:r>
            <w:r w:rsidR="008B4E85" w:rsidRPr="0004127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A13CE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6D3D4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92795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80687A" w14:textId="77777777" w:rsidR="003A32B9" w:rsidRPr="00041275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92E6F" w:rsidRPr="00041275" w14:paraId="75A9DB87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16D13" w14:textId="12304DA3" w:rsidR="00392E6F" w:rsidRPr="00041275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8C3A6" w14:textId="77777777" w:rsidR="003D74F8" w:rsidRPr="00041275" w:rsidRDefault="003D74F8" w:rsidP="003D74F8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>Blat, kolor dąb naturalny,  o wymiarach dostosowanych do zabudowy</w:t>
            </w:r>
          </w:p>
          <w:p w14:paraId="2B024D2B" w14:textId="35FEAE5C" w:rsidR="00392E6F" w:rsidRPr="00041275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57273E" w14:textId="77777777" w:rsidR="00392E6F" w:rsidRPr="00041275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8926FA" w14:textId="7FC86E00" w:rsidR="00392E6F" w:rsidRPr="00041275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A91A2B" w14:textId="77777777" w:rsidR="00392E6F" w:rsidRPr="00041275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5D92D3" w14:textId="77777777" w:rsidR="00392E6F" w:rsidRPr="00041275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6931F" w14:textId="77777777" w:rsidR="00392E6F" w:rsidRPr="00041275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710BD" w14:textId="77777777" w:rsidR="00392E6F" w:rsidRPr="00041275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041275" w:rsidRPr="00041275" w14:paraId="1FD50680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1D0AD4" w14:textId="74A90C3C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6400EC" w14:textId="77777777" w:rsidR="00041275" w:rsidRPr="00041275" w:rsidRDefault="00041275" w:rsidP="00041275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>LODÓWKA</w:t>
            </w:r>
          </w:p>
          <w:p w14:paraId="52351938" w14:textId="77777777" w:rsidR="00041275" w:rsidRPr="00041275" w:rsidRDefault="00041275" w:rsidP="00041275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1547A5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6A631F" w14:textId="6F757654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sz w:val="16"/>
                <w:szCs w:val="16"/>
              </w:rPr>
              <w:t xml:space="preserve">1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69A8D3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E9D90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6F8158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C1D353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041275" w:rsidRPr="00041275" w14:paraId="7526BA9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E0826" w14:textId="0C35A9BF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00F6E9" w14:textId="77777777" w:rsidR="00041275" w:rsidRPr="00041275" w:rsidRDefault="00041275" w:rsidP="00041275">
            <w:pPr>
              <w:tabs>
                <w:tab w:val="left" w:pos="1865"/>
              </w:tabs>
              <w:rPr>
                <w:rFonts w:eastAsia="Calibri" w:cs="Aptos"/>
                <w:b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/>
                <w:bCs/>
                <w:sz w:val="16"/>
                <w:szCs w:val="16"/>
              </w:rPr>
              <w:t>ZLEW</w:t>
            </w:r>
          </w:p>
          <w:p w14:paraId="514B97C2" w14:textId="77777777" w:rsidR="00041275" w:rsidRPr="00041275" w:rsidRDefault="00041275" w:rsidP="00041275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9D45A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246999" w14:textId="08496609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sz w:val="16"/>
                <w:szCs w:val="16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3D173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B6EB78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40F66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7F9FEB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041275" w:rsidRPr="00041275" w14:paraId="26FBA6CE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1AA4A" w14:textId="4615B30A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3AF119" w14:textId="77777777" w:rsidR="00041275" w:rsidRPr="00041275" w:rsidRDefault="00041275" w:rsidP="00041275">
            <w:pPr>
              <w:tabs>
                <w:tab w:val="left" w:pos="1865"/>
              </w:tabs>
              <w:rPr>
                <w:rFonts w:eastAsia="Calibri" w:cs="Aptos"/>
                <w:b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/>
                <w:bCs/>
                <w:sz w:val="16"/>
                <w:szCs w:val="16"/>
              </w:rPr>
              <w:t>BATERIA</w:t>
            </w:r>
          </w:p>
          <w:p w14:paraId="6D8EC41A" w14:textId="77777777" w:rsidR="00041275" w:rsidRPr="00041275" w:rsidRDefault="00041275" w:rsidP="00041275">
            <w:pPr>
              <w:tabs>
                <w:tab w:val="left" w:pos="1865"/>
              </w:tabs>
              <w:rPr>
                <w:rFonts w:eastAsia="Calibri" w:cs="Aptos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0616F4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AB4BB6" w14:textId="02DC21F1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sz w:val="16"/>
                <w:szCs w:val="16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43A04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B28E6E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F1024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EB0A6B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041275" w:rsidRPr="00041275" w14:paraId="5D9DEE78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33F2B" w14:textId="390000D2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5DFB71" w14:textId="77777777" w:rsidR="00041275" w:rsidRPr="00041275" w:rsidRDefault="00041275" w:rsidP="00041275">
            <w:pPr>
              <w:tabs>
                <w:tab w:val="left" w:pos="1865"/>
              </w:tabs>
              <w:rPr>
                <w:rFonts w:eastAsia="Calibri" w:cs="Aptos"/>
                <w:b/>
                <w:sz w:val="16"/>
                <w:szCs w:val="16"/>
              </w:rPr>
            </w:pPr>
            <w:r w:rsidRPr="00041275">
              <w:rPr>
                <w:rFonts w:eastAsia="Calibri" w:cs="Aptos"/>
                <w:b/>
                <w:sz w:val="16"/>
                <w:szCs w:val="16"/>
              </w:rPr>
              <w:t>ZMYWARKA</w:t>
            </w:r>
          </w:p>
          <w:p w14:paraId="2BCB32F5" w14:textId="77777777" w:rsidR="00041275" w:rsidRPr="00041275" w:rsidRDefault="00041275" w:rsidP="00041275">
            <w:pPr>
              <w:tabs>
                <w:tab w:val="left" w:pos="1865"/>
              </w:tabs>
              <w:rPr>
                <w:rFonts w:eastAsia="Calibri" w:cs="Aptos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EAEC8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33F6F7" w14:textId="520ED6A4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sz w:val="16"/>
                <w:szCs w:val="16"/>
              </w:rPr>
              <w:t xml:space="preserve">1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62013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59312C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C04EA3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57B0A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041275" w:rsidRPr="00041275" w14:paraId="382763E7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B63B0E" w14:textId="1043AC93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9C4713" w14:textId="77777777" w:rsidR="00041275" w:rsidRPr="00041275" w:rsidRDefault="00041275" w:rsidP="00041275">
            <w:pPr>
              <w:tabs>
                <w:tab w:val="left" w:pos="1865"/>
              </w:tabs>
              <w:rPr>
                <w:rFonts w:eastAsia="Calibri" w:cs="Aptos"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>Stół wymiary: 120x80x74 [cm] +/-2%</w:t>
            </w:r>
          </w:p>
          <w:p w14:paraId="5A0452A3" w14:textId="77777777" w:rsidR="00041275" w:rsidRPr="00041275" w:rsidRDefault="00041275" w:rsidP="00041275">
            <w:pPr>
              <w:tabs>
                <w:tab w:val="left" w:pos="1865"/>
              </w:tabs>
              <w:rPr>
                <w:rFonts w:eastAsia="Calibri" w:cs="Aptos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E32D26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480744" w14:textId="43AEB43E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sz w:val="16"/>
                <w:szCs w:val="16"/>
              </w:rPr>
              <w:t>1</w:t>
            </w:r>
            <w:r w:rsidR="00CF3B3A">
              <w:rPr>
                <w:sz w:val="16"/>
                <w:szCs w:val="16"/>
              </w:rPr>
              <w:t xml:space="preserve">0 </w:t>
            </w:r>
            <w:r w:rsidRPr="00041275">
              <w:rPr>
                <w:sz w:val="16"/>
                <w:szCs w:val="16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4B63F1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45DCC9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3C264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B55916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041275" w:rsidRPr="00041275" w14:paraId="636A68E7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BA9D0" w14:textId="403CDAEB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23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1A9AC" w14:textId="77777777" w:rsidR="00041275" w:rsidRPr="00041275" w:rsidRDefault="00041275" w:rsidP="00041275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/>
                <w:bCs/>
                <w:sz w:val="16"/>
                <w:szCs w:val="16"/>
              </w:rPr>
              <w:t>KRZESŁO</w:t>
            </w:r>
          </w:p>
          <w:p w14:paraId="711E7B4C" w14:textId="77777777" w:rsidR="00041275" w:rsidRPr="00041275" w:rsidRDefault="00041275" w:rsidP="00041275">
            <w:pPr>
              <w:tabs>
                <w:tab w:val="left" w:pos="1865"/>
              </w:tabs>
              <w:rPr>
                <w:rFonts w:eastAsia="Calibri" w:cs="Aptos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6CF5F7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24D92D" w14:textId="245AFB48" w:rsidR="00041275" w:rsidRPr="00041275" w:rsidRDefault="00CF3B3A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  <w:r w:rsidR="00041275" w:rsidRPr="00041275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AC6206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394F61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A715DA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FE2F53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041275" w:rsidRPr="00041275" w14:paraId="49B1DF1A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E999DC" w14:textId="7D114DD5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24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03E13" w14:textId="44839120" w:rsidR="00041275" w:rsidRPr="00041275" w:rsidRDefault="00041275" w:rsidP="00041275">
            <w:pPr>
              <w:tabs>
                <w:tab w:val="left" w:pos="1865"/>
              </w:tabs>
              <w:rPr>
                <w:rFonts w:eastAsia="Calibri" w:cs="Aptos"/>
                <w:b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>Szafka</w:t>
            </w:r>
            <w:r w:rsidR="00CF3B3A">
              <w:rPr>
                <w:rFonts w:eastAsia="Calibri" w:cs="Aptos"/>
                <w:bCs/>
                <w:sz w:val="16"/>
                <w:szCs w:val="16"/>
              </w:rPr>
              <w:t xml:space="preserve"> aneks </w:t>
            </w:r>
            <w:r w:rsidRPr="00041275">
              <w:rPr>
                <w:rFonts w:eastAsia="Calibri" w:cs="Aptos"/>
                <w:bCs/>
                <w:sz w:val="16"/>
                <w:szCs w:val="16"/>
              </w:rPr>
              <w:t xml:space="preserve"> kuchenna stojąca o wymiarach 80x60x80 cm,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A3EBD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59859" w14:textId="23EC395B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sz w:val="16"/>
                <w:szCs w:val="16"/>
              </w:rPr>
              <w:t xml:space="preserve">1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12774E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77D788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946155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6ED7F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041275" w:rsidRPr="00041275" w14:paraId="70499956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56083D" w14:textId="7A3594A8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ADF93D" w14:textId="77777777" w:rsidR="00041275" w:rsidRPr="00041275" w:rsidRDefault="00041275" w:rsidP="00041275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>Blat, kolor dąb naturalny,  o wymiarach dostosowanych do zabudowy</w:t>
            </w:r>
          </w:p>
          <w:p w14:paraId="7286C361" w14:textId="77777777" w:rsidR="00041275" w:rsidRPr="00041275" w:rsidRDefault="00041275" w:rsidP="00041275">
            <w:pPr>
              <w:tabs>
                <w:tab w:val="left" w:pos="1865"/>
              </w:tabs>
              <w:rPr>
                <w:rFonts w:eastAsia="Calibri" w:cs="Aptos"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025B6C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7A0963" w14:textId="38610F48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sz w:val="16"/>
                <w:szCs w:val="16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6FBED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BB685F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9FE3F9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F98AAB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041275" w:rsidRPr="00041275" w14:paraId="44B6A9C8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4B67C6" w14:textId="624056FB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26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8C89C" w14:textId="5E74611B" w:rsidR="00041275" w:rsidRPr="00041275" w:rsidRDefault="00041275" w:rsidP="00041275">
            <w:pPr>
              <w:tabs>
                <w:tab w:val="left" w:pos="1865"/>
              </w:tabs>
              <w:spacing w:line="276" w:lineRule="auto"/>
              <w:rPr>
                <w:rFonts w:eastAsia="Calibri" w:cs="Aptos"/>
                <w:bCs/>
                <w:sz w:val="16"/>
                <w:szCs w:val="16"/>
              </w:rPr>
            </w:pPr>
            <w:r w:rsidRPr="00041275">
              <w:rPr>
                <w:rFonts w:eastAsia="Calibri" w:cs="Aptos"/>
                <w:bCs/>
                <w:sz w:val="16"/>
                <w:szCs w:val="16"/>
              </w:rPr>
              <w:t>Stół jadalniany dla 6 osób o wymiarach 200x85,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94CC8F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785327" w14:textId="7E9411F9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sz w:val="16"/>
                <w:szCs w:val="16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AEAC4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AD34BF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D7188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8948B3" w14:textId="77777777" w:rsidR="00041275" w:rsidRPr="00041275" w:rsidRDefault="00041275" w:rsidP="00041275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041275" w14:paraId="4AFB494C" w14:textId="77777777" w:rsidTr="003B15BA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17EA8D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041275">
              <w:rPr>
                <w:b/>
                <w:bCs/>
                <w:sz w:val="16"/>
                <w:szCs w:val="16"/>
              </w:rPr>
              <w:t>RAZEM:</w:t>
            </w:r>
          </w:p>
          <w:p w14:paraId="618E0C32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6C65D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A49C59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EF5E0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041275" w14:paraId="6246755B" w14:textId="77777777" w:rsidTr="003B15BA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37C7EC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041275">
              <w:rPr>
                <w:b/>
                <w:iCs/>
                <w:sz w:val="16"/>
                <w:szCs w:val="16"/>
              </w:rPr>
              <w:t xml:space="preserve">Cena netto za całość zamówienia: ………………. </w:t>
            </w:r>
            <w:r w:rsidRPr="00041275">
              <w:rPr>
                <w:b/>
                <w:sz w:val="16"/>
                <w:szCs w:val="16"/>
              </w:rPr>
              <w:t>PLN</w:t>
            </w:r>
          </w:p>
          <w:p w14:paraId="67FD5E02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041275">
              <w:rPr>
                <w:b/>
                <w:iCs/>
                <w:sz w:val="16"/>
                <w:szCs w:val="16"/>
              </w:rPr>
              <w:t>/słownie: ……………………………………………………………/</w:t>
            </w:r>
          </w:p>
          <w:p w14:paraId="7E0C522F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041275">
              <w:rPr>
                <w:b/>
                <w:iCs/>
                <w:sz w:val="16"/>
                <w:szCs w:val="16"/>
              </w:rPr>
              <w:t>Cena brutto za całość zamówienia: ………………..</w:t>
            </w:r>
            <w:r w:rsidRPr="00041275">
              <w:rPr>
                <w:b/>
                <w:sz w:val="16"/>
                <w:szCs w:val="16"/>
              </w:rPr>
              <w:t xml:space="preserve"> PLN</w:t>
            </w:r>
          </w:p>
          <w:p w14:paraId="39B9BEA6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041275">
              <w:rPr>
                <w:b/>
                <w:iCs/>
                <w:sz w:val="16"/>
                <w:szCs w:val="16"/>
              </w:rPr>
              <w:t>/słownie: ……………………………………………………………/</w:t>
            </w:r>
          </w:p>
          <w:p w14:paraId="25D3BD99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041275">
              <w:rPr>
                <w:b/>
                <w:sz w:val="16"/>
                <w:szCs w:val="16"/>
              </w:rPr>
              <w:t>Powyższa cena zawiera podatek VAT w wysokości .......... % tj.…………………….PLN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D6183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2AAA4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93D6E" w14:textId="77777777" w:rsidR="001A39D9" w:rsidRPr="00041275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</w:tbl>
    <w:p w14:paraId="545C3EEC" w14:textId="37E644B6" w:rsidR="00B81874" w:rsidRPr="00993A13" w:rsidRDefault="00993A13" w:rsidP="001A39D9">
      <w:pPr>
        <w:widowControl w:val="0"/>
        <w:jc w:val="both"/>
        <w:rPr>
          <w:b/>
          <w:i/>
          <w:iCs/>
          <w:sz w:val="16"/>
          <w:szCs w:val="16"/>
        </w:rPr>
      </w:pPr>
      <w:r>
        <w:rPr>
          <w:b/>
          <w:sz w:val="16"/>
          <w:szCs w:val="16"/>
        </w:rPr>
        <w:t>*)</w:t>
      </w:r>
      <w:r w:rsidRPr="00993A13">
        <w:rPr>
          <w:b/>
          <w:sz w:val="16"/>
          <w:szCs w:val="16"/>
        </w:rPr>
        <w:t xml:space="preserve">  </w:t>
      </w:r>
      <w:r w:rsidRPr="00993A13">
        <w:rPr>
          <w:b/>
          <w:i/>
          <w:iCs/>
          <w:sz w:val="16"/>
          <w:szCs w:val="16"/>
        </w:rPr>
        <w:t>w przypadku, gdy wykonawca jest producentem oferowanego elementu (dot. mebli) można użyć określenia „wyrób własny”.</w:t>
      </w:r>
    </w:p>
    <w:p w14:paraId="3C7C3CA5" w14:textId="77777777" w:rsidR="00B81874" w:rsidRDefault="00B81874" w:rsidP="001A39D9">
      <w:pPr>
        <w:widowControl w:val="0"/>
        <w:jc w:val="both"/>
        <w:rPr>
          <w:b/>
          <w:sz w:val="16"/>
          <w:szCs w:val="16"/>
        </w:rPr>
      </w:pPr>
    </w:p>
    <w:p w14:paraId="6CA689F0" w14:textId="273F1C44" w:rsidR="00C62512" w:rsidRPr="00425D72" w:rsidRDefault="001A39D9" w:rsidP="00C62512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6"/>
          <w:szCs w:val="16"/>
        </w:rPr>
      </w:pPr>
      <w:r w:rsidRPr="009009BD">
        <w:rPr>
          <w:b/>
          <w:sz w:val="18"/>
          <w:szCs w:val="18"/>
        </w:rPr>
        <w:t xml:space="preserve">Termin realizacji zamówienia: </w:t>
      </w:r>
      <w:r w:rsidRPr="009009BD">
        <w:rPr>
          <w:sz w:val="18"/>
          <w:szCs w:val="18"/>
        </w:rPr>
        <w:t>do ……..dni od daty podpisania umowy</w:t>
      </w:r>
      <w:r w:rsidR="00C62512">
        <w:rPr>
          <w:sz w:val="18"/>
          <w:szCs w:val="18"/>
        </w:rPr>
        <w:t>*</w:t>
      </w:r>
      <w:r w:rsidR="00993A13">
        <w:rPr>
          <w:sz w:val="18"/>
          <w:szCs w:val="18"/>
        </w:rPr>
        <w:t>*</w:t>
      </w:r>
      <w:r w:rsidR="00C62512">
        <w:rPr>
          <w:sz w:val="18"/>
          <w:szCs w:val="18"/>
        </w:rPr>
        <w:t>)</w:t>
      </w:r>
      <w:r w:rsidRPr="009009BD">
        <w:rPr>
          <w:sz w:val="18"/>
          <w:szCs w:val="18"/>
        </w:rPr>
        <w:t xml:space="preserve"> </w:t>
      </w:r>
      <w:r w:rsidRPr="009009BD">
        <w:rPr>
          <w:b/>
          <w:color w:val="FF0000"/>
          <w:sz w:val="18"/>
          <w:szCs w:val="18"/>
        </w:rPr>
        <w:t>/kryterium oceny ofert/.</w:t>
      </w:r>
      <w:r w:rsidR="00C62512">
        <w:rPr>
          <w:b/>
          <w:color w:val="FF0000"/>
          <w:sz w:val="18"/>
          <w:szCs w:val="18"/>
        </w:rPr>
        <w:t xml:space="preserve"> </w:t>
      </w:r>
      <w:r w:rsidR="00993A13">
        <w:rPr>
          <w:b/>
          <w:sz w:val="18"/>
          <w:szCs w:val="18"/>
        </w:rPr>
        <w:t>**</w:t>
      </w:r>
      <w:r w:rsidR="00C62512" w:rsidRPr="00C62512">
        <w:rPr>
          <w:rFonts w:ascii="Arial" w:hAnsi="Arial" w:cs="Arial"/>
          <w:bCs/>
          <w:i/>
          <w:iCs/>
          <w:color w:val="000000"/>
          <w:sz w:val="16"/>
          <w:szCs w:val="16"/>
        </w:rPr>
        <w:t>)W przypadku nie podania terminu realizacji, Zamawiający przyjmie maksymalny termin realizacji wskazany w SWZ</w:t>
      </w:r>
      <w:r w:rsidR="00C62512" w:rsidRPr="00425D72">
        <w:rPr>
          <w:rFonts w:ascii="Verdana" w:hAnsi="Verdana"/>
          <w:bCs/>
          <w:i/>
          <w:iCs/>
          <w:color w:val="000000"/>
          <w:sz w:val="16"/>
          <w:szCs w:val="16"/>
        </w:rPr>
        <w:t>.</w:t>
      </w:r>
    </w:p>
    <w:p w14:paraId="64A3DCE3" w14:textId="77777777" w:rsidR="00B81874" w:rsidRPr="009009BD" w:rsidRDefault="00B81874" w:rsidP="00B81874">
      <w:pPr>
        <w:widowControl w:val="0"/>
        <w:jc w:val="both"/>
        <w:rPr>
          <w:b/>
          <w:sz w:val="18"/>
          <w:szCs w:val="18"/>
        </w:rPr>
      </w:pPr>
    </w:p>
    <w:p w14:paraId="01F61591" w14:textId="0304D2FB" w:rsidR="00CA55F4" w:rsidRPr="00425D72" w:rsidRDefault="001A39D9" w:rsidP="00CA55F4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6"/>
          <w:szCs w:val="16"/>
        </w:rPr>
      </w:pPr>
      <w:r w:rsidRPr="009009BD">
        <w:rPr>
          <w:b/>
          <w:sz w:val="18"/>
          <w:szCs w:val="18"/>
        </w:rPr>
        <w:t xml:space="preserve">Okres udzielonej gwarancji </w:t>
      </w:r>
      <w:r w:rsidR="00E34D48" w:rsidRPr="009009BD">
        <w:rPr>
          <w:b/>
          <w:sz w:val="18"/>
          <w:szCs w:val="18"/>
        </w:rPr>
        <w:t>na meble</w:t>
      </w:r>
      <w:r w:rsidR="00BB7D69">
        <w:rPr>
          <w:b/>
          <w:sz w:val="18"/>
          <w:szCs w:val="18"/>
        </w:rPr>
        <w:t xml:space="preserve"> i sprzęt AGD</w:t>
      </w:r>
      <w:r w:rsidR="00E34D48" w:rsidRPr="009009BD">
        <w:rPr>
          <w:b/>
          <w:sz w:val="18"/>
          <w:szCs w:val="18"/>
        </w:rPr>
        <w:t xml:space="preserve"> </w:t>
      </w:r>
      <w:r w:rsidRPr="009009BD">
        <w:rPr>
          <w:b/>
          <w:sz w:val="18"/>
          <w:szCs w:val="18"/>
        </w:rPr>
        <w:t>wynosi:</w:t>
      </w:r>
      <w:r w:rsidRPr="009009BD">
        <w:rPr>
          <w:sz w:val="18"/>
          <w:szCs w:val="18"/>
        </w:rPr>
        <w:t xml:space="preserve"> </w:t>
      </w:r>
      <w:r w:rsidR="00BB7D69">
        <w:rPr>
          <w:b/>
          <w:bCs/>
          <w:sz w:val="18"/>
          <w:szCs w:val="18"/>
        </w:rPr>
        <w:t>………………..</w:t>
      </w:r>
      <w:r w:rsidR="00E34D48" w:rsidRPr="009009BD">
        <w:rPr>
          <w:b/>
          <w:bCs/>
          <w:sz w:val="18"/>
          <w:szCs w:val="18"/>
        </w:rPr>
        <w:t>miesiące</w:t>
      </w:r>
      <w:r w:rsidR="00CA55F4" w:rsidRPr="009009BD">
        <w:rPr>
          <w:b/>
          <w:color w:val="FF0000"/>
          <w:sz w:val="18"/>
          <w:szCs w:val="18"/>
        </w:rPr>
        <w:t>/kryterium oceny ofert/.</w:t>
      </w:r>
      <w:r w:rsidR="00CA55F4">
        <w:rPr>
          <w:b/>
          <w:color w:val="FF0000"/>
          <w:sz w:val="18"/>
          <w:szCs w:val="18"/>
        </w:rPr>
        <w:t xml:space="preserve"> </w:t>
      </w:r>
      <w:r w:rsidR="00CA55F4">
        <w:rPr>
          <w:b/>
          <w:sz w:val="18"/>
          <w:szCs w:val="18"/>
        </w:rPr>
        <w:t>**</w:t>
      </w:r>
      <w:r w:rsidR="00CA55F4" w:rsidRPr="00C62512">
        <w:rPr>
          <w:rFonts w:ascii="Arial" w:hAnsi="Arial" w:cs="Arial"/>
          <w:bCs/>
          <w:i/>
          <w:iCs/>
          <w:color w:val="000000"/>
          <w:sz w:val="16"/>
          <w:szCs w:val="16"/>
        </w:rPr>
        <w:t xml:space="preserve">)W przypadku nie podania </w:t>
      </w:r>
      <w:r w:rsidR="00CA55F4">
        <w:rPr>
          <w:rFonts w:ascii="Arial" w:hAnsi="Arial" w:cs="Arial"/>
          <w:bCs/>
          <w:i/>
          <w:iCs/>
          <w:color w:val="000000"/>
          <w:sz w:val="16"/>
          <w:szCs w:val="16"/>
        </w:rPr>
        <w:t xml:space="preserve">okresu gwarancji </w:t>
      </w:r>
      <w:r w:rsidR="00CA55F4" w:rsidRPr="00C62512">
        <w:rPr>
          <w:rFonts w:ascii="Arial" w:hAnsi="Arial" w:cs="Arial"/>
          <w:bCs/>
          <w:i/>
          <w:iCs/>
          <w:color w:val="000000"/>
          <w:sz w:val="16"/>
          <w:szCs w:val="16"/>
        </w:rPr>
        <w:t>, Zamawiający przyjmie maksymalny termin realizacji wskazany w SWZ</w:t>
      </w:r>
      <w:r w:rsidR="00CA55F4" w:rsidRPr="00425D72">
        <w:rPr>
          <w:rFonts w:ascii="Verdana" w:hAnsi="Verdana"/>
          <w:bCs/>
          <w:i/>
          <w:iCs/>
          <w:color w:val="000000"/>
          <w:sz w:val="16"/>
          <w:szCs w:val="16"/>
        </w:rPr>
        <w:t>.</w:t>
      </w:r>
    </w:p>
    <w:p w14:paraId="01BC7034" w14:textId="58A61764" w:rsidR="00E34D48" w:rsidRPr="009009BD" w:rsidRDefault="00E34D48" w:rsidP="00B81874">
      <w:pPr>
        <w:widowControl w:val="0"/>
        <w:jc w:val="both"/>
        <w:rPr>
          <w:b/>
          <w:bCs/>
          <w:sz w:val="18"/>
          <w:szCs w:val="18"/>
        </w:rPr>
      </w:pPr>
    </w:p>
    <w:p w14:paraId="6DDC4E91" w14:textId="487F6122" w:rsidR="001A39D9" w:rsidRPr="00100F29" w:rsidRDefault="001A39D9" w:rsidP="001A39D9">
      <w:pPr>
        <w:tabs>
          <w:tab w:val="left" w:pos="426"/>
        </w:tabs>
        <w:spacing w:after="120"/>
        <w:jc w:val="both"/>
        <w:rPr>
          <w:b/>
          <w:sz w:val="16"/>
          <w:szCs w:val="16"/>
        </w:rPr>
      </w:pPr>
      <w:r w:rsidRPr="00100F29">
        <w:rPr>
          <w:sz w:val="16"/>
          <w:szCs w:val="16"/>
        </w:rPr>
        <w:t>Oświadczamy, że zgodnie z ustawą z dnia 6 marca 2018 r. Prawo przedsiębiorców, należymy do małych lub średnich przedsiębiorców:</w:t>
      </w:r>
      <w:r w:rsidRPr="00100F29">
        <w:rPr>
          <w:b/>
          <w:sz w:val="16"/>
          <w:szCs w:val="16"/>
        </w:rPr>
        <w:t xml:space="preserve"> TAK/NIE</w:t>
      </w:r>
    </w:p>
    <w:p w14:paraId="37BEF694" w14:textId="77777777" w:rsidR="001A39D9" w:rsidRPr="00100F29" w:rsidRDefault="001A39D9" w:rsidP="001A39D9">
      <w:pPr>
        <w:tabs>
          <w:tab w:val="left" w:pos="426"/>
        </w:tabs>
        <w:spacing w:after="120"/>
        <w:jc w:val="both"/>
        <w:rPr>
          <w:sz w:val="16"/>
          <w:szCs w:val="16"/>
        </w:rPr>
      </w:pPr>
      <w:r w:rsidRPr="00100F29">
        <w:rPr>
          <w:b/>
          <w:sz w:val="16"/>
          <w:szCs w:val="16"/>
        </w:rPr>
        <w:t xml:space="preserve">Termin płatności: </w:t>
      </w:r>
      <w:r w:rsidRPr="00100F29">
        <w:rPr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87017F" w14:textId="77777777" w:rsidR="00E34D48" w:rsidRPr="00100F29" w:rsidRDefault="00E34D48" w:rsidP="001A39D9">
      <w:pPr>
        <w:rPr>
          <w:b/>
          <w:sz w:val="16"/>
          <w:szCs w:val="16"/>
          <w:u w:val="single"/>
        </w:rPr>
      </w:pPr>
    </w:p>
    <w:p w14:paraId="5814C10B" w14:textId="77777777" w:rsidR="00E34D48" w:rsidRDefault="00E34D48" w:rsidP="001A39D9">
      <w:pPr>
        <w:rPr>
          <w:b/>
          <w:sz w:val="16"/>
          <w:szCs w:val="16"/>
          <w:u w:val="single"/>
        </w:rPr>
      </w:pPr>
    </w:p>
    <w:p w14:paraId="15F5E705" w14:textId="77777777" w:rsidR="00CA55F4" w:rsidRDefault="00CA55F4" w:rsidP="001A39D9">
      <w:pPr>
        <w:rPr>
          <w:b/>
          <w:sz w:val="16"/>
          <w:szCs w:val="16"/>
          <w:u w:val="single"/>
        </w:rPr>
      </w:pPr>
    </w:p>
    <w:p w14:paraId="1198CA30" w14:textId="77777777" w:rsidR="00CA55F4" w:rsidRDefault="00CA55F4" w:rsidP="001A39D9">
      <w:pPr>
        <w:rPr>
          <w:b/>
          <w:sz w:val="16"/>
          <w:szCs w:val="16"/>
          <w:u w:val="single"/>
        </w:rPr>
      </w:pPr>
    </w:p>
    <w:p w14:paraId="39C4ABE5" w14:textId="77777777" w:rsidR="00CA55F4" w:rsidRDefault="00CA55F4" w:rsidP="001A39D9">
      <w:pPr>
        <w:rPr>
          <w:b/>
          <w:sz w:val="16"/>
          <w:szCs w:val="16"/>
          <w:u w:val="single"/>
        </w:rPr>
      </w:pPr>
    </w:p>
    <w:p w14:paraId="1E5005AD" w14:textId="77777777" w:rsidR="00CA55F4" w:rsidRDefault="00CA55F4" w:rsidP="001A39D9">
      <w:pPr>
        <w:rPr>
          <w:b/>
          <w:sz w:val="16"/>
          <w:szCs w:val="16"/>
          <w:u w:val="single"/>
        </w:rPr>
      </w:pPr>
    </w:p>
    <w:p w14:paraId="50C21F2D" w14:textId="77777777" w:rsidR="00CA55F4" w:rsidRPr="00100F29" w:rsidRDefault="00CA55F4" w:rsidP="001A39D9">
      <w:pPr>
        <w:rPr>
          <w:b/>
          <w:sz w:val="16"/>
          <w:szCs w:val="16"/>
          <w:u w:val="single"/>
        </w:rPr>
      </w:pPr>
    </w:p>
    <w:p w14:paraId="35D2527A" w14:textId="77777777" w:rsidR="00100F29" w:rsidRPr="00100F29" w:rsidRDefault="00100F29" w:rsidP="00100F29">
      <w:pPr>
        <w:tabs>
          <w:tab w:val="left" w:pos="426"/>
        </w:tabs>
        <w:jc w:val="both"/>
        <w:rPr>
          <w:sz w:val="16"/>
          <w:szCs w:val="16"/>
          <w:u w:val="single"/>
        </w:rPr>
      </w:pPr>
      <w:r w:rsidRPr="00100F29">
        <w:rPr>
          <w:sz w:val="16"/>
          <w:szCs w:val="16"/>
          <w:u w:val="single"/>
        </w:rPr>
        <w:t>Jednocześnie oświadczamy, że:</w:t>
      </w:r>
    </w:p>
    <w:p w14:paraId="60B2E2F1" w14:textId="77777777" w:rsidR="00100F29" w:rsidRPr="00100F29" w:rsidRDefault="00100F29" w:rsidP="00100F29">
      <w:pPr>
        <w:tabs>
          <w:tab w:val="left" w:pos="142"/>
          <w:tab w:val="left" w:pos="426"/>
        </w:tabs>
        <w:jc w:val="both"/>
        <w:rPr>
          <w:sz w:val="16"/>
          <w:szCs w:val="16"/>
        </w:rPr>
      </w:pPr>
      <w:r w:rsidRPr="00100F29">
        <w:rPr>
          <w:sz w:val="16"/>
          <w:szCs w:val="16"/>
        </w:rPr>
        <w:t>1.</w:t>
      </w:r>
      <w:r w:rsidRPr="00100F29">
        <w:rPr>
          <w:sz w:val="16"/>
          <w:szCs w:val="16"/>
        </w:rPr>
        <w:tab/>
        <w:t>Oświadczamy, że jesteśmy związani niniejszą ofertą przez okres wskazany w SWZ.</w:t>
      </w:r>
    </w:p>
    <w:p w14:paraId="49B92279" w14:textId="77777777" w:rsidR="00100F29" w:rsidRDefault="00100F29" w:rsidP="00100F29">
      <w:pPr>
        <w:tabs>
          <w:tab w:val="left" w:pos="142"/>
        </w:tabs>
        <w:jc w:val="both"/>
        <w:rPr>
          <w:sz w:val="16"/>
          <w:szCs w:val="16"/>
        </w:rPr>
      </w:pPr>
      <w:r w:rsidRPr="00100F29">
        <w:rPr>
          <w:sz w:val="16"/>
          <w:szCs w:val="16"/>
        </w:rPr>
        <w:t>2.</w:t>
      </w:r>
      <w:r w:rsidRPr="00100F29">
        <w:rPr>
          <w:sz w:val="16"/>
          <w:szCs w:val="16"/>
        </w:rPr>
        <w:tab/>
        <w:t>Oświadczamy, że zapoznaliśmy się z postanowieniami umowy, określonymi w 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528B291" w14:textId="77777777" w:rsidR="00100F29" w:rsidRPr="00100F29" w:rsidRDefault="00100F29" w:rsidP="00100F29">
      <w:pPr>
        <w:tabs>
          <w:tab w:val="left" w:pos="142"/>
        </w:tabs>
        <w:jc w:val="both"/>
        <w:rPr>
          <w:b/>
          <w:bCs/>
          <w:sz w:val="16"/>
          <w:szCs w:val="16"/>
        </w:rPr>
      </w:pPr>
      <w:r w:rsidRPr="00100F29">
        <w:rPr>
          <w:sz w:val="16"/>
          <w:szCs w:val="16"/>
        </w:rPr>
        <w:t>3.</w:t>
      </w:r>
      <w:r w:rsidRPr="00100F29">
        <w:rPr>
          <w:sz w:val="16"/>
          <w:szCs w:val="16"/>
        </w:rPr>
        <w:tab/>
      </w:r>
      <w:r w:rsidRPr="00100F29">
        <w:rPr>
          <w:b/>
          <w:bCs/>
          <w:sz w:val="16"/>
          <w:szCs w:val="16"/>
        </w:rPr>
        <w:t>Oświadczam, że zaoferowany przez nas przedmiot zamówienia jest fabrycznie nowy (nieużywany).</w:t>
      </w:r>
    </w:p>
    <w:p w14:paraId="5E6C5D83" w14:textId="49748AF1" w:rsidR="00100F29" w:rsidRPr="00100F29" w:rsidRDefault="00100F29" w:rsidP="00100F29">
      <w:pPr>
        <w:tabs>
          <w:tab w:val="left" w:pos="426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4. </w:t>
      </w:r>
      <w:r w:rsidRPr="00100F29">
        <w:rPr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4C5775" w14:textId="77777777" w:rsidR="00100F29" w:rsidRPr="00100F29" w:rsidRDefault="00100F29" w:rsidP="00100F29">
      <w:pPr>
        <w:tabs>
          <w:tab w:val="left" w:pos="426"/>
        </w:tabs>
        <w:jc w:val="both"/>
        <w:rPr>
          <w:sz w:val="16"/>
          <w:szCs w:val="16"/>
        </w:rPr>
      </w:pPr>
      <w:r w:rsidRPr="00100F29">
        <w:rPr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C420C9" w14:textId="77777777" w:rsidR="00100F29" w:rsidRPr="00100F29" w:rsidRDefault="00100F29" w:rsidP="00100F29">
      <w:pPr>
        <w:tabs>
          <w:tab w:val="left" w:pos="426"/>
        </w:tabs>
        <w:jc w:val="both"/>
        <w:rPr>
          <w:sz w:val="16"/>
          <w:szCs w:val="16"/>
        </w:rPr>
      </w:pPr>
      <w:r w:rsidRPr="00100F29">
        <w:rPr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2A8D78" w14:textId="6DDAB886" w:rsidR="00100F29" w:rsidRPr="00100F29" w:rsidRDefault="00100F29" w:rsidP="00100F29">
      <w:pPr>
        <w:tabs>
          <w:tab w:val="left" w:pos="142"/>
        </w:tabs>
        <w:jc w:val="both"/>
        <w:rPr>
          <w:sz w:val="16"/>
          <w:szCs w:val="16"/>
        </w:rPr>
      </w:pPr>
      <w:r>
        <w:rPr>
          <w:sz w:val="16"/>
          <w:szCs w:val="16"/>
        </w:rPr>
        <w:t>5</w:t>
      </w:r>
      <w:r w:rsidRPr="00100F29">
        <w:rPr>
          <w:sz w:val="16"/>
          <w:szCs w:val="16"/>
        </w:rPr>
        <w:t>.</w:t>
      </w:r>
      <w:r w:rsidRPr="00100F29">
        <w:rPr>
          <w:sz w:val="16"/>
          <w:szCs w:val="16"/>
        </w:rPr>
        <w:tab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00F29" w:rsidRPr="00100F29" w14:paraId="1475EF4E" w14:textId="77777777" w:rsidTr="00E6384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21541" w14:textId="77777777" w:rsidR="00100F29" w:rsidRPr="00100F29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00F29">
              <w:rPr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61E61" w14:textId="77777777" w:rsidR="00100F29" w:rsidRPr="00100F29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00F29">
              <w:rPr>
                <w:sz w:val="16"/>
                <w:szCs w:val="16"/>
              </w:rPr>
              <w:t xml:space="preserve">Opis części zamówienia, którą wykonawca </w:t>
            </w:r>
          </w:p>
          <w:p w14:paraId="127838D2" w14:textId="77777777" w:rsidR="00100F29" w:rsidRPr="00100F29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00F29">
              <w:rPr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89201" w14:textId="77777777" w:rsidR="00100F29" w:rsidRPr="00100F29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00F29">
              <w:rPr>
                <w:sz w:val="16"/>
                <w:szCs w:val="16"/>
              </w:rPr>
              <w:t>Nazwa podwykonawcy</w:t>
            </w:r>
            <w:r w:rsidRPr="00100F29">
              <w:rPr>
                <w:sz w:val="16"/>
                <w:szCs w:val="16"/>
              </w:rPr>
              <w:br/>
              <w:t>(o ile jest znana)</w:t>
            </w:r>
          </w:p>
        </w:tc>
      </w:tr>
      <w:tr w:rsidR="00100F29" w:rsidRPr="00100F29" w14:paraId="47BF89AE" w14:textId="77777777" w:rsidTr="00E6384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A4CFE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120"/>
              <w:jc w:val="both"/>
              <w:rPr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874F5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B95D3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</w:tr>
      <w:tr w:rsidR="00100F29" w:rsidRPr="00100F29" w14:paraId="12B0CDB6" w14:textId="77777777" w:rsidTr="00E6384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1C3BC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120"/>
              <w:jc w:val="both"/>
              <w:rPr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ECFE0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99048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</w:tr>
    </w:tbl>
    <w:p w14:paraId="23D07165" w14:textId="77777777" w:rsidR="00100F29" w:rsidRPr="00100F29" w:rsidRDefault="00100F29" w:rsidP="00100F29">
      <w:pPr>
        <w:tabs>
          <w:tab w:val="left" w:pos="426"/>
        </w:tabs>
        <w:spacing w:after="120"/>
        <w:jc w:val="both"/>
        <w:rPr>
          <w:sz w:val="16"/>
          <w:szCs w:val="16"/>
        </w:rPr>
      </w:pPr>
      <w:r w:rsidRPr="00100F29">
        <w:rPr>
          <w:sz w:val="16"/>
          <w:szCs w:val="16"/>
        </w:rPr>
        <w:tab/>
      </w:r>
    </w:p>
    <w:p w14:paraId="0E9B04F7" w14:textId="77777777" w:rsidR="00100F29" w:rsidRPr="00100F29" w:rsidRDefault="00100F29" w:rsidP="00100F2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100F29">
        <w:rPr>
          <w:rFonts w:ascii="Times New Roman" w:hAnsi="Times New Roman"/>
          <w:sz w:val="16"/>
          <w:szCs w:val="16"/>
        </w:rPr>
        <w:t>Upoważnionymi do reprezentowania naszej firmy są następujące osoby:</w:t>
      </w:r>
    </w:p>
    <w:p w14:paraId="6C1A1FF7" w14:textId="77777777" w:rsidR="00100F29" w:rsidRPr="00100F29" w:rsidRDefault="00100F29" w:rsidP="00100F29">
      <w:pPr>
        <w:pStyle w:val="Nagwek1"/>
        <w:spacing w:before="0" w:after="0"/>
        <w:rPr>
          <w:rFonts w:ascii="Times New Roman" w:hAnsi="Times New Roman" w:cs="Times New Roman"/>
          <w:sz w:val="16"/>
          <w:szCs w:val="16"/>
        </w:rPr>
      </w:pPr>
      <w:r w:rsidRPr="00100F29">
        <w:rPr>
          <w:rFonts w:ascii="Times New Roman" w:hAnsi="Times New Roman" w:cs="Times New Roman"/>
          <w:sz w:val="16"/>
          <w:szCs w:val="16"/>
        </w:rPr>
        <w:tab/>
        <w:t>Imię i Nazwisko</w:t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</w:p>
    <w:p w14:paraId="41493553" w14:textId="77777777" w:rsidR="00100F29" w:rsidRPr="00100F29" w:rsidRDefault="00100F29" w:rsidP="00100F29">
      <w:pPr>
        <w:tabs>
          <w:tab w:val="left" w:pos="426"/>
        </w:tabs>
        <w:ind w:left="425"/>
        <w:jc w:val="both"/>
        <w:rPr>
          <w:sz w:val="16"/>
          <w:szCs w:val="16"/>
        </w:rPr>
      </w:pPr>
      <w:r w:rsidRPr="00100F29">
        <w:rPr>
          <w:sz w:val="16"/>
          <w:szCs w:val="16"/>
        </w:rPr>
        <w:t xml:space="preserve">.............................................................................................................. </w:t>
      </w:r>
      <w:r w:rsidRPr="00100F29">
        <w:rPr>
          <w:sz w:val="16"/>
          <w:szCs w:val="16"/>
        </w:rPr>
        <w:tab/>
      </w:r>
      <w:r w:rsidRPr="00100F29">
        <w:rPr>
          <w:sz w:val="16"/>
          <w:szCs w:val="16"/>
        </w:rPr>
        <w:tab/>
      </w:r>
    </w:p>
    <w:p w14:paraId="308F8EE4" w14:textId="77777777" w:rsidR="00100F29" w:rsidRPr="00100F29" w:rsidRDefault="00100F29" w:rsidP="00100F29">
      <w:pPr>
        <w:tabs>
          <w:tab w:val="left" w:pos="426"/>
        </w:tabs>
        <w:ind w:left="425"/>
        <w:jc w:val="both"/>
        <w:rPr>
          <w:sz w:val="16"/>
          <w:szCs w:val="16"/>
        </w:rPr>
      </w:pPr>
      <w:r w:rsidRPr="00100F29">
        <w:rPr>
          <w:sz w:val="16"/>
          <w:szCs w:val="16"/>
        </w:rPr>
        <w:tab/>
      </w:r>
      <w:r w:rsidRPr="00100F29">
        <w:rPr>
          <w:sz w:val="16"/>
          <w:szCs w:val="16"/>
        </w:rPr>
        <w:tab/>
        <w:t xml:space="preserve"> </w:t>
      </w:r>
    </w:p>
    <w:p w14:paraId="0E697D39" w14:textId="77777777" w:rsidR="00100F29" w:rsidRPr="00100F29" w:rsidRDefault="00100F29" w:rsidP="00100F2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100F29">
        <w:rPr>
          <w:rFonts w:ascii="Times New Roman" w:hAnsi="Times New Roman"/>
          <w:sz w:val="16"/>
          <w:szCs w:val="16"/>
        </w:rPr>
        <w:t>Upoważnienie dla powyżej wskazanych osób wynika z następującego (</w:t>
      </w:r>
      <w:proofErr w:type="spellStart"/>
      <w:r w:rsidRPr="00100F29">
        <w:rPr>
          <w:rFonts w:ascii="Times New Roman" w:hAnsi="Times New Roman"/>
          <w:sz w:val="16"/>
          <w:szCs w:val="16"/>
        </w:rPr>
        <w:t>ych</w:t>
      </w:r>
      <w:proofErr w:type="spellEnd"/>
      <w:r w:rsidRPr="00100F29">
        <w:rPr>
          <w:rFonts w:ascii="Times New Roman" w:hAnsi="Times New Roman"/>
          <w:sz w:val="16"/>
          <w:szCs w:val="16"/>
        </w:rPr>
        <w:t>) dokumentu(ów)</w:t>
      </w:r>
    </w:p>
    <w:p w14:paraId="7FF5B69D" w14:textId="77777777" w:rsidR="00100F29" w:rsidRPr="00100F29" w:rsidRDefault="00100F29" w:rsidP="00100F29">
      <w:pPr>
        <w:jc w:val="both"/>
        <w:rPr>
          <w:sz w:val="16"/>
          <w:szCs w:val="16"/>
        </w:rPr>
      </w:pPr>
      <w:r w:rsidRPr="00100F29">
        <w:rPr>
          <w:sz w:val="16"/>
          <w:szCs w:val="16"/>
        </w:rPr>
        <w:t xml:space="preserve">        …………………………...........................……które dołączamy do oferty.</w:t>
      </w:r>
    </w:p>
    <w:p w14:paraId="106BAD1C" w14:textId="77777777" w:rsidR="00100F29" w:rsidRPr="00100F29" w:rsidRDefault="00100F29" w:rsidP="00100F29">
      <w:pPr>
        <w:numPr>
          <w:ilvl w:val="0"/>
          <w:numId w:val="5"/>
        </w:numPr>
        <w:jc w:val="both"/>
        <w:rPr>
          <w:sz w:val="16"/>
          <w:szCs w:val="16"/>
        </w:rPr>
      </w:pPr>
      <w:r w:rsidRPr="00100F29">
        <w:rPr>
          <w:sz w:val="16"/>
          <w:szCs w:val="16"/>
        </w:rPr>
        <w:t xml:space="preserve"> załącznikami do niniejszej oferty są:</w:t>
      </w:r>
    </w:p>
    <w:p w14:paraId="0DDCB942" w14:textId="3CE19CC0" w:rsidR="00100F29" w:rsidRPr="00100F29" w:rsidRDefault="00100F29" w:rsidP="00100F29">
      <w:pPr>
        <w:numPr>
          <w:ilvl w:val="1"/>
          <w:numId w:val="2"/>
        </w:numPr>
        <w:jc w:val="both"/>
        <w:rPr>
          <w:sz w:val="16"/>
          <w:szCs w:val="16"/>
        </w:rPr>
      </w:pPr>
      <w:r w:rsidRPr="00100F29">
        <w:rPr>
          <w:sz w:val="16"/>
          <w:szCs w:val="16"/>
        </w:rPr>
        <w:t>…………………………………………………………………………………</w:t>
      </w:r>
    </w:p>
    <w:p w14:paraId="67BBC149" w14:textId="36473E7A" w:rsidR="00100F29" w:rsidRPr="00100F29" w:rsidRDefault="00100F29" w:rsidP="00100F29">
      <w:pPr>
        <w:numPr>
          <w:ilvl w:val="1"/>
          <w:numId w:val="2"/>
        </w:numPr>
        <w:jc w:val="both"/>
        <w:rPr>
          <w:sz w:val="16"/>
          <w:szCs w:val="16"/>
        </w:rPr>
      </w:pPr>
      <w:r w:rsidRPr="00100F29">
        <w:rPr>
          <w:sz w:val="16"/>
          <w:szCs w:val="16"/>
        </w:rPr>
        <w:t>……………………………………………..…………………………………</w:t>
      </w:r>
    </w:p>
    <w:p w14:paraId="0DCA163F" w14:textId="51C9918D" w:rsidR="00100F29" w:rsidRPr="00100F29" w:rsidRDefault="00100F29" w:rsidP="00100F29">
      <w:pPr>
        <w:numPr>
          <w:ilvl w:val="1"/>
          <w:numId w:val="2"/>
        </w:numPr>
        <w:jc w:val="both"/>
        <w:rPr>
          <w:sz w:val="16"/>
          <w:szCs w:val="16"/>
        </w:rPr>
      </w:pPr>
      <w:r w:rsidRPr="00100F29">
        <w:rPr>
          <w:sz w:val="16"/>
          <w:szCs w:val="16"/>
        </w:rPr>
        <w:t>…………………………………………………………………………………</w:t>
      </w:r>
    </w:p>
    <w:p w14:paraId="1CC42BA8" w14:textId="111D3479" w:rsidR="00100F29" w:rsidRPr="00100F29" w:rsidRDefault="00100F29" w:rsidP="00100F29">
      <w:pPr>
        <w:jc w:val="both"/>
        <w:rPr>
          <w:sz w:val="16"/>
          <w:szCs w:val="16"/>
        </w:rPr>
      </w:pPr>
    </w:p>
    <w:p w14:paraId="17B07B57" w14:textId="77777777" w:rsidR="00100F29" w:rsidRPr="00100F29" w:rsidRDefault="00100F29" w:rsidP="00392E6F">
      <w:pPr>
        <w:spacing w:line="360" w:lineRule="auto"/>
        <w:jc w:val="both"/>
        <w:rPr>
          <w:sz w:val="16"/>
          <w:szCs w:val="16"/>
        </w:rPr>
      </w:pPr>
    </w:p>
    <w:p w14:paraId="08817570" w14:textId="77777777" w:rsidR="00F20378" w:rsidRDefault="00F20378" w:rsidP="00F20378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69831104" w14:textId="77777777" w:rsidR="00F20378" w:rsidRDefault="00F20378" w:rsidP="00F20378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  <w:lang w:eastAsia="zh-CN"/>
        </w:rPr>
      </w:pPr>
      <w:r>
        <w:rPr>
          <w:rFonts w:ascii="Verdana" w:hAnsi="Verdana"/>
          <w:b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sz w:val="18"/>
          <w:szCs w:val="18"/>
          <w:lang w:eastAsia="zh-CN"/>
        </w:rPr>
        <w:t>.</w:t>
      </w:r>
    </w:p>
    <w:p w14:paraId="7D3ABBC3" w14:textId="52C91D9A" w:rsidR="00100F29" w:rsidRPr="0052074A" w:rsidRDefault="00100F29" w:rsidP="00F20378">
      <w:pPr>
        <w:tabs>
          <w:tab w:val="left" w:pos="540"/>
          <w:tab w:val="left" w:pos="780"/>
        </w:tabs>
        <w:suppressAutoHyphens/>
        <w:spacing w:after="200" w:line="276" w:lineRule="auto"/>
        <w:rPr>
          <w:sz w:val="16"/>
          <w:szCs w:val="16"/>
        </w:rPr>
      </w:pPr>
    </w:p>
    <w:sectPr w:rsidR="00100F29" w:rsidRPr="005207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59F89" w14:textId="77777777" w:rsidR="000478FE" w:rsidRDefault="000478FE">
      <w:r>
        <w:separator/>
      </w:r>
    </w:p>
  </w:endnote>
  <w:endnote w:type="continuationSeparator" w:id="0">
    <w:p w14:paraId="2F4F7A6E" w14:textId="77777777" w:rsidR="000478FE" w:rsidRDefault="0004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37515" w14:textId="77777777" w:rsidR="005F094F" w:rsidRDefault="005F0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9273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79D08" w14:textId="77777777" w:rsidR="005F094F" w:rsidRDefault="005F0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F2337" w14:textId="77777777" w:rsidR="000478FE" w:rsidRDefault="000478FE">
      <w:r>
        <w:separator/>
      </w:r>
    </w:p>
  </w:footnote>
  <w:footnote w:type="continuationSeparator" w:id="0">
    <w:p w14:paraId="4CA5772B" w14:textId="77777777" w:rsidR="000478FE" w:rsidRDefault="00047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C81FC" w14:textId="77777777" w:rsidR="005F094F" w:rsidRDefault="005F0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460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B6FD3" w14:textId="77777777" w:rsidR="005F094F" w:rsidRDefault="005F0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7B66F9"/>
    <w:multiLevelType w:val="hybridMultilevel"/>
    <w:tmpl w:val="076AEE1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7304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8240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3940971">
    <w:abstractNumId w:val="0"/>
  </w:num>
  <w:num w:numId="4" w16cid:durableId="1972124873">
    <w:abstractNumId w:val="3"/>
  </w:num>
  <w:num w:numId="5" w16cid:durableId="15264839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E83"/>
    <w:rsid w:val="00000815"/>
    <w:rsid w:val="00012286"/>
    <w:rsid w:val="00041275"/>
    <w:rsid w:val="00043407"/>
    <w:rsid w:val="000478FE"/>
    <w:rsid w:val="000704FC"/>
    <w:rsid w:val="00070FB2"/>
    <w:rsid w:val="00071CCC"/>
    <w:rsid w:val="000B731D"/>
    <w:rsid w:val="000D6134"/>
    <w:rsid w:val="000E09C7"/>
    <w:rsid w:val="000F0F53"/>
    <w:rsid w:val="000F6589"/>
    <w:rsid w:val="00100F29"/>
    <w:rsid w:val="00106636"/>
    <w:rsid w:val="00116EC6"/>
    <w:rsid w:val="001508D7"/>
    <w:rsid w:val="00152576"/>
    <w:rsid w:val="00156665"/>
    <w:rsid w:val="001801DD"/>
    <w:rsid w:val="001A39D9"/>
    <w:rsid w:val="001A66A2"/>
    <w:rsid w:val="001D4612"/>
    <w:rsid w:val="00207E98"/>
    <w:rsid w:val="0021761F"/>
    <w:rsid w:val="00217C20"/>
    <w:rsid w:val="00221886"/>
    <w:rsid w:val="0022254A"/>
    <w:rsid w:val="00231421"/>
    <w:rsid w:val="002449D6"/>
    <w:rsid w:val="002723B0"/>
    <w:rsid w:val="00315A4A"/>
    <w:rsid w:val="00332306"/>
    <w:rsid w:val="00356BE3"/>
    <w:rsid w:val="00392E6F"/>
    <w:rsid w:val="003A0C2B"/>
    <w:rsid w:val="003A32B9"/>
    <w:rsid w:val="003B15BA"/>
    <w:rsid w:val="003B539F"/>
    <w:rsid w:val="003C085E"/>
    <w:rsid w:val="003D74F8"/>
    <w:rsid w:val="003F529F"/>
    <w:rsid w:val="004147EB"/>
    <w:rsid w:val="00414CE8"/>
    <w:rsid w:val="004400AE"/>
    <w:rsid w:val="004508BC"/>
    <w:rsid w:val="00471A7E"/>
    <w:rsid w:val="00480219"/>
    <w:rsid w:val="00497990"/>
    <w:rsid w:val="004A2C64"/>
    <w:rsid w:val="004B7300"/>
    <w:rsid w:val="004C6753"/>
    <w:rsid w:val="004C7EFA"/>
    <w:rsid w:val="004D3B15"/>
    <w:rsid w:val="004E1F89"/>
    <w:rsid w:val="005166E4"/>
    <w:rsid w:val="005168F3"/>
    <w:rsid w:val="0052074A"/>
    <w:rsid w:val="0058734B"/>
    <w:rsid w:val="00595C87"/>
    <w:rsid w:val="005B32C0"/>
    <w:rsid w:val="005D2C65"/>
    <w:rsid w:val="005E5B6E"/>
    <w:rsid w:val="005E6D94"/>
    <w:rsid w:val="005F094F"/>
    <w:rsid w:val="0063384F"/>
    <w:rsid w:val="00643C6F"/>
    <w:rsid w:val="00646202"/>
    <w:rsid w:val="0065290F"/>
    <w:rsid w:val="0065410B"/>
    <w:rsid w:val="00680773"/>
    <w:rsid w:val="006815F6"/>
    <w:rsid w:val="006B4FF6"/>
    <w:rsid w:val="00715A5D"/>
    <w:rsid w:val="00750BE5"/>
    <w:rsid w:val="007748F0"/>
    <w:rsid w:val="00797001"/>
    <w:rsid w:val="007A4321"/>
    <w:rsid w:val="007F3DB3"/>
    <w:rsid w:val="008244E2"/>
    <w:rsid w:val="00833933"/>
    <w:rsid w:val="008352D8"/>
    <w:rsid w:val="00853083"/>
    <w:rsid w:val="008B2F0C"/>
    <w:rsid w:val="008B3E95"/>
    <w:rsid w:val="008B4928"/>
    <w:rsid w:val="008B4991"/>
    <w:rsid w:val="008B4E85"/>
    <w:rsid w:val="008B55B4"/>
    <w:rsid w:val="008C36A7"/>
    <w:rsid w:val="008D2AB8"/>
    <w:rsid w:val="008D3A15"/>
    <w:rsid w:val="008F1C66"/>
    <w:rsid w:val="009009BD"/>
    <w:rsid w:val="00937E95"/>
    <w:rsid w:val="00970FE4"/>
    <w:rsid w:val="00984C48"/>
    <w:rsid w:val="00993A13"/>
    <w:rsid w:val="0099788A"/>
    <w:rsid w:val="009B2065"/>
    <w:rsid w:val="009E5420"/>
    <w:rsid w:val="00A0022B"/>
    <w:rsid w:val="00A346FE"/>
    <w:rsid w:val="00A47B4D"/>
    <w:rsid w:val="00A54E83"/>
    <w:rsid w:val="00A83018"/>
    <w:rsid w:val="00AB1281"/>
    <w:rsid w:val="00AD6938"/>
    <w:rsid w:val="00AE3E75"/>
    <w:rsid w:val="00B06F7A"/>
    <w:rsid w:val="00B774DC"/>
    <w:rsid w:val="00B81874"/>
    <w:rsid w:val="00BB7D69"/>
    <w:rsid w:val="00BC26BE"/>
    <w:rsid w:val="00BC2740"/>
    <w:rsid w:val="00BC59AF"/>
    <w:rsid w:val="00C604BA"/>
    <w:rsid w:val="00C62512"/>
    <w:rsid w:val="00C969A6"/>
    <w:rsid w:val="00CA55F4"/>
    <w:rsid w:val="00CA7D36"/>
    <w:rsid w:val="00CF3B3A"/>
    <w:rsid w:val="00D23F04"/>
    <w:rsid w:val="00D24208"/>
    <w:rsid w:val="00D60C38"/>
    <w:rsid w:val="00D66893"/>
    <w:rsid w:val="00D90ACB"/>
    <w:rsid w:val="00DC1500"/>
    <w:rsid w:val="00DC20F3"/>
    <w:rsid w:val="00DE6D0C"/>
    <w:rsid w:val="00E27FED"/>
    <w:rsid w:val="00E34D48"/>
    <w:rsid w:val="00E42265"/>
    <w:rsid w:val="00E44371"/>
    <w:rsid w:val="00E445A8"/>
    <w:rsid w:val="00E52D44"/>
    <w:rsid w:val="00E949B0"/>
    <w:rsid w:val="00EA1868"/>
    <w:rsid w:val="00EC0BEA"/>
    <w:rsid w:val="00ED2D4A"/>
    <w:rsid w:val="00EF0F09"/>
    <w:rsid w:val="00EF19BE"/>
    <w:rsid w:val="00F00591"/>
    <w:rsid w:val="00F02F04"/>
    <w:rsid w:val="00F12504"/>
    <w:rsid w:val="00F16D0A"/>
    <w:rsid w:val="00F20378"/>
    <w:rsid w:val="00F22DC9"/>
    <w:rsid w:val="00F51688"/>
    <w:rsid w:val="00F53146"/>
    <w:rsid w:val="00F91018"/>
    <w:rsid w:val="00FA0F30"/>
    <w:rsid w:val="00FA3B31"/>
    <w:rsid w:val="00FA51A4"/>
    <w:rsid w:val="00FC0B4F"/>
    <w:rsid w:val="00FE3C92"/>
    <w:rsid w:val="00FE4756"/>
    <w:rsid w:val="00FE545C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8D548"/>
  <w15:chartTrackingRefBased/>
  <w15:docId w15:val="{DBCFAECD-611F-4941-967F-6D45F45A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3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A39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DA72B-B137-4F30-8E26-293F041AC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3</Pages>
  <Words>948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5</cp:revision>
  <cp:lastPrinted>2026-05-20T11:16:00Z</cp:lastPrinted>
  <dcterms:created xsi:type="dcterms:W3CDTF">2026-10-21T07:57:00Z</dcterms:created>
  <dcterms:modified xsi:type="dcterms:W3CDTF">2026-10-26T09:58:00Z</dcterms:modified>
</cp:coreProperties>
</file>