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1FECDE2E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251EBF">
        <w:rPr>
          <w:rFonts w:ascii="Times New Roman" w:eastAsia="Times New Roman" w:hAnsi="Times New Roman"/>
          <w:bCs/>
          <w:lang w:eastAsia="pl-PL"/>
        </w:rPr>
        <w:t>7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A79243E" w14:textId="44EBD48E" w:rsidR="00EB5703" w:rsidRPr="00EB5703" w:rsidRDefault="00A57EDF" w:rsidP="00EB5703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Dostawa sprz</w:t>
            </w:r>
            <w:r w:rsidR="00251EBF">
              <w:rPr>
                <w:rFonts w:ascii="Times New Roman" w:eastAsia="Times New Roman" w:hAnsi="Times New Roman"/>
                <w:b/>
                <w:bCs/>
                <w:lang w:eastAsia="pl-PL"/>
              </w:rPr>
              <w:t>ęt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u</w:t>
            </w:r>
            <w:r w:rsidR="00251EBF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jednorazow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ego</w:t>
            </w:r>
            <w:r w:rsidR="00251EBF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dla wszystkich jednostek Szpitala</w:t>
            </w:r>
            <w:r w:rsidR="00EB5703" w:rsidRPr="00EB5703">
              <w:rPr>
                <w:rFonts w:ascii="Times New Roman" w:eastAsia="Times New Roman" w:hAnsi="Times New Roman"/>
                <w:b/>
                <w:bCs/>
                <w:lang w:eastAsia="pl-PL"/>
              </w:rPr>
              <w:t>.</w:t>
            </w:r>
          </w:p>
          <w:p w14:paraId="2628427D" w14:textId="5CBC2F8D" w:rsidR="00D62E6E" w:rsidRPr="00926B32" w:rsidRDefault="00D62E6E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79104000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A57EDF">
              <w:rPr>
                <w:rFonts w:ascii="Times New Roman" w:eastAsia="Times New Roman" w:hAnsi="Times New Roman"/>
                <w:bCs/>
                <w:lang w:eastAsia="pl-PL"/>
              </w:rPr>
              <w:t>81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</w:t>
            </w:r>
            <w:r w:rsidR="00EB5703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052A60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052A60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2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lastRenderedPageBreak/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footerReference w:type="even" r:id="rId10"/>
      <w:footerReference w:type="default" r:id="rId11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16194" w14:textId="77777777" w:rsidR="00052A60" w:rsidRDefault="00052A60">
      <w:r>
        <w:separator/>
      </w:r>
    </w:p>
  </w:endnote>
  <w:endnote w:type="continuationSeparator" w:id="0">
    <w:p w14:paraId="0DF0C95A" w14:textId="77777777" w:rsidR="00052A60" w:rsidRDefault="00052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32327" w14:textId="77777777" w:rsidR="00052A60" w:rsidRDefault="00052A60">
      <w:r>
        <w:separator/>
      </w:r>
    </w:p>
  </w:footnote>
  <w:footnote w:type="continuationSeparator" w:id="0">
    <w:p w14:paraId="1942D37E" w14:textId="77777777" w:rsidR="00052A60" w:rsidRDefault="00052A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4"/>
  </w:num>
  <w:num w:numId="2" w16cid:durableId="1411778264">
    <w:abstractNumId w:val="0"/>
  </w:num>
  <w:num w:numId="3" w16cid:durableId="924146332">
    <w:abstractNumId w:val="12"/>
  </w:num>
  <w:num w:numId="4" w16cid:durableId="1317881161">
    <w:abstractNumId w:val="9"/>
  </w:num>
  <w:num w:numId="5" w16cid:durableId="996150458">
    <w:abstractNumId w:val="8"/>
  </w:num>
  <w:num w:numId="6" w16cid:durableId="1764034551">
    <w:abstractNumId w:val="1"/>
  </w:num>
  <w:num w:numId="7" w16cid:durableId="1004934730">
    <w:abstractNumId w:val="7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1"/>
  </w:num>
  <w:num w:numId="12" w16cid:durableId="1065033554">
    <w:abstractNumId w:val="4"/>
  </w:num>
  <w:num w:numId="13" w16cid:durableId="1005016534">
    <w:abstractNumId w:val="10"/>
  </w:num>
  <w:num w:numId="14" w16cid:durableId="9310872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2A60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51EBF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B60E3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3AC1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9D41E2"/>
    <w:rsid w:val="00A24942"/>
    <w:rsid w:val="00A311C9"/>
    <w:rsid w:val="00A46EFE"/>
    <w:rsid w:val="00A57EDF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03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B570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261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8</cp:revision>
  <cp:lastPrinted>2010-01-07T09:39:00Z</cp:lastPrinted>
  <dcterms:created xsi:type="dcterms:W3CDTF">2025-03-10T08:55:00Z</dcterms:created>
  <dcterms:modified xsi:type="dcterms:W3CDTF">2026-10-27T09:17:00Z</dcterms:modified>
</cp:coreProperties>
</file>