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0B7D" w14:textId="16A8E4A7" w:rsidR="00B721AC" w:rsidRPr="00D37E6F" w:rsidRDefault="00B721AC" w:rsidP="00072DD7">
      <w:r w:rsidRPr="00D37E6F">
        <w:rPr>
          <w:b/>
          <w:bCs/>
        </w:rPr>
        <w:t xml:space="preserve">Znak sprawy: </w:t>
      </w:r>
      <w:r w:rsidR="00C8713F" w:rsidRPr="00D37E6F">
        <w:rPr>
          <w:b/>
          <w:bCs/>
        </w:rPr>
        <w:t>KC-DE-zp.25.</w:t>
      </w:r>
      <w:r w:rsidR="00D37E6F" w:rsidRPr="00D37E6F">
        <w:rPr>
          <w:b/>
          <w:bCs/>
        </w:rPr>
        <w:t>503.</w:t>
      </w:r>
      <w:r w:rsidR="00C8713F" w:rsidRPr="00D37E6F">
        <w:rPr>
          <w:b/>
          <w:bCs/>
        </w:rPr>
        <w:t>2026</w:t>
      </w:r>
      <w:r w:rsidRPr="00D37E6F">
        <w:rPr>
          <w:b/>
          <w:bCs/>
        </w:rPr>
        <w:tab/>
      </w:r>
      <w:r w:rsidRPr="00D37E6F">
        <w:rPr>
          <w:b/>
          <w:bCs/>
        </w:rPr>
        <w:tab/>
        <w:t xml:space="preserve">   </w:t>
      </w:r>
      <w:r w:rsidRPr="00D37E6F">
        <w:rPr>
          <w:b/>
          <w:bCs/>
        </w:rPr>
        <w:tab/>
        <w:t xml:space="preserve">      </w:t>
      </w:r>
      <w:r w:rsidR="00C8713F" w:rsidRPr="00D37E6F">
        <w:rPr>
          <w:bCs/>
        </w:rPr>
        <w:t>Kraków</w:t>
      </w:r>
      <w:r w:rsidRPr="00D37E6F">
        <w:t xml:space="preserve"> dnia: </w:t>
      </w:r>
      <w:r w:rsidR="00C8713F" w:rsidRPr="00D37E6F">
        <w:t>2026-</w:t>
      </w:r>
      <w:r w:rsidR="00D37E6F" w:rsidRPr="00D37E6F">
        <w:t>10-27</w:t>
      </w:r>
    </w:p>
    <w:p w14:paraId="0FE986D8" w14:textId="77777777" w:rsidR="00B721AC" w:rsidRPr="00D37E6F" w:rsidRDefault="00B721AC" w:rsidP="00072DD7">
      <w:pPr>
        <w:rPr>
          <w:b/>
          <w:bCs/>
          <w:sz w:val="24"/>
          <w:szCs w:val="24"/>
        </w:rPr>
      </w:pPr>
    </w:p>
    <w:p w14:paraId="0CE6BB14" w14:textId="77777777" w:rsidR="00B721AC" w:rsidRPr="00D37E6F" w:rsidRDefault="00B721AC" w:rsidP="00072DD7">
      <w:pPr>
        <w:pStyle w:val="Nagwek"/>
        <w:tabs>
          <w:tab w:val="clear" w:pos="4536"/>
        </w:tabs>
        <w:rPr>
          <w:sz w:val="24"/>
          <w:szCs w:val="24"/>
        </w:rPr>
      </w:pPr>
      <w:r w:rsidRPr="00D37E6F">
        <w:rPr>
          <w:sz w:val="24"/>
          <w:szCs w:val="24"/>
        </w:rPr>
        <w:tab/>
        <w:t xml:space="preserve"> </w:t>
      </w:r>
    </w:p>
    <w:p w14:paraId="0AA3A0FF" w14:textId="77777777" w:rsidR="00B721AC" w:rsidRPr="00D37E6F" w:rsidRDefault="00B721AC" w:rsidP="00072DD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766320" w14:textId="77777777" w:rsidR="00B721AC" w:rsidRPr="00D37E6F" w:rsidRDefault="00B721AC" w:rsidP="00072DD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4A1C78" w14:textId="0AF74C2A" w:rsidR="00B721AC" w:rsidRPr="00D37E6F" w:rsidRDefault="00D37E6F" w:rsidP="00D37E6F">
      <w:pPr>
        <w:jc w:val="center"/>
        <w:rPr>
          <w:b/>
          <w:bCs/>
          <w:sz w:val="24"/>
          <w:szCs w:val="24"/>
        </w:rPr>
      </w:pPr>
      <w:r w:rsidRPr="00D37E6F">
        <w:rPr>
          <w:b/>
          <w:bCs/>
          <w:sz w:val="24"/>
          <w:szCs w:val="24"/>
        </w:rPr>
        <w:t>INFORMACJA</w:t>
      </w:r>
    </w:p>
    <w:p w14:paraId="56D31698" w14:textId="77777777" w:rsidR="00D37E6F" w:rsidRPr="00D37E6F" w:rsidRDefault="00D37E6F" w:rsidP="00D37E6F">
      <w:pPr>
        <w:jc w:val="center"/>
        <w:rPr>
          <w:b/>
          <w:bCs/>
          <w:sz w:val="24"/>
          <w:szCs w:val="24"/>
        </w:rPr>
      </w:pPr>
    </w:p>
    <w:p w14:paraId="2CD86005" w14:textId="77777777" w:rsidR="00D37E6F" w:rsidRPr="00D37E6F" w:rsidRDefault="00D37E6F" w:rsidP="00D37E6F">
      <w:pPr>
        <w:jc w:val="center"/>
        <w:rPr>
          <w:b/>
          <w:bCs/>
          <w:sz w:val="24"/>
          <w:szCs w:val="24"/>
        </w:rPr>
      </w:pPr>
    </w:p>
    <w:p w14:paraId="07D7FBFC" w14:textId="77777777" w:rsidR="00D37E6F" w:rsidRPr="00D37E6F" w:rsidRDefault="00D37E6F" w:rsidP="00D37E6F">
      <w:pPr>
        <w:jc w:val="center"/>
        <w:rPr>
          <w:b/>
          <w:bCs/>
          <w:sz w:val="24"/>
          <w:szCs w:val="24"/>
        </w:rPr>
      </w:pPr>
    </w:p>
    <w:p w14:paraId="28EFFC71" w14:textId="2CEF3AB6" w:rsidR="00D37E6F" w:rsidRPr="00D37E6F" w:rsidRDefault="00D37E6F" w:rsidP="002F6F32">
      <w:pPr>
        <w:jc w:val="both"/>
        <w:rPr>
          <w:sz w:val="24"/>
          <w:szCs w:val="24"/>
        </w:rPr>
      </w:pPr>
      <w:r w:rsidRPr="00D37E6F">
        <w:rPr>
          <w:sz w:val="24"/>
          <w:szCs w:val="24"/>
        </w:rPr>
        <w:t>Zamawiający informuje, że w dniu 26.10.2026 zostało prz</w:t>
      </w:r>
      <w:r w:rsidR="002F6F32">
        <w:rPr>
          <w:sz w:val="24"/>
          <w:szCs w:val="24"/>
        </w:rPr>
        <w:t>ekazane do publikacji</w:t>
      </w:r>
      <w:r>
        <w:rPr>
          <w:sz w:val="24"/>
          <w:szCs w:val="24"/>
        </w:rPr>
        <w:t xml:space="preserve"> </w:t>
      </w:r>
      <w:r w:rsidRPr="00D37E6F">
        <w:rPr>
          <w:sz w:val="24"/>
          <w:szCs w:val="24"/>
        </w:rPr>
        <w:t xml:space="preserve"> ogłoszeni</w:t>
      </w:r>
      <w:r>
        <w:rPr>
          <w:sz w:val="24"/>
          <w:szCs w:val="24"/>
        </w:rPr>
        <w:t>e</w:t>
      </w:r>
      <w:r w:rsidRPr="00D37E6F">
        <w:rPr>
          <w:sz w:val="24"/>
          <w:szCs w:val="24"/>
        </w:rPr>
        <w:t xml:space="preserve"> o zmianie ogłoszenia. W związku z problemami technicznymi Platformy e-Zamówienia, </w:t>
      </w:r>
      <w:r w:rsidR="002F6F32">
        <w:rPr>
          <w:sz w:val="24"/>
          <w:szCs w:val="24"/>
        </w:rPr>
        <w:t xml:space="preserve">oraz faktem, że publikacja ogłoszenia nastąpiła po zakończeniu godzin pracy Zamawiającego, zamieszczenie dokumentów postępowania na stronie internetowej prowadzonego postępowania, nastąpiło </w:t>
      </w:r>
      <w:r w:rsidRPr="00D37E6F">
        <w:rPr>
          <w:sz w:val="24"/>
          <w:szCs w:val="24"/>
        </w:rPr>
        <w:t>niezwłocznie</w:t>
      </w:r>
      <w:r w:rsidR="002F6F32">
        <w:rPr>
          <w:sz w:val="24"/>
          <w:szCs w:val="24"/>
        </w:rPr>
        <w:t xml:space="preserve"> w dniu 27.10.2026</w:t>
      </w:r>
      <w:r w:rsidRPr="00D37E6F">
        <w:rPr>
          <w:sz w:val="24"/>
          <w:szCs w:val="24"/>
        </w:rPr>
        <w:t>.</w:t>
      </w:r>
    </w:p>
    <w:p w14:paraId="43331B35" w14:textId="77777777" w:rsidR="00B721AC" w:rsidRPr="00D37E6F" w:rsidRDefault="00B721AC" w:rsidP="002F6F32">
      <w:pPr>
        <w:jc w:val="both"/>
        <w:rPr>
          <w:sz w:val="24"/>
          <w:szCs w:val="24"/>
        </w:rPr>
      </w:pPr>
    </w:p>
    <w:p w14:paraId="1AA7A496" w14:textId="77777777" w:rsidR="00B721AC" w:rsidRPr="00D37E6F" w:rsidRDefault="00B721AC" w:rsidP="00072DD7">
      <w:pPr>
        <w:rPr>
          <w:sz w:val="24"/>
          <w:szCs w:val="24"/>
        </w:rPr>
      </w:pPr>
    </w:p>
    <w:p w14:paraId="2C61CA49" w14:textId="77777777" w:rsidR="00B721AC" w:rsidRPr="00D37E6F" w:rsidRDefault="00B721AC" w:rsidP="00072DD7">
      <w:pPr>
        <w:rPr>
          <w:sz w:val="28"/>
          <w:szCs w:val="28"/>
        </w:rPr>
      </w:pPr>
    </w:p>
    <w:p w14:paraId="3E9A2A69" w14:textId="77777777" w:rsidR="00B721AC" w:rsidRPr="00D37E6F" w:rsidRDefault="00B721AC" w:rsidP="00072DD7">
      <w:pPr>
        <w:rPr>
          <w:sz w:val="28"/>
          <w:szCs w:val="28"/>
        </w:rPr>
      </w:pPr>
    </w:p>
    <w:p w14:paraId="3B59DA75" w14:textId="77777777" w:rsidR="00B721AC" w:rsidRPr="005C0DE7" w:rsidRDefault="00B721AC" w:rsidP="00072DD7">
      <w:pPr>
        <w:rPr>
          <w:rFonts w:ascii="Verdana" w:hAnsi="Verdana"/>
        </w:rPr>
      </w:pPr>
    </w:p>
    <w:p w14:paraId="011E8BF5" w14:textId="77777777" w:rsidR="00B721AC" w:rsidRPr="005C0DE7" w:rsidRDefault="00B721AC" w:rsidP="00072DD7">
      <w:pPr>
        <w:rPr>
          <w:rFonts w:ascii="Verdana" w:hAnsi="Verdana"/>
        </w:rPr>
      </w:pPr>
    </w:p>
    <w:p w14:paraId="0BEBD421" w14:textId="77777777" w:rsidR="00B721AC" w:rsidRPr="005C0DE7" w:rsidRDefault="00B721AC" w:rsidP="00072DD7">
      <w:pPr>
        <w:rPr>
          <w:rFonts w:ascii="Verdana" w:hAnsi="Verdana"/>
        </w:rPr>
      </w:pPr>
    </w:p>
    <w:p w14:paraId="7135AA36" w14:textId="77777777" w:rsidR="00B721AC" w:rsidRPr="005C0DE7" w:rsidRDefault="00B721AC" w:rsidP="00072DD7">
      <w:pPr>
        <w:rPr>
          <w:rFonts w:ascii="Verdana" w:hAnsi="Verdana"/>
        </w:rPr>
      </w:pPr>
    </w:p>
    <w:p w14:paraId="32CFD61D" w14:textId="77777777" w:rsidR="00B721AC" w:rsidRPr="005C0DE7" w:rsidRDefault="00B721AC" w:rsidP="00072DD7">
      <w:pPr>
        <w:rPr>
          <w:rFonts w:ascii="Verdana" w:hAnsi="Verdana"/>
        </w:rPr>
      </w:pPr>
    </w:p>
    <w:p w14:paraId="6A55D566" w14:textId="77777777" w:rsidR="00B721AC" w:rsidRPr="005C0DE7" w:rsidRDefault="00B721AC" w:rsidP="00072DD7">
      <w:pPr>
        <w:rPr>
          <w:rFonts w:ascii="Verdana" w:hAnsi="Verdana"/>
        </w:rPr>
      </w:pPr>
    </w:p>
    <w:p w14:paraId="79E8931A" w14:textId="77777777" w:rsidR="00B721AC" w:rsidRPr="005C0DE7" w:rsidRDefault="00B721AC" w:rsidP="00072DD7">
      <w:pPr>
        <w:tabs>
          <w:tab w:val="left" w:pos="1905"/>
        </w:tabs>
        <w:rPr>
          <w:rFonts w:ascii="Verdana" w:hAnsi="Verdana"/>
        </w:rPr>
      </w:pPr>
      <w:r w:rsidRPr="005C0DE7">
        <w:rPr>
          <w:rFonts w:ascii="Verdana" w:hAnsi="Verdana"/>
        </w:rPr>
        <w:tab/>
      </w:r>
    </w:p>
    <w:p w14:paraId="6A603F9C" w14:textId="77777777" w:rsidR="00B721AC" w:rsidRPr="005C0DE7" w:rsidRDefault="00B721AC" w:rsidP="00072DD7">
      <w:pPr>
        <w:tabs>
          <w:tab w:val="left" w:pos="1905"/>
        </w:tabs>
        <w:rPr>
          <w:rFonts w:ascii="Verdana" w:hAnsi="Verdana"/>
        </w:rPr>
      </w:pPr>
    </w:p>
    <w:p w14:paraId="0975248F" w14:textId="77777777" w:rsidR="002602CB" w:rsidRPr="00B721AC" w:rsidRDefault="002602CB" w:rsidP="00072DD7"/>
    <w:sectPr w:rsidR="002602CB" w:rsidRPr="00B721AC" w:rsidSect="00072D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241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C5A4" w14:textId="77777777" w:rsidR="00EE4979" w:rsidRDefault="00EE4979">
      <w:r>
        <w:separator/>
      </w:r>
    </w:p>
  </w:endnote>
  <w:endnote w:type="continuationSeparator" w:id="0">
    <w:p w14:paraId="7F3B62D0" w14:textId="77777777" w:rsidR="00EE4979" w:rsidRDefault="00EE4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87341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7A6DF6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B922" w14:textId="77777777" w:rsidR="007022D1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F9D9C92">
        <v:line id="_x0000_s1025" style="position:absolute;left:0;text-align:left;z-index:1" from="-3.85pt,8.75pt" to="455.15pt,8.75pt"/>
      </w:pict>
    </w:r>
  </w:p>
  <w:p w14:paraId="163C417E" w14:textId="77777777" w:rsidR="00890041" w:rsidRDefault="00890041" w:rsidP="00890041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Kanclerz,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20A94715" w14:textId="77777777" w:rsidR="00890041" w:rsidRDefault="00890041" w:rsidP="00890041">
    <w:pPr>
      <w:pStyle w:val="Stopka"/>
      <w:rPr>
        <w:rFonts w:ascii="Verdana" w:hAnsi="Verdana" w:cs="Arial"/>
        <w:sz w:val="14"/>
        <w:szCs w:val="14"/>
      </w:rPr>
    </w:pPr>
  </w:p>
  <w:p w14:paraId="1918AEF9" w14:textId="77777777" w:rsidR="00890041" w:rsidRPr="00633BD9" w:rsidRDefault="00890041" w:rsidP="00890041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2FD3EBA" w14:textId="77777777" w:rsidR="00890041" w:rsidRPr="00633BD9" w:rsidRDefault="00890041" w:rsidP="00890041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85C4F39" w14:textId="77777777" w:rsidR="00890041" w:rsidRPr="00633BD9" w:rsidRDefault="00890041" w:rsidP="00890041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857F587" w14:textId="77777777" w:rsidR="00890041" w:rsidRPr="003212DF" w:rsidRDefault="00890041" w:rsidP="00890041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00001577, NIP 6750001923</w:t>
    </w:r>
  </w:p>
  <w:p w14:paraId="6173223E" w14:textId="77777777" w:rsidR="007022D1" w:rsidRDefault="003A4A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1EA18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E4ECC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6CC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A1A4CC" w14:textId="77777777" w:rsidR="007022D1" w:rsidRDefault="007022D1">
    <w:pPr>
      <w:pStyle w:val="Stopka"/>
      <w:tabs>
        <w:tab w:val="clear" w:pos="4536"/>
        <w:tab w:val="left" w:pos="6237"/>
      </w:tabs>
    </w:pPr>
  </w:p>
  <w:p w14:paraId="603C2B41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58071" w14:textId="77777777" w:rsidR="00EE4979" w:rsidRDefault="00EE4979">
      <w:r>
        <w:separator/>
      </w:r>
    </w:p>
  </w:footnote>
  <w:footnote w:type="continuationSeparator" w:id="0">
    <w:p w14:paraId="4AC2BBD6" w14:textId="77777777" w:rsidR="00EE4979" w:rsidRDefault="00EE4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21A11" w14:textId="77777777" w:rsidR="00890041" w:rsidRDefault="00890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D520D" w14:textId="77777777" w:rsidR="00072DD7" w:rsidRDefault="00000000" w:rsidP="00072DD7">
    <w:pPr>
      <w:pStyle w:val="Nagwek"/>
      <w:tabs>
        <w:tab w:val="right" w:pos="7371"/>
      </w:tabs>
      <w:ind w:left="851" w:hanging="851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512B9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14:paraId="63C1B595" w14:textId="77777777" w:rsidR="00072DD7" w:rsidRDefault="00072DD7" w:rsidP="00072DD7">
    <w:pPr>
      <w:pStyle w:val="Nagwek"/>
      <w:tabs>
        <w:tab w:val="right" w:pos="7371"/>
      </w:tabs>
      <w:ind w:left="851" w:hanging="851"/>
      <w:rPr>
        <w:rFonts w:ascii="Verdana" w:hAnsi="Verdana"/>
        <w:noProof/>
        <w:sz w:val="26"/>
        <w:szCs w:val="26"/>
      </w:rPr>
    </w:pPr>
  </w:p>
  <w:p w14:paraId="195FEE85" w14:textId="77777777" w:rsidR="00072DD7" w:rsidRDefault="00072DD7" w:rsidP="00072DD7">
    <w:pPr>
      <w:pStyle w:val="Nagwek"/>
      <w:tabs>
        <w:tab w:val="right" w:pos="7371"/>
      </w:tabs>
      <w:ind w:left="851" w:hanging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14:paraId="104E328B" w14:textId="77777777" w:rsidR="00072DD7" w:rsidRDefault="00072DD7" w:rsidP="00072DD7">
    <w:pPr>
      <w:pStyle w:val="Nagwek"/>
      <w:tabs>
        <w:tab w:val="right" w:pos="7371"/>
      </w:tabs>
      <w:ind w:left="851" w:hanging="851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22F5CA40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A5CC53A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40722F3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0D4BF2A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CB65D89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B2F4235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0BF725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152513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B3C338D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F928667" w14:textId="77777777" w:rsidR="00072DD7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3B2A0F" w14:textId="77777777" w:rsidR="00072DD7" w:rsidRPr="001E5708" w:rsidRDefault="00072DD7" w:rsidP="00072DD7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FC95909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8D548" w14:textId="77777777" w:rsidR="00890041" w:rsidRDefault="00890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13"/>
    <w:multiLevelType w:val="hybridMultilevel"/>
    <w:tmpl w:val="2F2ABFDA"/>
    <w:lvl w:ilvl="0" w:tplc="04150011">
      <w:start w:val="1"/>
      <w:numFmt w:val="decimal"/>
      <w:lvlText w:val="%1)"/>
      <w:lvlJc w:val="left"/>
      <w:pPr>
        <w:ind w:left="5606" w:hanging="360"/>
      </w:pPr>
    </w:lvl>
    <w:lvl w:ilvl="1" w:tplc="04150019" w:tentative="1">
      <w:start w:val="1"/>
      <w:numFmt w:val="lowerLetter"/>
      <w:lvlText w:val="%2."/>
      <w:lvlJc w:val="left"/>
      <w:pPr>
        <w:ind w:left="6326" w:hanging="360"/>
      </w:pPr>
    </w:lvl>
    <w:lvl w:ilvl="2" w:tplc="0415001B" w:tentative="1">
      <w:start w:val="1"/>
      <w:numFmt w:val="lowerRoman"/>
      <w:lvlText w:val="%3."/>
      <w:lvlJc w:val="right"/>
      <w:pPr>
        <w:ind w:left="7046" w:hanging="180"/>
      </w:pPr>
    </w:lvl>
    <w:lvl w:ilvl="3" w:tplc="0415000F" w:tentative="1">
      <w:start w:val="1"/>
      <w:numFmt w:val="decimal"/>
      <w:lvlText w:val="%4."/>
      <w:lvlJc w:val="left"/>
      <w:pPr>
        <w:ind w:left="7766" w:hanging="360"/>
      </w:pPr>
    </w:lvl>
    <w:lvl w:ilvl="4" w:tplc="04150019" w:tentative="1">
      <w:start w:val="1"/>
      <w:numFmt w:val="lowerLetter"/>
      <w:lvlText w:val="%5."/>
      <w:lvlJc w:val="left"/>
      <w:pPr>
        <w:ind w:left="8486" w:hanging="360"/>
      </w:pPr>
    </w:lvl>
    <w:lvl w:ilvl="5" w:tplc="0415001B" w:tentative="1">
      <w:start w:val="1"/>
      <w:numFmt w:val="lowerRoman"/>
      <w:lvlText w:val="%6."/>
      <w:lvlJc w:val="right"/>
      <w:pPr>
        <w:ind w:left="9206" w:hanging="180"/>
      </w:pPr>
    </w:lvl>
    <w:lvl w:ilvl="6" w:tplc="0415000F" w:tentative="1">
      <w:start w:val="1"/>
      <w:numFmt w:val="decimal"/>
      <w:lvlText w:val="%7."/>
      <w:lvlJc w:val="left"/>
      <w:pPr>
        <w:ind w:left="9926" w:hanging="360"/>
      </w:pPr>
    </w:lvl>
    <w:lvl w:ilvl="7" w:tplc="04150019" w:tentative="1">
      <w:start w:val="1"/>
      <w:numFmt w:val="lowerLetter"/>
      <w:lvlText w:val="%8."/>
      <w:lvlJc w:val="left"/>
      <w:pPr>
        <w:ind w:left="10646" w:hanging="360"/>
      </w:pPr>
    </w:lvl>
    <w:lvl w:ilvl="8" w:tplc="0415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9749031">
    <w:abstractNumId w:val="4"/>
  </w:num>
  <w:num w:numId="2" w16cid:durableId="920598595">
    <w:abstractNumId w:val="7"/>
  </w:num>
  <w:num w:numId="3" w16cid:durableId="418142011">
    <w:abstractNumId w:val="3"/>
  </w:num>
  <w:num w:numId="4" w16cid:durableId="1154880920">
    <w:abstractNumId w:val="6"/>
  </w:num>
  <w:num w:numId="5" w16cid:durableId="703944553">
    <w:abstractNumId w:val="1"/>
  </w:num>
  <w:num w:numId="6" w16cid:durableId="266816727">
    <w:abstractNumId w:val="2"/>
  </w:num>
  <w:num w:numId="7" w16cid:durableId="724253564">
    <w:abstractNumId w:val="5"/>
  </w:num>
  <w:num w:numId="8" w16cid:durableId="104321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20C"/>
    <w:rsid w:val="00047C23"/>
    <w:rsid w:val="00055607"/>
    <w:rsid w:val="00072DD7"/>
    <w:rsid w:val="000803B8"/>
    <w:rsid w:val="000C107E"/>
    <w:rsid w:val="00137BDC"/>
    <w:rsid w:val="0014654E"/>
    <w:rsid w:val="00185842"/>
    <w:rsid w:val="00196C32"/>
    <w:rsid w:val="001C2FB2"/>
    <w:rsid w:val="001C692A"/>
    <w:rsid w:val="002602CB"/>
    <w:rsid w:val="002658E4"/>
    <w:rsid w:val="002C125C"/>
    <w:rsid w:val="002C772C"/>
    <w:rsid w:val="002F6F32"/>
    <w:rsid w:val="00330816"/>
    <w:rsid w:val="00336013"/>
    <w:rsid w:val="00345B05"/>
    <w:rsid w:val="003866D7"/>
    <w:rsid w:val="003A4A0E"/>
    <w:rsid w:val="003C33CD"/>
    <w:rsid w:val="003F042D"/>
    <w:rsid w:val="003F2F80"/>
    <w:rsid w:val="0046117C"/>
    <w:rsid w:val="0047121E"/>
    <w:rsid w:val="00485497"/>
    <w:rsid w:val="004F45B8"/>
    <w:rsid w:val="004F61C5"/>
    <w:rsid w:val="005112FB"/>
    <w:rsid w:val="00524E74"/>
    <w:rsid w:val="005C3E85"/>
    <w:rsid w:val="006D2F8D"/>
    <w:rsid w:val="007022D1"/>
    <w:rsid w:val="007925FD"/>
    <w:rsid w:val="007C7288"/>
    <w:rsid w:val="007E6576"/>
    <w:rsid w:val="00841E80"/>
    <w:rsid w:val="00843187"/>
    <w:rsid w:val="00890041"/>
    <w:rsid w:val="008B7225"/>
    <w:rsid w:val="00913B06"/>
    <w:rsid w:val="0092748C"/>
    <w:rsid w:val="00942504"/>
    <w:rsid w:val="009777A0"/>
    <w:rsid w:val="00994590"/>
    <w:rsid w:val="009A06FC"/>
    <w:rsid w:val="009E6598"/>
    <w:rsid w:val="00A15E35"/>
    <w:rsid w:val="00A16EDC"/>
    <w:rsid w:val="00A51328"/>
    <w:rsid w:val="00A800AA"/>
    <w:rsid w:val="00B17FDB"/>
    <w:rsid w:val="00B254E4"/>
    <w:rsid w:val="00B40296"/>
    <w:rsid w:val="00B4638D"/>
    <w:rsid w:val="00B7020C"/>
    <w:rsid w:val="00B721AC"/>
    <w:rsid w:val="00B93576"/>
    <w:rsid w:val="00BA2E87"/>
    <w:rsid w:val="00C06CC9"/>
    <w:rsid w:val="00C148D2"/>
    <w:rsid w:val="00C17A01"/>
    <w:rsid w:val="00C43A77"/>
    <w:rsid w:val="00C8713F"/>
    <w:rsid w:val="00CB31AA"/>
    <w:rsid w:val="00D004D7"/>
    <w:rsid w:val="00D065EC"/>
    <w:rsid w:val="00D37E6F"/>
    <w:rsid w:val="00D41F5E"/>
    <w:rsid w:val="00D56EDA"/>
    <w:rsid w:val="00D86740"/>
    <w:rsid w:val="00E84889"/>
    <w:rsid w:val="00EB4DFE"/>
    <w:rsid w:val="00EE4979"/>
    <w:rsid w:val="00F16741"/>
    <w:rsid w:val="00F842A4"/>
    <w:rsid w:val="00F86630"/>
    <w:rsid w:val="00F920A1"/>
    <w:rsid w:val="00FD0732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54851"/>
  <w15:chartTrackingRefBased/>
  <w15:docId w15:val="{77F8D642-0D2D-4BFC-A88A-7F7B62E5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sid w:val="00185842"/>
    <w:rPr>
      <w:color w:val="0563C1"/>
      <w:u w:val="single"/>
    </w:rPr>
  </w:style>
  <w:style w:type="character" w:customStyle="1" w:styleId="NagwekZnak">
    <w:name w:val="Nagłówek Znak"/>
    <w:link w:val="Nagwek"/>
    <w:rsid w:val="00B721AC"/>
  </w:style>
  <w:style w:type="character" w:customStyle="1" w:styleId="StopkaZnak">
    <w:name w:val="Stopka Znak"/>
    <w:link w:val="Stopka"/>
    <w:rsid w:val="0089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495</CharactersWithSpaces>
  <SharedDoc>false</SharedDoc>
  <HLinks>
    <vt:vector size="6" baseType="variant"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keywords/>
  <cp:lastModifiedBy>Lucyna Śliwa-Naporowska</cp:lastModifiedBy>
  <cp:revision>4</cp:revision>
  <cp:lastPrinted>2026-09-09T10:46:00Z</cp:lastPrinted>
  <dcterms:created xsi:type="dcterms:W3CDTF">2026-10-27T06:43:00Z</dcterms:created>
  <dcterms:modified xsi:type="dcterms:W3CDTF">2026-10-27T07:01:00Z</dcterms:modified>
</cp:coreProperties>
</file>