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F05FD" w14:textId="77777777" w:rsidR="00E279B1" w:rsidRPr="00E874DC" w:rsidRDefault="00E279B1" w:rsidP="00E279B1">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5C58264" w14:textId="77777777" w:rsidR="00E279B1" w:rsidRDefault="00E279B1" w:rsidP="00E279B1">
      <w:pPr>
        <w:spacing w:before="48" w:line="240" w:lineRule="atLeast"/>
        <w:jc w:val="right"/>
        <w:rPr>
          <w:b/>
          <w:sz w:val="24"/>
          <w:szCs w:val="24"/>
          <w:lang w:val="pl-PL"/>
        </w:rPr>
      </w:pPr>
    </w:p>
    <w:p w14:paraId="45281B1B" w14:textId="77777777" w:rsidR="00E279B1" w:rsidRDefault="00E279B1" w:rsidP="00E279B1">
      <w:pPr>
        <w:spacing w:before="48" w:line="240" w:lineRule="atLeast"/>
        <w:jc w:val="center"/>
        <w:rPr>
          <w:b/>
          <w:sz w:val="24"/>
          <w:szCs w:val="24"/>
          <w:lang w:val="pl-PL"/>
        </w:rPr>
      </w:pPr>
      <w:r>
        <w:rPr>
          <w:b/>
          <w:sz w:val="24"/>
          <w:szCs w:val="24"/>
          <w:lang w:val="pl-PL"/>
        </w:rPr>
        <w:t>WZÓR UMOWY</w:t>
      </w:r>
    </w:p>
    <w:p w14:paraId="2EA4C06A" w14:textId="77777777" w:rsidR="00E279B1" w:rsidRDefault="00E279B1" w:rsidP="00E279B1">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017661AD" w14:textId="77777777" w:rsidR="00E279B1" w:rsidRDefault="00E279B1" w:rsidP="00E279B1">
      <w:pPr>
        <w:spacing w:before="48" w:line="240" w:lineRule="atLeast"/>
        <w:jc w:val="center"/>
        <w:rPr>
          <w:b/>
          <w:sz w:val="28"/>
          <w:lang w:val="pl-PL"/>
        </w:rPr>
      </w:pPr>
    </w:p>
    <w:p w14:paraId="358DE20B" w14:textId="2F43F72A" w:rsidR="00E279B1" w:rsidRPr="00AA2A22" w:rsidRDefault="00E279B1" w:rsidP="00E279B1">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w:t>
      </w:r>
      <w:r>
        <w:rPr>
          <w:rFonts w:ascii="Times New Roman" w:hAnsi="Times New Roman"/>
        </w:rPr>
        <w:t xml:space="preserve"> </w:t>
      </w:r>
      <w:r>
        <w:rPr>
          <w:rFonts w:ascii="Times New Roman" w:hAnsi="Times New Roman"/>
        </w:rPr>
        <w:t>5</w:t>
      </w:r>
      <w:r>
        <w:rPr>
          <w:rFonts w:ascii="Times New Roman" w:hAnsi="Times New Roman"/>
        </w:rPr>
        <w:t>36</w:t>
      </w:r>
      <w:r>
        <w:rPr>
          <w:rFonts w:ascii="Times New Roman" w:hAnsi="Times New Roman"/>
        </w:rPr>
        <w:t>.2026</w:t>
      </w:r>
      <w:r w:rsidRPr="00AA2A22">
        <w:rPr>
          <w:rFonts w:ascii="Times New Roman" w:hAnsi="Times New Roman"/>
        </w:rPr>
        <w:t xml:space="preserve"> </w:t>
      </w:r>
    </w:p>
    <w:p w14:paraId="1F25A2AE" w14:textId="77777777" w:rsidR="00E279B1" w:rsidRDefault="00E279B1" w:rsidP="00E279B1">
      <w:pPr>
        <w:pStyle w:val="Tekstpodstawowy"/>
        <w:ind w:right="-47"/>
        <w:jc w:val="both"/>
        <w:rPr>
          <w:rFonts w:ascii="Times New Roman" w:hAnsi="Times New Roman"/>
        </w:rPr>
      </w:pPr>
      <w:r w:rsidRPr="00AA2A22">
        <w:rPr>
          <w:rFonts w:ascii="Times New Roman" w:hAnsi="Times New Roman"/>
        </w:rPr>
        <w:t>pomiędzy</w:t>
      </w:r>
    </w:p>
    <w:p w14:paraId="01DEB49F" w14:textId="77777777" w:rsidR="00E279B1" w:rsidRDefault="00E279B1" w:rsidP="00E279B1">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7C3EF35" w14:textId="77777777" w:rsidR="00E279B1" w:rsidRDefault="00E279B1" w:rsidP="00E279B1">
      <w:pPr>
        <w:pStyle w:val="Tekstpodstawowy"/>
        <w:ind w:right="-47"/>
        <w:jc w:val="both"/>
        <w:rPr>
          <w:rFonts w:ascii="Times New Roman" w:hAnsi="Times New Roman"/>
        </w:rPr>
      </w:pPr>
      <w:r>
        <w:rPr>
          <w:rFonts w:ascii="Times New Roman" w:hAnsi="Times New Roman"/>
        </w:rPr>
        <w:t>reprezentowana przez:</w:t>
      </w:r>
    </w:p>
    <w:p w14:paraId="12BCADFC" w14:textId="77777777" w:rsidR="00E279B1" w:rsidRDefault="00E279B1" w:rsidP="00E279B1">
      <w:pPr>
        <w:pStyle w:val="Tekstpodstawowy"/>
        <w:ind w:right="-47"/>
        <w:jc w:val="both"/>
        <w:rPr>
          <w:rFonts w:ascii="Times New Roman" w:hAnsi="Times New Roman"/>
        </w:rPr>
      </w:pPr>
      <w:r>
        <w:rPr>
          <w:rFonts w:ascii="Times New Roman" w:hAnsi="Times New Roman"/>
        </w:rPr>
        <w:t xml:space="preserve">1.Dziekana Wydziału /Kierownika Jednostki/............................................................................. </w:t>
      </w:r>
    </w:p>
    <w:p w14:paraId="6B6B4BF9" w14:textId="77777777" w:rsidR="00E279B1" w:rsidRDefault="00E279B1" w:rsidP="00E279B1">
      <w:pPr>
        <w:pStyle w:val="Tekstpodstawowy"/>
        <w:ind w:right="-47"/>
        <w:rPr>
          <w:rFonts w:ascii="Times New Roman" w:hAnsi="Times New Roman"/>
        </w:rPr>
      </w:pPr>
      <w:r>
        <w:rPr>
          <w:rFonts w:ascii="Times New Roman" w:hAnsi="Times New Roman"/>
        </w:rPr>
        <w:t>.........................................................................................................</w:t>
      </w:r>
    </w:p>
    <w:p w14:paraId="0E4E8ED7" w14:textId="77777777" w:rsidR="00E279B1" w:rsidRDefault="00E279B1" w:rsidP="00E279B1">
      <w:pPr>
        <w:pStyle w:val="Tekstpodstawowy"/>
        <w:ind w:right="-47"/>
        <w:jc w:val="both"/>
        <w:rPr>
          <w:rFonts w:ascii="Times New Roman" w:hAnsi="Times New Roman"/>
        </w:rPr>
      </w:pPr>
      <w:r>
        <w:rPr>
          <w:rFonts w:ascii="Times New Roman" w:hAnsi="Times New Roman"/>
        </w:rPr>
        <w:t>zwaną dalej KUPUJĄCYM</w:t>
      </w:r>
    </w:p>
    <w:p w14:paraId="76CA797C" w14:textId="77777777" w:rsidR="00E279B1" w:rsidRDefault="00E279B1" w:rsidP="00E279B1">
      <w:pPr>
        <w:pStyle w:val="Tekstpodstawowy"/>
        <w:ind w:right="-47"/>
        <w:jc w:val="both"/>
        <w:rPr>
          <w:rFonts w:ascii="Times New Roman" w:hAnsi="Times New Roman"/>
        </w:rPr>
      </w:pPr>
      <w:r>
        <w:rPr>
          <w:rFonts w:ascii="Times New Roman" w:hAnsi="Times New Roman"/>
        </w:rPr>
        <w:t xml:space="preserve">a </w:t>
      </w:r>
    </w:p>
    <w:p w14:paraId="50A390C4" w14:textId="77777777" w:rsidR="00E279B1" w:rsidRDefault="00E279B1" w:rsidP="00E279B1">
      <w:pPr>
        <w:pStyle w:val="Tekstpodstawowy"/>
        <w:ind w:right="-47"/>
        <w:jc w:val="both"/>
        <w:rPr>
          <w:rFonts w:ascii="Times New Roman" w:hAnsi="Times New Roman"/>
        </w:rPr>
      </w:pPr>
      <w:r>
        <w:rPr>
          <w:rFonts w:ascii="Times New Roman" w:hAnsi="Times New Roman"/>
        </w:rPr>
        <w:t>......................................................................................................................................................</w:t>
      </w:r>
    </w:p>
    <w:p w14:paraId="2DF59FD2" w14:textId="77777777" w:rsidR="00E279B1" w:rsidRDefault="00E279B1" w:rsidP="00E279B1">
      <w:pPr>
        <w:pStyle w:val="Tekstpodstawowy"/>
        <w:ind w:right="-47"/>
        <w:jc w:val="both"/>
        <w:rPr>
          <w:rFonts w:ascii="Times New Roman" w:hAnsi="Times New Roman"/>
        </w:rPr>
      </w:pPr>
      <w:r>
        <w:rPr>
          <w:rFonts w:ascii="Times New Roman" w:hAnsi="Times New Roman"/>
        </w:rPr>
        <w:t>......................................................................................................................................................</w:t>
      </w:r>
    </w:p>
    <w:p w14:paraId="4301155A" w14:textId="77777777" w:rsidR="00E279B1" w:rsidRDefault="00E279B1" w:rsidP="00E279B1">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B9D0446" w14:textId="77777777" w:rsidR="00E279B1" w:rsidRDefault="00E279B1" w:rsidP="00E279B1">
      <w:pPr>
        <w:pStyle w:val="Tekstpodstawowy"/>
        <w:ind w:right="-47"/>
        <w:jc w:val="both"/>
        <w:rPr>
          <w:rFonts w:ascii="Times New Roman" w:hAnsi="Times New Roman"/>
        </w:rPr>
      </w:pPr>
      <w:r>
        <w:rPr>
          <w:rFonts w:ascii="Times New Roman" w:hAnsi="Times New Roman"/>
        </w:rPr>
        <w:t>reprezentowanym przez:</w:t>
      </w:r>
    </w:p>
    <w:p w14:paraId="71B9BE74" w14:textId="77777777" w:rsidR="00E279B1" w:rsidRDefault="00E279B1" w:rsidP="00E279B1">
      <w:pPr>
        <w:pStyle w:val="Tekstpodstawowy"/>
        <w:ind w:right="-47"/>
        <w:jc w:val="both"/>
        <w:rPr>
          <w:rFonts w:ascii="Times New Roman" w:hAnsi="Times New Roman"/>
        </w:rPr>
      </w:pPr>
      <w:r>
        <w:rPr>
          <w:rFonts w:ascii="Times New Roman" w:hAnsi="Times New Roman"/>
        </w:rPr>
        <w:t>1...................................................................................................................................................</w:t>
      </w:r>
    </w:p>
    <w:p w14:paraId="7DCC5DD9" w14:textId="77777777" w:rsidR="00E279B1" w:rsidRDefault="00E279B1" w:rsidP="00E279B1">
      <w:pPr>
        <w:pStyle w:val="Tekstpodstawowy"/>
        <w:ind w:right="-47"/>
        <w:jc w:val="both"/>
        <w:rPr>
          <w:rFonts w:ascii="Times New Roman" w:hAnsi="Times New Roman"/>
        </w:rPr>
      </w:pPr>
      <w:r>
        <w:rPr>
          <w:rFonts w:ascii="Times New Roman" w:hAnsi="Times New Roman"/>
        </w:rPr>
        <w:t xml:space="preserve">2................................................................................................................................................... </w:t>
      </w:r>
    </w:p>
    <w:p w14:paraId="24395BD3" w14:textId="77777777" w:rsidR="00E279B1" w:rsidRDefault="00E279B1" w:rsidP="00E279B1">
      <w:pPr>
        <w:pStyle w:val="Tekstpodstawowy"/>
        <w:ind w:right="-47"/>
        <w:jc w:val="both"/>
        <w:rPr>
          <w:rFonts w:ascii="Times New Roman" w:hAnsi="Times New Roman"/>
        </w:rPr>
      </w:pPr>
      <w:r>
        <w:rPr>
          <w:rFonts w:ascii="Times New Roman" w:hAnsi="Times New Roman"/>
        </w:rPr>
        <w:t>zwanym dalej SPRZEDAWCĄ</w:t>
      </w:r>
    </w:p>
    <w:p w14:paraId="47846938" w14:textId="77777777" w:rsidR="00E279B1" w:rsidRDefault="00E279B1" w:rsidP="00E279B1">
      <w:pPr>
        <w:pStyle w:val="Tekstpodstawowy"/>
        <w:ind w:right="-47"/>
        <w:jc w:val="center"/>
        <w:rPr>
          <w:rFonts w:ascii="Times New Roman" w:hAnsi="Times New Roman"/>
        </w:rPr>
      </w:pPr>
    </w:p>
    <w:p w14:paraId="3DC572B2"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t>§ 1</w:t>
      </w:r>
    </w:p>
    <w:p w14:paraId="5ACDD8F9" w14:textId="51761801" w:rsidR="00E279B1" w:rsidRPr="009D242F" w:rsidRDefault="00E279B1" w:rsidP="00C2253F">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5D45C6">
        <w:rPr>
          <w:rFonts w:ascii="Times New Roman" w:hAnsi="Times New Roman"/>
          <w:b/>
        </w:rPr>
        <w:t xml:space="preserve">ostawa </w:t>
      </w:r>
      <w:r>
        <w:rPr>
          <w:rFonts w:ascii="Times New Roman" w:hAnsi="Times New Roman"/>
          <w:b/>
        </w:rPr>
        <w:t>1 szt. laptopa</w:t>
      </w:r>
      <w:r w:rsidRPr="005D45C6">
        <w:rPr>
          <w:rFonts w:ascii="Times New Roman" w:hAnsi="Times New Roman"/>
          <w:b/>
        </w:rPr>
        <w:t xml:space="preserve"> na potrzeby </w:t>
      </w:r>
      <w:proofErr w:type="spellStart"/>
      <w:r w:rsidRPr="005D45C6">
        <w:rPr>
          <w:rFonts w:ascii="Times New Roman" w:hAnsi="Times New Roman"/>
          <w:b/>
        </w:rPr>
        <w:t>W</w:t>
      </w:r>
      <w:r>
        <w:rPr>
          <w:rFonts w:ascii="Times New Roman" w:hAnsi="Times New Roman"/>
          <w:b/>
        </w:rPr>
        <w:t>EiP</w:t>
      </w:r>
      <w:proofErr w:type="spellEnd"/>
    </w:p>
    <w:p w14:paraId="2609BF25" w14:textId="77777777" w:rsidR="00E279B1" w:rsidRDefault="00E279B1" w:rsidP="00C2253F">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5EF6BD7D" w14:textId="77777777" w:rsidR="00E279B1" w:rsidRPr="0043435F" w:rsidRDefault="00E279B1" w:rsidP="00C2253F">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3AD05674" w14:textId="77777777" w:rsidR="00E279B1" w:rsidRDefault="00E279B1" w:rsidP="00E279B1">
      <w:pPr>
        <w:pStyle w:val="Tekstpodstawowy"/>
        <w:ind w:right="-47"/>
        <w:jc w:val="both"/>
        <w:rPr>
          <w:rFonts w:ascii="Times New Roman" w:hAnsi="Times New Roman"/>
        </w:rPr>
      </w:pPr>
    </w:p>
    <w:p w14:paraId="65916526"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t>§ 2</w:t>
      </w:r>
    </w:p>
    <w:p w14:paraId="15E247D0" w14:textId="6AD9AD94" w:rsidR="00E279B1" w:rsidRPr="0043435F" w:rsidRDefault="00E279B1" w:rsidP="00C2253F">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7</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24E9A458" w14:textId="77777777" w:rsidR="00E279B1" w:rsidRPr="0043435F" w:rsidRDefault="00E279B1" w:rsidP="00C2253F">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2529D22" w14:textId="77777777" w:rsidR="00E279B1" w:rsidRPr="0043435F" w:rsidRDefault="00E279B1" w:rsidP="00C2253F">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6630109" w14:textId="77777777" w:rsidR="00E279B1" w:rsidRDefault="00E279B1" w:rsidP="00E279B1">
      <w:pPr>
        <w:pStyle w:val="Tekstpodstawowy"/>
        <w:ind w:right="-47"/>
        <w:jc w:val="both"/>
        <w:rPr>
          <w:rFonts w:ascii="Times New Roman" w:hAnsi="Times New Roman"/>
        </w:rPr>
      </w:pPr>
    </w:p>
    <w:p w14:paraId="3F2B8E63" w14:textId="77777777" w:rsidR="00E279B1" w:rsidRDefault="00E279B1" w:rsidP="00E279B1">
      <w:pPr>
        <w:pStyle w:val="Tekstpodstawowy"/>
        <w:ind w:right="-47"/>
        <w:jc w:val="center"/>
        <w:rPr>
          <w:rFonts w:ascii="Times New Roman" w:hAnsi="Times New Roman"/>
          <w:b/>
        </w:rPr>
      </w:pPr>
    </w:p>
    <w:p w14:paraId="050236D2" w14:textId="77777777" w:rsidR="00E279B1" w:rsidRDefault="00E279B1" w:rsidP="00E279B1">
      <w:pPr>
        <w:pStyle w:val="Tekstpodstawowy"/>
        <w:ind w:right="-47"/>
        <w:jc w:val="center"/>
        <w:rPr>
          <w:rFonts w:ascii="Times New Roman" w:hAnsi="Times New Roman"/>
          <w:b/>
        </w:rPr>
      </w:pPr>
    </w:p>
    <w:p w14:paraId="40FDDB60"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t>§ 3</w:t>
      </w:r>
    </w:p>
    <w:p w14:paraId="65D5B77B" w14:textId="77777777" w:rsidR="00E279B1" w:rsidRPr="0043435F" w:rsidRDefault="00E279B1" w:rsidP="00C2253F">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2ECE012" w14:textId="77777777" w:rsidR="00E279B1" w:rsidRPr="0043435F" w:rsidRDefault="00E279B1" w:rsidP="00C2253F">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45CEC14" w14:textId="77777777" w:rsidR="00E279B1" w:rsidRPr="0043435F" w:rsidRDefault="00E279B1" w:rsidP="00C2253F">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5BD9976D" w14:textId="77777777" w:rsidR="00E279B1" w:rsidRPr="0043435F" w:rsidRDefault="00E279B1" w:rsidP="00C2253F">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5931A79" w14:textId="77777777" w:rsidR="00E279B1" w:rsidRDefault="00E279B1" w:rsidP="00E279B1">
      <w:pPr>
        <w:pStyle w:val="Tekstpodstawowy"/>
        <w:ind w:right="-47"/>
        <w:jc w:val="both"/>
        <w:rPr>
          <w:rFonts w:ascii="Times New Roman" w:hAnsi="Times New Roman"/>
        </w:rPr>
      </w:pPr>
    </w:p>
    <w:p w14:paraId="376B60AF"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t>§ 4</w:t>
      </w:r>
    </w:p>
    <w:p w14:paraId="2D68F36A" w14:textId="77777777" w:rsidR="00E279B1" w:rsidRPr="00391863" w:rsidRDefault="00E279B1" w:rsidP="00E279B1">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2E4EFB2E" w14:textId="77777777" w:rsidR="00E279B1" w:rsidRPr="00391863" w:rsidRDefault="00E279B1" w:rsidP="00E279B1">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2706ED1A" w14:textId="77777777" w:rsidR="00E279B1" w:rsidRPr="00391863" w:rsidRDefault="00E279B1" w:rsidP="00E279B1">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4FC2CCAB" w14:textId="77777777" w:rsidR="00E279B1" w:rsidRPr="00391863" w:rsidRDefault="00E279B1" w:rsidP="00E279B1">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7F32AE3C" w14:textId="77777777" w:rsidR="00E279B1" w:rsidRPr="00391863" w:rsidRDefault="00E279B1" w:rsidP="00E279B1">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56532623" w14:textId="77777777" w:rsidR="00E279B1" w:rsidRPr="00391863" w:rsidRDefault="00E279B1" w:rsidP="00E279B1">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4EEAEDBF" w14:textId="77777777" w:rsidR="00E279B1" w:rsidRPr="00391863" w:rsidRDefault="00E279B1" w:rsidP="00E279B1">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25AF9AD8" w14:textId="77777777" w:rsidR="00E279B1" w:rsidRDefault="00E279B1" w:rsidP="00E279B1">
      <w:pPr>
        <w:pStyle w:val="Tekstpodstawowy"/>
        <w:ind w:right="-47"/>
        <w:jc w:val="center"/>
        <w:rPr>
          <w:rFonts w:ascii="Times New Roman" w:hAnsi="Times New Roman"/>
        </w:rPr>
      </w:pPr>
    </w:p>
    <w:p w14:paraId="5CD41DDE"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t>§ 5</w:t>
      </w:r>
    </w:p>
    <w:p w14:paraId="508ABFD7" w14:textId="77777777" w:rsidR="00E279B1" w:rsidRPr="00C53B52" w:rsidRDefault="00E279B1" w:rsidP="00C2253F">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5EE6E0C" w14:textId="77777777" w:rsidR="00E279B1" w:rsidRPr="00C53B52" w:rsidRDefault="00E279B1" w:rsidP="00C2253F">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700C57C" w14:textId="77777777" w:rsidR="00E279B1" w:rsidRPr="00C53B52" w:rsidRDefault="00E279B1" w:rsidP="00E279B1">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3A4FB17" w14:textId="77777777" w:rsidR="00E279B1" w:rsidRPr="00C53B52" w:rsidRDefault="00E279B1" w:rsidP="00E279B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B418169" w14:textId="77777777" w:rsidR="00E279B1" w:rsidRPr="00C53B52" w:rsidRDefault="00E279B1" w:rsidP="00E279B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1B0E941B" w14:textId="77777777" w:rsidR="00E279B1" w:rsidRPr="00C53B52" w:rsidRDefault="00E279B1" w:rsidP="00E279B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19548622" w14:textId="77777777" w:rsidR="00E279B1" w:rsidRPr="00C53B52" w:rsidRDefault="00E279B1" w:rsidP="00C2253F">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AAA9447" w14:textId="77777777" w:rsidR="00E279B1" w:rsidRPr="00C53B52" w:rsidRDefault="00E279B1" w:rsidP="00C2253F">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5D073E09" w14:textId="77777777" w:rsidR="00E279B1" w:rsidRPr="00C53B52" w:rsidRDefault="00E279B1" w:rsidP="00C2253F">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79E3BBBA" w14:textId="77777777" w:rsidR="00E279B1" w:rsidRPr="006B2CAA" w:rsidRDefault="00E279B1" w:rsidP="00C2253F">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30A5D452" w14:textId="77777777" w:rsidR="00E279B1" w:rsidRDefault="00E279B1" w:rsidP="00C2253F">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4CF0A1B" w14:textId="77777777" w:rsidR="00E279B1" w:rsidRDefault="00E279B1" w:rsidP="00E279B1">
      <w:pPr>
        <w:pStyle w:val="Tekstpodstawowy"/>
        <w:ind w:right="-47"/>
        <w:jc w:val="center"/>
        <w:rPr>
          <w:rFonts w:ascii="Times New Roman" w:hAnsi="Times New Roman"/>
          <w:b/>
        </w:rPr>
      </w:pPr>
    </w:p>
    <w:p w14:paraId="75C3901D" w14:textId="77777777" w:rsidR="00E279B1" w:rsidRDefault="00E279B1" w:rsidP="00E279B1">
      <w:pPr>
        <w:pStyle w:val="Tekstpodstawowy"/>
        <w:ind w:right="-47"/>
        <w:jc w:val="center"/>
        <w:rPr>
          <w:rFonts w:ascii="Times New Roman" w:hAnsi="Times New Roman"/>
          <w:b/>
        </w:rPr>
      </w:pPr>
      <w:r w:rsidRPr="00877B92">
        <w:rPr>
          <w:rFonts w:ascii="Times New Roman" w:hAnsi="Times New Roman"/>
          <w:b/>
        </w:rPr>
        <w:t>§ 6</w:t>
      </w:r>
    </w:p>
    <w:p w14:paraId="6A7C8E5C" w14:textId="77777777" w:rsidR="00E279B1" w:rsidRDefault="00E279B1" w:rsidP="00E279B1">
      <w:pPr>
        <w:pStyle w:val="Tekstpodstawowy"/>
        <w:ind w:right="-47"/>
        <w:jc w:val="center"/>
        <w:rPr>
          <w:rFonts w:ascii="Times New Roman" w:hAnsi="Times New Roman"/>
          <w:b/>
        </w:rPr>
      </w:pPr>
    </w:p>
    <w:p w14:paraId="476E59EE" w14:textId="77777777" w:rsidR="00E279B1" w:rsidRDefault="00E279B1" w:rsidP="00C2253F">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F7CD89F" w14:textId="77777777" w:rsidR="00E279B1" w:rsidRDefault="00E279B1" w:rsidP="00C2253F">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38F51CF" w14:textId="77777777" w:rsidR="00E279B1" w:rsidRDefault="00E279B1" w:rsidP="00C2253F">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C424A64" w14:textId="77777777" w:rsidR="00E279B1" w:rsidRDefault="00E279B1" w:rsidP="00C2253F">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2CB027" w14:textId="77777777" w:rsidR="00E279B1" w:rsidRDefault="00E279B1" w:rsidP="00C2253F">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6E8922"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A8FA355" w14:textId="77777777" w:rsidR="00E279B1" w:rsidRPr="003F1749" w:rsidRDefault="00E279B1" w:rsidP="00E279B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379E6BE" w14:textId="77777777" w:rsidR="00E279B1" w:rsidRDefault="00E279B1" w:rsidP="00E279B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695F266" w14:textId="77777777" w:rsidR="00E279B1" w:rsidRDefault="00E279B1" w:rsidP="00E279B1">
      <w:pPr>
        <w:pStyle w:val="Tekstpodstawowy"/>
        <w:ind w:right="-47"/>
        <w:jc w:val="center"/>
        <w:rPr>
          <w:rFonts w:ascii="Times New Roman" w:hAnsi="Times New Roman"/>
        </w:rPr>
      </w:pPr>
    </w:p>
    <w:p w14:paraId="6180F1C5" w14:textId="77777777" w:rsidR="00E279B1" w:rsidRDefault="00E279B1" w:rsidP="00E279B1">
      <w:pPr>
        <w:pStyle w:val="Tekstpodstawowy"/>
        <w:ind w:right="-47"/>
        <w:jc w:val="center"/>
        <w:rPr>
          <w:rFonts w:ascii="Times New Roman" w:hAnsi="Times New Roman"/>
          <w:b/>
        </w:rPr>
      </w:pPr>
    </w:p>
    <w:p w14:paraId="2AC7EDAE"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52F60141" w14:textId="4B6AEAF2" w:rsidR="00E279B1" w:rsidRPr="0043435F" w:rsidRDefault="00E279B1" w:rsidP="00C2253F">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24</w:t>
      </w:r>
      <w:r>
        <w:rPr>
          <w:b/>
          <w:bCs/>
          <w:sz w:val="24"/>
          <w:szCs w:val="24"/>
          <w:lang w:val="pl-PL"/>
        </w:rPr>
        <w:t xml:space="preserve"> </w:t>
      </w:r>
      <w:r w:rsidRPr="00291156">
        <w:rPr>
          <w:b/>
          <w:bCs/>
          <w:sz w:val="24"/>
          <w:szCs w:val="24"/>
          <w:lang w:val="pl-PL"/>
        </w:rPr>
        <w:t>miesięczn</w:t>
      </w:r>
      <w:r>
        <w:rPr>
          <w:b/>
          <w:bCs/>
          <w:sz w:val="24"/>
          <w:szCs w:val="24"/>
          <w:lang w:val="pl-PL"/>
        </w:rPr>
        <w:t>ą</w:t>
      </w:r>
      <w:r w:rsidRPr="0043435F">
        <w:rPr>
          <w:sz w:val="24"/>
          <w:szCs w:val="24"/>
          <w:lang w:val="pl-PL"/>
        </w:rPr>
        <w:t xml:space="preserve"> gwarancj</w:t>
      </w:r>
      <w:r>
        <w:rPr>
          <w:sz w:val="24"/>
          <w:szCs w:val="24"/>
          <w:lang w:val="pl-PL"/>
        </w:rPr>
        <w:t xml:space="preserve">ę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429AFAAC" w14:textId="77777777" w:rsidR="00E279B1" w:rsidRPr="0043435F" w:rsidRDefault="00E279B1" w:rsidP="00C2253F">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4E8F6D14" w14:textId="77777777" w:rsidR="00E279B1" w:rsidRPr="0043435F" w:rsidRDefault="00E279B1" w:rsidP="00C2253F">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F5874E0" w14:textId="77777777" w:rsidR="00E279B1" w:rsidRPr="0043435F" w:rsidRDefault="00E279B1" w:rsidP="00C2253F">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F88A2B2" w14:textId="77777777" w:rsidR="00E279B1" w:rsidRPr="0043435F" w:rsidRDefault="00E279B1" w:rsidP="00C2253F">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w:t>
      </w:r>
      <w:r w:rsidRPr="0043435F">
        <w:rPr>
          <w:bCs/>
          <w:sz w:val="24"/>
          <w:szCs w:val="24"/>
          <w:lang w:val="pl-PL" w:eastAsia="en-US"/>
        </w:rPr>
        <w:t xml:space="preserve"> od momentu zgłoszenia.. </w:t>
      </w:r>
      <w:r>
        <w:rPr>
          <w:bCs/>
          <w:sz w:val="24"/>
          <w:szCs w:val="24"/>
          <w:lang w:val="pl-PL" w:eastAsia="en-US"/>
        </w:rPr>
        <w:t xml:space="preserve"> </w:t>
      </w:r>
    </w:p>
    <w:p w14:paraId="27D6611B" w14:textId="77777777" w:rsidR="00E279B1" w:rsidRPr="0043435F" w:rsidRDefault="00E279B1" w:rsidP="00C2253F">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66580580" w14:textId="77777777" w:rsidR="00E279B1" w:rsidRPr="0043435F" w:rsidRDefault="00E279B1" w:rsidP="00C2253F">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59D7DE48" w14:textId="77777777" w:rsidR="00E279B1" w:rsidRPr="0043435F" w:rsidRDefault="00E279B1" w:rsidP="00C2253F">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497767BE" w14:textId="77777777" w:rsidR="00E279B1" w:rsidRPr="0043435F" w:rsidRDefault="00E279B1" w:rsidP="00C2253F">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4D3B9F8" w14:textId="77777777" w:rsidR="00E279B1" w:rsidRPr="0043435F" w:rsidRDefault="00E279B1" w:rsidP="00C2253F">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9921FAF" w14:textId="77777777" w:rsidR="00E279B1" w:rsidRPr="0043435F" w:rsidRDefault="00E279B1" w:rsidP="00C2253F">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5D64615" w14:textId="77777777" w:rsidR="00E279B1" w:rsidRPr="0043435F" w:rsidRDefault="00E279B1" w:rsidP="00C2253F">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84B4E60" w14:textId="77777777" w:rsidR="00E279B1" w:rsidRDefault="00E279B1" w:rsidP="00E279B1">
      <w:pPr>
        <w:pStyle w:val="Tekstpodstawowy"/>
        <w:ind w:left="284" w:right="-47"/>
        <w:jc w:val="both"/>
        <w:rPr>
          <w:rFonts w:ascii="Times New Roman" w:hAnsi="Times New Roman"/>
        </w:rPr>
      </w:pPr>
    </w:p>
    <w:p w14:paraId="4C0A7BEF" w14:textId="77777777" w:rsidR="00E279B1" w:rsidRDefault="00E279B1" w:rsidP="00E279B1">
      <w:pPr>
        <w:pStyle w:val="Tekstpodstawowy"/>
        <w:ind w:right="-47"/>
        <w:jc w:val="center"/>
        <w:rPr>
          <w:rFonts w:ascii="Times New Roman" w:hAnsi="Times New Roman"/>
          <w:b/>
        </w:rPr>
      </w:pPr>
    </w:p>
    <w:p w14:paraId="49416F78"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E5E1ACB" w14:textId="77777777" w:rsidR="00E279B1" w:rsidRPr="009B2595" w:rsidRDefault="00E279B1" w:rsidP="00C2253F">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B36D389" w14:textId="77777777" w:rsidR="00E279B1" w:rsidRPr="009B2595" w:rsidRDefault="00E279B1" w:rsidP="00C2253F">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15DF6EC" w14:textId="77777777" w:rsidR="00E279B1" w:rsidRPr="009B2595" w:rsidRDefault="00E279B1" w:rsidP="00C2253F">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w:t>
      </w:r>
      <w:r w:rsidRPr="009B2595">
        <w:rPr>
          <w:rFonts w:eastAsia="SimSun"/>
          <w:color w:val="000000"/>
          <w:kern w:val="3"/>
          <w:sz w:val="24"/>
          <w:szCs w:val="24"/>
          <w:lang w:val="pl-PL"/>
        </w:rPr>
        <w:lastRenderedPageBreak/>
        <w:t xml:space="preserve">bez przeprowadzania nowego postępowania o udzielenie zamówienia Wykonawcy w następujących przypadkach: </w:t>
      </w:r>
    </w:p>
    <w:p w14:paraId="3CD6B8DD" w14:textId="77777777" w:rsidR="00E279B1" w:rsidRPr="009B2595" w:rsidRDefault="00E279B1" w:rsidP="00C2253F">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47EDD51" w14:textId="77777777" w:rsidR="00E279B1" w:rsidRPr="009B2595" w:rsidRDefault="00E279B1" w:rsidP="00C2253F">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61FD1689" w14:textId="77777777" w:rsidR="00E279B1" w:rsidRPr="009B2595" w:rsidRDefault="00E279B1" w:rsidP="00C2253F">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55662C1" w14:textId="77777777" w:rsidR="00E279B1" w:rsidRPr="009B2595" w:rsidRDefault="00E279B1" w:rsidP="00C2253F">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E176FEA" w14:textId="77777777" w:rsidR="00E279B1" w:rsidRPr="009B2595" w:rsidRDefault="00E279B1" w:rsidP="00C2253F">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42D29C5" w14:textId="77777777" w:rsidR="00E279B1" w:rsidRPr="009B2595" w:rsidRDefault="00E279B1" w:rsidP="00C2253F">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3A8222A" w14:textId="77777777" w:rsidR="00E279B1" w:rsidRPr="00042F5C" w:rsidRDefault="00E279B1" w:rsidP="00E279B1">
      <w:pPr>
        <w:widowControl w:val="0"/>
        <w:suppressAutoHyphens/>
        <w:autoSpaceDN w:val="0"/>
        <w:ind w:left="360"/>
        <w:jc w:val="center"/>
        <w:textAlignment w:val="baseline"/>
        <w:rPr>
          <w:rFonts w:eastAsia="SimSun"/>
          <w:b/>
          <w:bCs/>
          <w:color w:val="000000"/>
          <w:kern w:val="2"/>
          <w:sz w:val="24"/>
          <w:szCs w:val="24"/>
          <w:lang w:val="pl-PL"/>
        </w:rPr>
      </w:pPr>
    </w:p>
    <w:p w14:paraId="7433768D" w14:textId="77777777" w:rsidR="00E279B1" w:rsidRPr="009B2595" w:rsidRDefault="00E279B1" w:rsidP="00E279B1">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558027E" w14:textId="77777777" w:rsidR="00E279B1" w:rsidRPr="009B2595" w:rsidRDefault="00E279B1" w:rsidP="00C2253F">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C64A4F7" w14:textId="77777777" w:rsidR="00E279B1" w:rsidRPr="009B2595" w:rsidRDefault="00E279B1" w:rsidP="00C2253F">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4C19880C" w14:textId="77777777" w:rsidR="00E279B1" w:rsidRPr="009B2595" w:rsidRDefault="00E279B1" w:rsidP="00C2253F">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A8518EB" w14:textId="77777777" w:rsidR="00E279B1" w:rsidRPr="009B2595" w:rsidRDefault="00E279B1" w:rsidP="00C2253F">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F1999B5" w14:textId="77777777" w:rsidR="00E279B1" w:rsidRDefault="00E279B1" w:rsidP="00E279B1">
      <w:pPr>
        <w:pStyle w:val="Tekstpodstawowy"/>
        <w:ind w:right="-47"/>
        <w:jc w:val="center"/>
        <w:rPr>
          <w:rFonts w:ascii="Times New Roman" w:hAnsi="Times New Roman"/>
          <w:b/>
        </w:rPr>
      </w:pPr>
    </w:p>
    <w:p w14:paraId="042A8049" w14:textId="77777777" w:rsidR="00E279B1" w:rsidRDefault="00E279B1" w:rsidP="00E279B1">
      <w:pPr>
        <w:pStyle w:val="Tekstpodstawowy"/>
        <w:ind w:right="-47"/>
        <w:jc w:val="center"/>
        <w:rPr>
          <w:rFonts w:ascii="Liberation Serif" w:hAnsi="Liberation Serif" w:cs="Verdana"/>
          <w:b/>
          <w:bCs/>
          <w:sz w:val="22"/>
          <w:szCs w:val="22"/>
        </w:rPr>
      </w:pPr>
    </w:p>
    <w:p w14:paraId="6D882797" w14:textId="77777777" w:rsidR="00E279B1" w:rsidRDefault="00E279B1" w:rsidP="00E279B1">
      <w:pPr>
        <w:pStyle w:val="Tekstpodstawowy"/>
        <w:ind w:right="-47"/>
        <w:jc w:val="center"/>
        <w:rPr>
          <w:rFonts w:ascii="Liberation Serif" w:hAnsi="Liberation Serif" w:cs="Verdana"/>
          <w:b/>
          <w:bCs/>
          <w:sz w:val="22"/>
          <w:szCs w:val="22"/>
        </w:rPr>
      </w:pPr>
      <w:r>
        <w:rPr>
          <w:rFonts w:ascii="Liberation Serif" w:hAnsi="Liberation Serif" w:cs="Verdana"/>
          <w:b/>
          <w:bCs/>
          <w:sz w:val="22"/>
          <w:szCs w:val="22"/>
        </w:rPr>
        <w:t>§ 11</w:t>
      </w:r>
    </w:p>
    <w:p w14:paraId="1B63B91A" w14:textId="77777777" w:rsidR="00E279B1" w:rsidRDefault="00E279B1" w:rsidP="00C2253F">
      <w:pPr>
        <w:pStyle w:val="Standard"/>
        <w:widowControl w:val="0"/>
        <w:numPr>
          <w:ilvl w:val="0"/>
          <w:numId w:val="16"/>
        </w:numPr>
        <w:autoSpaceDN/>
        <w:spacing w:after="0"/>
        <w:jc w:val="both"/>
        <w:rPr>
          <w:rFonts w:ascii="Liberation Serif" w:eastAsia="Lucida Sans Unicode" w:hAnsi="Liberation Serif" w:cs="Verdana"/>
          <w:lang w:eastAsia="ar-SA"/>
        </w:rPr>
      </w:pPr>
      <w:bookmarkStart w:id="0" w:name="_Hlk939929051"/>
      <w:bookmarkEnd w:id="0"/>
      <w:r>
        <w:rPr>
          <w:rFonts w:ascii="Liberation Serif" w:eastAsia="Lucida Sans Unicode" w:hAnsi="Liberation Serif" w:cs="Verdana"/>
          <w:lang w:eastAsia="ar-SA"/>
        </w:rPr>
        <w:lastRenderedPageBreak/>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BC0EDFD" w14:textId="77777777" w:rsidR="00E279B1" w:rsidRDefault="00E279B1" w:rsidP="00C2253F">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376F10F" w14:textId="77777777" w:rsidR="00E279B1" w:rsidRDefault="00E279B1" w:rsidP="00C2253F">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550A8060" w14:textId="77777777" w:rsidR="00E279B1" w:rsidRDefault="00E279B1" w:rsidP="00C2253F">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EEBB7FF" w14:textId="77777777" w:rsidR="00E279B1" w:rsidRDefault="00E279B1" w:rsidP="00C2253F">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03FE724E" w14:textId="77777777" w:rsidR="00E279B1" w:rsidRDefault="00E279B1" w:rsidP="00C2253F">
      <w:pPr>
        <w:pStyle w:val="Standard"/>
        <w:widowControl w:val="0"/>
        <w:numPr>
          <w:ilvl w:val="1"/>
          <w:numId w:val="17"/>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5373C472" w14:textId="77777777" w:rsidR="00E279B1" w:rsidRDefault="00E279B1" w:rsidP="00C2253F">
      <w:pPr>
        <w:pStyle w:val="Standard"/>
        <w:widowControl w:val="0"/>
        <w:numPr>
          <w:ilvl w:val="1"/>
          <w:numId w:val="17"/>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1B442667" w14:textId="77777777" w:rsidR="00E279B1" w:rsidRDefault="00E279B1" w:rsidP="00C2253F">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208200DB" w14:textId="77777777" w:rsidR="00E279B1" w:rsidRDefault="00E279B1" w:rsidP="00E279B1">
      <w:pPr>
        <w:pStyle w:val="Tekstpodstawowy"/>
        <w:ind w:right="-47"/>
        <w:jc w:val="center"/>
        <w:rPr>
          <w:rFonts w:ascii="Times New Roman" w:hAnsi="Times New Roman"/>
          <w:b/>
        </w:rPr>
      </w:pPr>
    </w:p>
    <w:p w14:paraId="36679751"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3F24DC63" w14:textId="77777777" w:rsidR="00E279B1" w:rsidRDefault="00E279B1" w:rsidP="00E279B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4279344" w14:textId="77777777" w:rsidR="00E279B1" w:rsidRDefault="00E279B1" w:rsidP="00E279B1">
      <w:pPr>
        <w:pStyle w:val="Tekstpodstawowy"/>
        <w:ind w:right="-47"/>
        <w:jc w:val="center"/>
        <w:rPr>
          <w:rFonts w:ascii="Times New Roman" w:hAnsi="Times New Roman"/>
        </w:rPr>
      </w:pPr>
    </w:p>
    <w:p w14:paraId="7D494E3F"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04BD016" w14:textId="77777777" w:rsidR="00E279B1" w:rsidRDefault="00E279B1" w:rsidP="00E279B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77A7F94" w14:textId="77777777" w:rsidR="00E279B1" w:rsidRDefault="00E279B1" w:rsidP="00E279B1">
      <w:pPr>
        <w:pStyle w:val="Tekstpodstawowy"/>
        <w:ind w:right="-47"/>
        <w:jc w:val="both"/>
        <w:rPr>
          <w:rFonts w:ascii="Times New Roman" w:hAnsi="Times New Roman"/>
        </w:rPr>
      </w:pPr>
    </w:p>
    <w:p w14:paraId="317D5BAF"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13327A9" w14:textId="77777777" w:rsidR="00E279B1" w:rsidRDefault="00E279B1" w:rsidP="00E279B1">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2854521" w14:textId="77777777" w:rsidR="00E279B1" w:rsidRDefault="00E279B1" w:rsidP="00E279B1">
      <w:pPr>
        <w:pStyle w:val="Tekstpodstawowy"/>
        <w:ind w:right="-47"/>
        <w:jc w:val="both"/>
        <w:rPr>
          <w:rFonts w:ascii="Times New Roman" w:hAnsi="Times New Roman"/>
        </w:rPr>
      </w:pPr>
    </w:p>
    <w:p w14:paraId="1DB9C873" w14:textId="77777777" w:rsidR="00E279B1" w:rsidRDefault="00E279B1" w:rsidP="00E279B1">
      <w:pPr>
        <w:pStyle w:val="Tekstpodstawowy"/>
        <w:ind w:right="-47"/>
        <w:jc w:val="center"/>
        <w:rPr>
          <w:rFonts w:ascii="Times New Roman" w:hAnsi="Times New Roman"/>
          <w:b/>
        </w:rPr>
      </w:pPr>
    </w:p>
    <w:p w14:paraId="7B4BA5DC" w14:textId="77777777" w:rsidR="00E279B1" w:rsidRPr="00877B92" w:rsidRDefault="00E279B1" w:rsidP="00E279B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026F112" w14:textId="77777777" w:rsidR="00E279B1" w:rsidRPr="004F0507" w:rsidRDefault="00E279B1" w:rsidP="00E279B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0FAF4AB" w14:textId="77777777" w:rsidR="00E279B1" w:rsidRDefault="00E279B1" w:rsidP="00E279B1">
      <w:pPr>
        <w:pStyle w:val="Tekstpodstawowy2"/>
        <w:spacing w:line="240" w:lineRule="auto"/>
        <w:ind w:right="-47"/>
      </w:pPr>
    </w:p>
    <w:p w14:paraId="0688EF49" w14:textId="77777777" w:rsidR="00E279B1" w:rsidRDefault="00E279B1" w:rsidP="00E279B1">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4E50689C" w14:textId="77777777" w:rsidR="00E279B1" w:rsidRDefault="00E279B1" w:rsidP="00E279B1">
      <w:pPr>
        <w:rPr>
          <w:sz w:val="22"/>
          <w:szCs w:val="22"/>
          <w:lang w:val="pl-PL"/>
        </w:rPr>
      </w:pPr>
    </w:p>
    <w:p w14:paraId="7DC9FF23" w14:textId="77777777" w:rsidR="00E279B1" w:rsidRDefault="00E279B1" w:rsidP="00E279B1">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494DD315" w14:textId="77777777" w:rsidR="00E279B1" w:rsidRDefault="00E279B1" w:rsidP="00E279B1">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49A79FB9" w14:textId="77777777" w:rsidR="00E279B1" w:rsidRDefault="00E279B1" w:rsidP="00E279B1">
      <w:pPr>
        <w:pStyle w:val="Zwykytekst"/>
        <w:rPr>
          <w:rFonts w:ascii="Times New Roman" w:hAnsi="Times New Roman" w:cs="Times New Roman"/>
          <w:sz w:val="22"/>
          <w:szCs w:val="22"/>
          <w:lang w:val="pl-PL"/>
        </w:rPr>
      </w:pPr>
    </w:p>
    <w:p w14:paraId="3EA766E8" w14:textId="77777777" w:rsidR="00E279B1" w:rsidRDefault="00E279B1" w:rsidP="00E279B1">
      <w:pPr>
        <w:pStyle w:val="Zwykytekst"/>
        <w:ind w:left="4956" w:firstLine="708"/>
        <w:rPr>
          <w:rFonts w:ascii="Times New Roman" w:hAnsi="Times New Roman" w:cs="Times New Roman"/>
          <w:sz w:val="22"/>
          <w:szCs w:val="22"/>
          <w:lang w:val="pl-PL"/>
        </w:rPr>
      </w:pPr>
    </w:p>
    <w:p w14:paraId="37239EEF" w14:textId="77777777" w:rsidR="00E279B1" w:rsidRDefault="00E279B1" w:rsidP="00E279B1">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6C9509B1" w14:textId="77777777" w:rsidR="00E279B1" w:rsidRDefault="00E279B1" w:rsidP="00E279B1">
      <w:pPr>
        <w:pStyle w:val="Zwykytekst"/>
        <w:ind w:left="4956" w:firstLine="708"/>
        <w:rPr>
          <w:rFonts w:ascii="Times New Roman" w:hAnsi="Times New Roman" w:cs="Times New Roman"/>
          <w:b/>
          <w:bCs/>
          <w:sz w:val="22"/>
          <w:szCs w:val="22"/>
          <w:lang w:val="pl-PL"/>
        </w:rPr>
      </w:pPr>
    </w:p>
    <w:p w14:paraId="2CA1C775" w14:textId="77777777" w:rsidR="00E279B1" w:rsidRDefault="00E279B1" w:rsidP="00E279B1">
      <w:pPr>
        <w:pStyle w:val="Zwykytekst"/>
        <w:ind w:left="4956" w:firstLine="708"/>
        <w:rPr>
          <w:rFonts w:ascii="Times New Roman" w:hAnsi="Times New Roman" w:cs="Times New Roman"/>
          <w:b/>
          <w:bCs/>
          <w:sz w:val="22"/>
          <w:szCs w:val="22"/>
          <w:lang w:val="pl-PL"/>
        </w:rPr>
      </w:pPr>
    </w:p>
    <w:p w14:paraId="556DAC98" w14:textId="77777777" w:rsidR="00E279B1" w:rsidRDefault="00E279B1" w:rsidP="00E279B1">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6B831BEE" w14:textId="77777777" w:rsidR="00E279B1" w:rsidRDefault="00E279B1" w:rsidP="00E279B1">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1FD37C10"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0F4B3C5F"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5457B1B9"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4349DC4D"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03954480"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1071A3C4"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72A451B2"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24DEFC0C"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19781EDF"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30450191"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6259E620"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2DDE3A49"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416EC222"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511A745B"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7EEEB75F"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26FDC26E"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7018C6CE"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018FCCAB"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04AB6B1B"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3F389A04"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79795B0E"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3FA7339A"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0C737D2E"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45960635" w14:textId="77777777" w:rsidR="00E279B1" w:rsidRDefault="00E279B1" w:rsidP="00E279B1">
      <w:pPr>
        <w:pStyle w:val="Zwykytekst"/>
        <w:tabs>
          <w:tab w:val="left" w:pos="7050"/>
        </w:tabs>
        <w:rPr>
          <w:rFonts w:ascii="Times New Roman" w:hAnsi="Times New Roman" w:cs="Times New Roman"/>
          <w:i/>
          <w:iCs/>
          <w:sz w:val="22"/>
          <w:szCs w:val="22"/>
          <w:lang w:val="pl-PL"/>
        </w:rPr>
      </w:pPr>
    </w:p>
    <w:p w14:paraId="2778F772" w14:textId="77777777" w:rsidR="00E279B1" w:rsidRPr="00515AFA" w:rsidRDefault="00E279B1" w:rsidP="00E279B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66B9A23C" w14:textId="77777777" w:rsidR="00E279B1" w:rsidRPr="00515AFA" w:rsidRDefault="00E279B1" w:rsidP="00E279B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A91BF1F" w14:textId="77777777" w:rsidR="00E279B1" w:rsidRDefault="00E279B1" w:rsidP="00E279B1">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45DF49C" w14:textId="77777777" w:rsidR="00E279B1" w:rsidRDefault="00E279B1" w:rsidP="00E279B1">
      <w:pPr>
        <w:widowControl w:val="0"/>
        <w:autoSpaceDE w:val="0"/>
        <w:autoSpaceDN w:val="0"/>
        <w:jc w:val="right"/>
        <w:textAlignment w:val="baseline"/>
        <w:rPr>
          <w:sz w:val="22"/>
          <w:szCs w:val="22"/>
          <w:lang w:val="pl-PL"/>
        </w:rPr>
      </w:pPr>
    </w:p>
    <w:p w14:paraId="637DD152" w14:textId="77777777" w:rsidR="00E279B1" w:rsidRDefault="00E279B1" w:rsidP="00E279B1">
      <w:pPr>
        <w:widowControl w:val="0"/>
        <w:autoSpaceDE w:val="0"/>
        <w:autoSpaceDN w:val="0"/>
        <w:jc w:val="right"/>
        <w:textAlignment w:val="baseline"/>
        <w:rPr>
          <w:sz w:val="22"/>
          <w:szCs w:val="22"/>
          <w:lang w:val="pl-PL"/>
        </w:rPr>
      </w:pPr>
    </w:p>
    <w:p w14:paraId="6CD43005" w14:textId="77777777" w:rsidR="00E279B1" w:rsidRDefault="00E279B1" w:rsidP="00E279B1">
      <w:pPr>
        <w:widowControl w:val="0"/>
        <w:autoSpaceDE w:val="0"/>
        <w:autoSpaceDN w:val="0"/>
        <w:jc w:val="right"/>
        <w:textAlignment w:val="baseline"/>
        <w:rPr>
          <w:sz w:val="22"/>
          <w:szCs w:val="22"/>
          <w:lang w:val="pl-PL"/>
        </w:rPr>
      </w:pPr>
    </w:p>
    <w:p w14:paraId="23432BFA" w14:textId="77777777" w:rsidR="00E279B1" w:rsidRDefault="00E279B1" w:rsidP="00E279B1">
      <w:pPr>
        <w:widowControl w:val="0"/>
        <w:autoSpaceDE w:val="0"/>
        <w:autoSpaceDN w:val="0"/>
        <w:jc w:val="right"/>
        <w:textAlignment w:val="baseline"/>
        <w:rPr>
          <w:sz w:val="22"/>
          <w:szCs w:val="22"/>
          <w:lang w:val="pl-PL"/>
        </w:rPr>
      </w:pPr>
    </w:p>
    <w:p w14:paraId="62FAC88C" w14:textId="77777777" w:rsidR="00E279B1" w:rsidRDefault="00E279B1" w:rsidP="00E279B1">
      <w:pPr>
        <w:widowControl w:val="0"/>
        <w:autoSpaceDE w:val="0"/>
        <w:autoSpaceDN w:val="0"/>
        <w:jc w:val="right"/>
        <w:textAlignment w:val="baseline"/>
        <w:rPr>
          <w:sz w:val="22"/>
          <w:szCs w:val="22"/>
          <w:lang w:val="pl-PL"/>
        </w:rPr>
      </w:pPr>
    </w:p>
    <w:p w14:paraId="49EC7B93" w14:textId="77777777" w:rsidR="00E279B1" w:rsidRDefault="00E279B1" w:rsidP="00E279B1">
      <w:pPr>
        <w:widowControl w:val="0"/>
        <w:autoSpaceDE w:val="0"/>
        <w:autoSpaceDN w:val="0"/>
        <w:jc w:val="right"/>
        <w:textAlignment w:val="baseline"/>
        <w:rPr>
          <w:sz w:val="22"/>
          <w:szCs w:val="22"/>
          <w:lang w:val="pl-PL"/>
        </w:rPr>
      </w:pPr>
    </w:p>
    <w:p w14:paraId="104D92A4" w14:textId="77777777" w:rsidR="00E279B1" w:rsidRDefault="00E279B1" w:rsidP="00E279B1">
      <w:pPr>
        <w:widowControl w:val="0"/>
        <w:autoSpaceDE w:val="0"/>
        <w:autoSpaceDN w:val="0"/>
        <w:jc w:val="right"/>
        <w:textAlignment w:val="baseline"/>
        <w:rPr>
          <w:sz w:val="22"/>
          <w:szCs w:val="22"/>
          <w:lang w:val="pl-PL"/>
        </w:rPr>
      </w:pPr>
    </w:p>
    <w:p w14:paraId="0AFF680F" w14:textId="77777777" w:rsidR="00E279B1" w:rsidRDefault="00E279B1" w:rsidP="00E279B1">
      <w:pPr>
        <w:widowControl w:val="0"/>
        <w:autoSpaceDE w:val="0"/>
        <w:autoSpaceDN w:val="0"/>
        <w:jc w:val="right"/>
        <w:textAlignment w:val="baseline"/>
        <w:rPr>
          <w:sz w:val="22"/>
          <w:szCs w:val="22"/>
          <w:lang w:val="pl-PL"/>
        </w:rPr>
      </w:pPr>
    </w:p>
    <w:p w14:paraId="0347D00F" w14:textId="77777777" w:rsidR="00E279B1" w:rsidRDefault="00E279B1" w:rsidP="00E279B1">
      <w:pPr>
        <w:widowControl w:val="0"/>
        <w:autoSpaceDE w:val="0"/>
        <w:autoSpaceDN w:val="0"/>
        <w:jc w:val="right"/>
        <w:textAlignment w:val="baseline"/>
        <w:rPr>
          <w:sz w:val="22"/>
          <w:szCs w:val="22"/>
          <w:lang w:val="pl-PL"/>
        </w:rPr>
      </w:pPr>
    </w:p>
    <w:p w14:paraId="7505834C" w14:textId="77777777" w:rsidR="00E279B1" w:rsidRDefault="00E279B1" w:rsidP="00E279B1">
      <w:pPr>
        <w:widowControl w:val="0"/>
        <w:autoSpaceDE w:val="0"/>
        <w:autoSpaceDN w:val="0"/>
        <w:jc w:val="right"/>
        <w:textAlignment w:val="baseline"/>
        <w:rPr>
          <w:sz w:val="22"/>
          <w:szCs w:val="22"/>
          <w:lang w:val="pl-PL"/>
        </w:rPr>
      </w:pPr>
    </w:p>
    <w:p w14:paraId="6F8AEF1F" w14:textId="77777777" w:rsidR="00E279B1" w:rsidRDefault="00E279B1" w:rsidP="00E279B1">
      <w:pPr>
        <w:widowControl w:val="0"/>
        <w:autoSpaceDE w:val="0"/>
        <w:autoSpaceDN w:val="0"/>
        <w:jc w:val="right"/>
        <w:textAlignment w:val="baseline"/>
        <w:rPr>
          <w:sz w:val="22"/>
          <w:szCs w:val="22"/>
          <w:lang w:val="pl-PL"/>
        </w:rPr>
      </w:pPr>
    </w:p>
    <w:p w14:paraId="40047A6A" w14:textId="77777777" w:rsidR="00E279B1" w:rsidRDefault="00E279B1" w:rsidP="00E279B1">
      <w:pPr>
        <w:widowControl w:val="0"/>
        <w:autoSpaceDE w:val="0"/>
        <w:autoSpaceDN w:val="0"/>
        <w:jc w:val="right"/>
        <w:textAlignment w:val="baseline"/>
        <w:rPr>
          <w:sz w:val="22"/>
          <w:szCs w:val="22"/>
          <w:lang w:val="pl-PL"/>
        </w:rPr>
      </w:pPr>
    </w:p>
    <w:p w14:paraId="06D8FB9E" w14:textId="77777777" w:rsidR="00E279B1" w:rsidRPr="00515AFA" w:rsidRDefault="00E279B1" w:rsidP="00E279B1">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D399E56" w14:textId="77777777" w:rsidR="00E279B1" w:rsidRPr="00515AFA" w:rsidRDefault="00E279B1" w:rsidP="00E279B1">
      <w:pPr>
        <w:widowControl w:val="0"/>
        <w:autoSpaceDE w:val="0"/>
        <w:autoSpaceDN w:val="0"/>
        <w:jc w:val="both"/>
        <w:textAlignment w:val="baseline"/>
        <w:rPr>
          <w:sz w:val="22"/>
          <w:szCs w:val="22"/>
          <w:lang w:val="pl-PL"/>
        </w:rPr>
      </w:pPr>
    </w:p>
    <w:p w14:paraId="367C1D16" w14:textId="77777777" w:rsidR="00E279B1" w:rsidRPr="00515AFA" w:rsidRDefault="00E279B1" w:rsidP="00E279B1">
      <w:pPr>
        <w:widowControl w:val="0"/>
        <w:autoSpaceDE w:val="0"/>
        <w:autoSpaceDN w:val="0"/>
        <w:jc w:val="both"/>
        <w:textAlignment w:val="baseline"/>
        <w:rPr>
          <w:sz w:val="22"/>
          <w:szCs w:val="22"/>
          <w:lang w:val="pl-PL"/>
        </w:rPr>
      </w:pPr>
    </w:p>
    <w:p w14:paraId="5274B8A5" w14:textId="77777777" w:rsidR="00E279B1" w:rsidRPr="00515AFA" w:rsidRDefault="00E279B1" w:rsidP="00E279B1">
      <w:pPr>
        <w:widowControl w:val="0"/>
        <w:autoSpaceDE w:val="0"/>
        <w:autoSpaceDN w:val="0"/>
        <w:jc w:val="both"/>
        <w:textAlignment w:val="baseline"/>
        <w:rPr>
          <w:sz w:val="22"/>
          <w:szCs w:val="22"/>
          <w:lang w:val="pl-PL"/>
        </w:rPr>
      </w:pPr>
      <w:r w:rsidRPr="00515AFA">
        <w:rPr>
          <w:sz w:val="22"/>
          <w:szCs w:val="22"/>
          <w:lang w:val="pl-PL"/>
        </w:rPr>
        <w:t>.....................................… </w:t>
      </w:r>
    </w:p>
    <w:p w14:paraId="62DC821B" w14:textId="77777777" w:rsidR="00E279B1" w:rsidRPr="00515AFA" w:rsidRDefault="00E279B1" w:rsidP="00E279B1">
      <w:pPr>
        <w:widowControl w:val="0"/>
        <w:autoSpaceDE w:val="0"/>
        <w:autoSpaceDN w:val="0"/>
        <w:ind w:firstLine="555"/>
        <w:textAlignment w:val="baseline"/>
        <w:rPr>
          <w:sz w:val="22"/>
          <w:szCs w:val="22"/>
          <w:lang w:val="pl-PL"/>
        </w:rPr>
      </w:pPr>
      <w:r w:rsidRPr="00515AFA">
        <w:rPr>
          <w:sz w:val="22"/>
          <w:szCs w:val="22"/>
          <w:lang w:val="pl-PL"/>
        </w:rPr>
        <w:t>Nazwa Wykonawcy</w:t>
      </w:r>
    </w:p>
    <w:p w14:paraId="407842CA" w14:textId="77777777" w:rsidR="00E279B1" w:rsidRPr="00515AFA" w:rsidRDefault="00E279B1" w:rsidP="00E279B1">
      <w:pPr>
        <w:widowControl w:val="0"/>
        <w:autoSpaceDE w:val="0"/>
        <w:autoSpaceDN w:val="0"/>
        <w:textAlignment w:val="baseline"/>
        <w:rPr>
          <w:sz w:val="22"/>
          <w:szCs w:val="22"/>
          <w:lang w:val="pl-PL"/>
        </w:rPr>
      </w:pPr>
    </w:p>
    <w:p w14:paraId="60A71852" w14:textId="77777777" w:rsidR="00E279B1" w:rsidRPr="00515AFA" w:rsidRDefault="00E279B1" w:rsidP="00E279B1">
      <w:pPr>
        <w:widowControl w:val="0"/>
        <w:autoSpaceDE w:val="0"/>
        <w:autoSpaceDN w:val="0"/>
        <w:jc w:val="both"/>
        <w:textAlignment w:val="baseline"/>
        <w:rPr>
          <w:sz w:val="22"/>
          <w:szCs w:val="22"/>
          <w:lang w:val="pl-PL"/>
        </w:rPr>
      </w:pPr>
      <w:r w:rsidRPr="00515AFA">
        <w:rPr>
          <w:sz w:val="22"/>
          <w:szCs w:val="22"/>
          <w:lang w:val="pl-PL"/>
        </w:rPr>
        <w:t>.....................................…</w:t>
      </w:r>
    </w:p>
    <w:p w14:paraId="055CF2EF" w14:textId="77777777" w:rsidR="00E279B1" w:rsidRPr="00515AFA" w:rsidRDefault="00E279B1" w:rsidP="00E279B1">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59E078F0" w14:textId="77777777" w:rsidR="00E279B1" w:rsidRPr="00515AFA" w:rsidRDefault="00E279B1" w:rsidP="00E279B1">
      <w:pPr>
        <w:widowControl w:val="0"/>
        <w:autoSpaceDE w:val="0"/>
        <w:autoSpaceDN w:val="0"/>
        <w:spacing w:before="90"/>
        <w:ind w:left="115" w:right="110"/>
        <w:jc w:val="both"/>
        <w:outlineLvl w:val="0"/>
        <w:rPr>
          <w:rFonts w:eastAsia="Verdana"/>
          <w:b/>
          <w:bCs/>
          <w:sz w:val="22"/>
          <w:szCs w:val="22"/>
          <w:lang w:val="pl-PL" w:eastAsia="en-US"/>
        </w:rPr>
      </w:pPr>
    </w:p>
    <w:p w14:paraId="138C7F49" w14:textId="77777777" w:rsidR="00E279B1" w:rsidRPr="00515AFA" w:rsidRDefault="00E279B1" w:rsidP="00E279B1">
      <w:pPr>
        <w:widowControl w:val="0"/>
        <w:autoSpaceDE w:val="0"/>
        <w:autoSpaceDN w:val="0"/>
        <w:spacing w:before="90"/>
        <w:ind w:right="110"/>
        <w:jc w:val="both"/>
        <w:outlineLvl w:val="0"/>
        <w:rPr>
          <w:rFonts w:eastAsia="Verdana"/>
          <w:b/>
          <w:bCs/>
          <w:sz w:val="22"/>
          <w:szCs w:val="22"/>
          <w:lang w:val="pl-PL" w:eastAsia="en-US"/>
        </w:rPr>
      </w:pPr>
    </w:p>
    <w:p w14:paraId="0FFBBCCF" w14:textId="77777777" w:rsidR="00E279B1" w:rsidRPr="00515AFA" w:rsidRDefault="00E279B1" w:rsidP="00E279B1">
      <w:pPr>
        <w:widowControl w:val="0"/>
        <w:autoSpaceDE w:val="0"/>
        <w:autoSpaceDN w:val="0"/>
        <w:jc w:val="center"/>
        <w:textAlignment w:val="baseline"/>
        <w:rPr>
          <w:b/>
          <w:bCs/>
          <w:sz w:val="22"/>
          <w:szCs w:val="22"/>
          <w:lang w:val="pl-PL"/>
        </w:rPr>
      </w:pPr>
    </w:p>
    <w:p w14:paraId="478707E6" w14:textId="77777777" w:rsidR="00E279B1" w:rsidRPr="00515AFA" w:rsidRDefault="00E279B1" w:rsidP="00E279B1">
      <w:pPr>
        <w:widowControl w:val="0"/>
        <w:autoSpaceDE w:val="0"/>
        <w:autoSpaceDN w:val="0"/>
        <w:jc w:val="center"/>
        <w:textAlignment w:val="baseline"/>
        <w:rPr>
          <w:b/>
          <w:bCs/>
          <w:sz w:val="22"/>
          <w:szCs w:val="22"/>
          <w:lang w:val="pl-PL"/>
        </w:rPr>
      </w:pPr>
    </w:p>
    <w:p w14:paraId="2246CCF6" w14:textId="77777777" w:rsidR="00E279B1" w:rsidRPr="00515AFA" w:rsidRDefault="00E279B1" w:rsidP="00E279B1">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131BB02" w14:textId="77777777" w:rsidR="00E279B1" w:rsidRPr="00515AFA" w:rsidRDefault="00E279B1" w:rsidP="00E279B1">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BDFF3B3" w14:textId="77777777" w:rsidR="00E279B1" w:rsidRPr="00515AFA" w:rsidRDefault="00E279B1" w:rsidP="00E279B1">
      <w:pPr>
        <w:widowControl w:val="0"/>
        <w:autoSpaceDE w:val="0"/>
        <w:autoSpaceDN w:val="0"/>
        <w:jc w:val="center"/>
        <w:textAlignment w:val="baseline"/>
        <w:rPr>
          <w:b/>
          <w:bCs/>
          <w:sz w:val="22"/>
          <w:szCs w:val="22"/>
          <w:lang w:val="pl-PL"/>
        </w:rPr>
      </w:pPr>
    </w:p>
    <w:p w14:paraId="1994E7CE" w14:textId="77777777" w:rsidR="00E279B1" w:rsidRPr="00515AFA" w:rsidRDefault="00E279B1" w:rsidP="00E279B1">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08D9225" w14:textId="77777777" w:rsidR="00E279B1" w:rsidRPr="00515AFA" w:rsidRDefault="00E279B1" w:rsidP="00C2253F">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22C53C8" w14:textId="77777777" w:rsidR="00E279B1" w:rsidRPr="00515AFA" w:rsidRDefault="00E279B1" w:rsidP="00C2253F">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996FE4C" w14:textId="77777777" w:rsidR="00E279B1" w:rsidRPr="00515AFA" w:rsidRDefault="00E279B1" w:rsidP="00C2253F">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00A65200" w14:textId="77777777" w:rsidR="00E279B1" w:rsidRPr="00515AFA" w:rsidRDefault="00E279B1" w:rsidP="00C2253F">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07A479CF" w14:textId="77777777" w:rsidR="00E279B1" w:rsidRPr="00515AFA" w:rsidRDefault="00E279B1" w:rsidP="00E279B1">
      <w:pPr>
        <w:spacing w:after="200" w:line="276" w:lineRule="auto"/>
        <w:ind w:left="780"/>
        <w:contextualSpacing/>
        <w:textAlignment w:val="baseline"/>
        <w:rPr>
          <w:sz w:val="22"/>
          <w:szCs w:val="22"/>
          <w:lang w:val="pl-PL"/>
        </w:rPr>
      </w:pPr>
    </w:p>
    <w:p w14:paraId="4BE1A954" w14:textId="77777777" w:rsidR="00E279B1" w:rsidRPr="00515AFA" w:rsidRDefault="00E279B1" w:rsidP="00E279B1">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B29EA86" w14:textId="77777777" w:rsidR="00E279B1" w:rsidRPr="00515AFA" w:rsidRDefault="00E279B1" w:rsidP="00E279B1">
      <w:pPr>
        <w:widowControl w:val="0"/>
        <w:autoSpaceDE w:val="0"/>
        <w:autoSpaceDN w:val="0"/>
        <w:spacing w:before="90"/>
        <w:ind w:right="110"/>
        <w:jc w:val="both"/>
        <w:outlineLvl w:val="0"/>
        <w:rPr>
          <w:rFonts w:eastAsia="Verdana"/>
          <w:b/>
          <w:bCs/>
          <w:sz w:val="22"/>
          <w:szCs w:val="22"/>
          <w:lang w:val="pl-PL" w:eastAsia="en-US"/>
        </w:rPr>
      </w:pPr>
    </w:p>
    <w:p w14:paraId="0216E12A" w14:textId="77777777" w:rsidR="00E279B1" w:rsidRPr="00515AFA" w:rsidRDefault="00E279B1" w:rsidP="00E279B1">
      <w:pPr>
        <w:widowControl w:val="0"/>
        <w:autoSpaceDE w:val="0"/>
        <w:autoSpaceDN w:val="0"/>
        <w:spacing w:before="90"/>
        <w:ind w:right="110"/>
        <w:jc w:val="both"/>
        <w:outlineLvl w:val="0"/>
        <w:rPr>
          <w:rFonts w:eastAsia="Verdana"/>
          <w:b/>
          <w:bCs/>
          <w:sz w:val="22"/>
          <w:szCs w:val="22"/>
          <w:lang w:val="pl-PL" w:eastAsia="en-US"/>
        </w:rPr>
      </w:pPr>
    </w:p>
    <w:p w14:paraId="42C8AA80" w14:textId="77777777" w:rsidR="00E279B1" w:rsidRPr="00515AFA" w:rsidRDefault="00E279B1" w:rsidP="00E279B1">
      <w:pPr>
        <w:widowControl w:val="0"/>
        <w:autoSpaceDE w:val="0"/>
        <w:autoSpaceDN w:val="0"/>
        <w:spacing w:before="90"/>
        <w:ind w:right="110"/>
        <w:jc w:val="both"/>
        <w:outlineLvl w:val="0"/>
        <w:rPr>
          <w:rFonts w:eastAsia="Verdana"/>
          <w:b/>
          <w:bCs/>
          <w:sz w:val="22"/>
          <w:szCs w:val="22"/>
          <w:lang w:val="pl-PL" w:eastAsia="en-US"/>
        </w:rPr>
      </w:pPr>
    </w:p>
    <w:p w14:paraId="2741CAB8" w14:textId="77777777" w:rsidR="00E279B1" w:rsidRPr="00515AFA" w:rsidRDefault="00E279B1" w:rsidP="00E279B1">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E279B1" w:rsidRPr="00E279B1" w14:paraId="292DB4C0" w14:textId="77777777" w:rsidTr="00661F0E">
        <w:tc>
          <w:tcPr>
            <w:tcW w:w="4105" w:type="dxa"/>
            <w:hideMark/>
          </w:tcPr>
          <w:p w14:paraId="220AB3A3" w14:textId="77777777" w:rsidR="00E279B1" w:rsidRPr="00515AFA" w:rsidRDefault="00E279B1" w:rsidP="00661F0E">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F9A2FF0" w14:textId="77777777" w:rsidR="00E279B1" w:rsidRPr="00515AFA" w:rsidRDefault="00E279B1" w:rsidP="00661F0E">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597BE3D1" w14:textId="77777777" w:rsidR="00E279B1" w:rsidRPr="00515AFA" w:rsidRDefault="00E279B1" w:rsidP="00E279B1">
      <w:pPr>
        <w:spacing w:line="360" w:lineRule="auto"/>
        <w:jc w:val="both"/>
        <w:rPr>
          <w:rFonts w:eastAsia="Calibri"/>
          <w:color w:val="222A35"/>
          <w:sz w:val="22"/>
          <w:szCs w:val="22"/>
          <w:lang w:val="pl-PL" w:eastAsia="x-none"/>
        </w:rPr>
      </w:pPr>
    </w:p>
    <w:p w14:paraId="00DFC05E" w14:textId="77777777" w:rsidR="00E279B1" w:rsidRPr="002E3AF9" w:rsidRDefault="00E279B1" w:rsidP="00E279B1">
      <w:pPr>
        <w:rPr>
          <w:lang w:val="pl-PL"/>
        </w:rPr>
      </w:pPr>
    </w:p>
    <w:p w14:paraId="22E377CB" w14:textId="77777777" w:rsidR="00E279B1" w:rsidRPr="007775F0" w:rsidRDefault="00E279B1" w:rsidP="00E279B1">
      <w:pPr>
        <w:rPr>
          <w:lang w:val="pl-PL"/>
        </w:rPr>
      </w:pPr>
    </w:p>
    <w:p w14:paraId="0B776F95" w14:textId="77777777" w:rsidR="00E279B1" w:rsidRPr="009A2FD4" w:rsidRDefault="00E279B1" w:rsidP="00E279B1">
      <w:pPr>
        <w:rPr>
          <w:lang w:val="pl-PL"/>
        </w:rPr>
      </w:pPr>
    </w:p>
    <w:p w14:paraId="00005507" w14:textId="77777777" w:rsidR="00E279B1" w:rsidRPr="004830B6" w:rsidRDefault="00E279B1" w:rsidP="00E279B1">
      <w:pPr>
        <w:rPr>
          <w:lang w:val="pl-PL"/>
        </w:rPr>
      </w:pPr>
    </w:p>
    <w:p w14:paraId="27CA979E" w14:textId="77777777" w:rsidR="00E279B1" w:rsidRPr="00291156" w:rsidRDefault="00E279B1" w:rsidP="00E279B1">
      <w:pPr>
        <w:rPr>
          <w:lang w:val="pl-PL"/>
        </w:rPr>
      </w:pPr>
    </w:p>
    <w:p w14:paraId="22274EB9" w14:textId="77777777" w:rsidR="00E279B1" w:rsidRPr="006B6179" w:rsidRDefault="00E279B1" w:rsidP="00E279B1">
      <w:pPr>
        <w:rPr>
          <w:lang w:val="pl-PL"/>
        </w:rPr>
      </w:pPr>
    </w:p>
    <w:p w14:paraId="5903CF4F" w14:textId="77777777" w:rsidR="00E279B1" w:rsidRPr="00E95701" w:rsidRDefault="00E279B1" w:rsidP="00E279B1">
      <w:pPr>
        <w:rPr>
          <w:lang w:val="pl-PL"/>
        </w:rPr>
      </w:pPr>
    </w:p>
    <w:p w14:paraId="0234DF75" w14:textId="77777777" w:rsidR="00E279B1" w:rsidRPr="00FD2A6B" w:rsidRDefault="00E279B1" w:rsidP="00E279B1">
      <w:pPr>
        <w:rPr>
          <w:lang w:val="pl-PL"/>
        </w:rPr>
      </w:pPr>
    </w:p>
    <w:p w14:paraId="416D4DE4" w14:textId="77777777" w:rsidR="00E279B1" w:rsidRPr="0040005A" w:rsidRDefault="00E279B1" w:rsidP="00E279B1">
      <w:pPr>
        <w:rPr>
          <w:lang w:val="pl-PL"/>
        </w:rPr>
      </w:pPr>
    </w:p>
    <w:p w14:paraId="62CD3FA8" w14:textId="77777777" w:rsidR="00496551" w:rsidRPr="00E279B1" w:rsidRDefault="00496551" w:rsidP="00E279B1">
      <w:pPr>
        <w:rPr>
          <w:lang w:val="pl-PL"/>
        </w:rPr>
      </w:pPr>
    </w:p>
    <w:sectPr w:rsidR="00496551" w:rsidRPr="00E279B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6FA8C" w14:textId="77777777" w:rsidR="00C2253F" w:rsidRDefault="00C2253F">
      <w:r>
        <w:separator/>
      </w:r>
    </w:p>
  </w:endnote>
  <w:endnote w:type="continuationSeparator" w:id="0">
    <w:p w14:paraId="727529B3" w14:textId="77777777" w:rsidR="00C2253F" w:rsidRDefault="00C22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024F1" w14:textId="77777777" w:rsidR="00421E44" w:rsidRDefault="00421E4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310CB" w14:textId="77777777" w:rsidR="00E279B1" w:rsidRDefault="00E279B1">
    <w:pPr>
      <w:pStyle w:val="Stopka"/>
      <w:jc w:val="right"/>
    </w:pPr>
    <w:r>
      <w:fldChar w:fldCharType="begin"/>
    </w:r>
    <w:r>
      <w:instrText>PAGE   \* MERGEFORMAT</w:instrText>
    </w:r>
    <w:r>
      <w:fldChar w:fldCharType="separate"/>
    </w:r>
    <w:r>
      <w:rPr>
        <w:lang w:val="pl-PL"/>
      </w:rPr>
      <w:t>2</w:t>
    </w:r>
    <w:r>
      <w:fldChar w:fldCharType="end"/>
    </w:r>
  </w:p>
  <w:p w14:paraId="30BC6C80" w14:textId="77777777" w:rsidR="00421E44" w:rsidRDefault="00421E4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79D86" w14:textId="77777777" w:rsidR="00421E44" w:rsidRDefault="00421E4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A1FCC" w14:textId="77777777" w:rsidR="00C2253F" w:rsidRDefault="00C2253F">
      <w:r>
        <w:separator/>
      </w:r>
    </w:p>
  </w:footnote>
  <w:footnote w:type="continuationSeparator" w:id="0">
    <w:p w14:paraId="78BB475C" w14:textId="77777777" w:rsidR="00C2253F" w:rsidRDefault="00C2253F">
      <w:r>
        <w:continuationSeparator/>
      </w:r>
    </w:p>
  </w:footnote>
  <w:footnote w:id="1">
    <w:p w14:paraId="1951FB20" w14:textId="77777777" w:rsidR="00E279B1" w:rsidRDefault="00E279B1" w:rsidP="00E279B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1BB631" w14:textId="77777777" w:rsidR="00E279B1" w:rsidRDefault="00E279B1" w:rsidP="00E279B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7295F27" w14:textId="77777777" w:rsidR="00E279B1" w:rsidRDefault="00E279B1" w:rsidP="00C2253F">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341DA1" w14:textId="77777777" w:rsidR="00E279B1" w:rsidRDefault="00E279B1" w:rsidP="00C2253F">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F6187BF" w14:textId="77777777" w:rsidR="00E279B1" w:rsidRDefault="00E279B1" w:rsidP="00C2253F">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BA19790" w14:textId="77777777" w:rsidR="00E279B1" w:rsidRDefault="00E279B1" w:rsidP="00C2253F">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1401573" w14:textId="77777777" w:rsidR="00E279B1" w:rsidRDefault="00E279B1" w:rsidP="00E279B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283C814" w14:textId="77777777" w:rsidR="00E279B1" w:rsidRDefault="00E279B1" w:rsidP="00C2253F">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49F5EF0" w14:textId="77777777" w:rsidR="00E279B1" w:rsidRDefault="00E279B1" w:rsidP="00C2253F">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109F574" w14:textId="77777777" w:rsidR="00E279B1" w:rsidRDefault="00E279B1" w:rsidP="00C2253F">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61A3BEE" w14:textId="77777777" w:rsidR="00E279B1" w:rsidRDefault="00E279B1" w:rsidP="00C2253F">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779FCAA" w14:textId="77777777" w:rsidR="00E279B1" w:rsidRDefault="00E279B1" w:rsidP="00C2253F">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DEF27B" w14:textId="77777777" w:rsidR="00E279B1" w:rsidRDefault="00E279B1" w:rsidP="00E279B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D0921AA" w14:textId="77777777" w:rsidR="00E279B1" w:rsidRDefault="00E279B1" w:rsidP="00E279B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25D4D73" w14:textId="77777777" w:rsidR="00E279B1" w:rsidRDefault="00E279B1" w:rsidP="00E279B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07114B0" w14:textId="77777777" w:rsidR="00E279B1" w:rsidRDefault="00E279B1" w:rsidP="00E279B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D336A98" w14:textId="77777777" w:rsidR="00E279B1" w:rsidRDefault="00E279B1" w:rsidP="00C2253F">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88D2E13" w14:textId="77777777" w:rsidR="00E279B1" w:rsidRDefault="00E279B1" w:rsidP="00C2253F">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B2D551B" w14:textId="77777777" w:rsidR="00E279B1" w:rsidRDefault="00E279B1" w:rsidP="00C2253F">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526F495" w14:textId="77777777" w:rsidR="00E279B1" w:rsidRDefault="00E279B1" w:rsidP="00E279B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81B0B4" w14:textId="77777777" w:rsidR="00E279B1" w:rsidRDefault="00E279B1" w:rsidP="00E279B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464A230" w14:textId="77777777" w:rsidR="00E279B1" w:rsidRDefault="00E279B1" w:rsidP="00E279B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3AED923" w14:textId="77777777" w:rsidR="00E279B1" w:rsidRDefault="00E279B1" w:rsidP="00E279B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5CCFB6B" w14:textId="77777777" w:rsidR="00E279B1" w:rsidRDefault="00E279B1" w:rsidP="00E279B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3D5FA54" w14:textId="77777777" w:rsidR="00E279B1" w:rsidRDefault="00E279B1" w:rsidP="00E279B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2F16D23" w14:textId="77777777" w:rsidR="00E279B1" w:rsidRDefault="00E279B1" w:rsidP="00E279B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F4C509" w14:textId="77777777" w:rsidR="00E279B1" w:rsidRDefault="00E279B1" w:rsidP="00E279B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337C4B5" w14:textId="77777777" w:rsidR="00E279B1" w:rsidRDefault="00E279B1" w:rsidP="00E279B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8236CF" w14:textId="77777777" w:rsidR="00E279B1" w:rsidRDefault="00E279B1" w:rsidP="00E279B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77D8222" w14:textId="77777777" w:rsidR="00E279B1" w:rsidRDefault="00E279B1" w:rsidP="00E279B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2B368" w14:textId="77777777" w:rsidR="00421E44" w:rsidRDefault="00421E4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AE0DA" w14:textId="77777777" w:rsidR="00421E44" w:rsidRDefault="00421E4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FC0FF" w14:textId="77777777" w:rsidR="00421E44" w:rsidRDefault="00421E4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977292301">
    <w:abstractNumId w:val="10"/>
  </w:num>
  <w:num w:numId="2" w16cid:durableId="210581881">
    <w:abstractNumId w:val="15"/>
  </w:num>
  <w:num w:numId="3" w16cid:durableId="1718890428">
    <w:abstractNumId w:val="3"/>
  </w:num>
  <w:num w:numId="4" w16cid:durableId="1027172186">
    <w:abstractNumId w:val="6"/>
  </w:num>
  <w:num w:numId="5" w16cid:durableId="1856378430">
    <w:abstractNumId w:val="13"/>
  </w:num>
  <w:num w:numId="6" w16cid:durableId="750395597">
    <w:abstractNumId w:val="12"/>
  </w:num>
  <w:num w:numId="7" w16cid:durableId="1807428410">
    <w:abstractNumId w:val="14"/>
  </w:num>
  <w:num w:numId="8" w16cid:durableId="2370621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02753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232295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3436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67548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7"/>
  </w:num>
  <w:num w:numId="15" w16cid:durableId="1787390451">
    <w:abstractNumId w:val="9"/>
  </w:num>
  <w:num w:numId="16" w16cid:durableId="1270433036">
    <w:abstractNumId w:val="16"/>
  </w:num>
  <w:num w:numId="17" w16cid:durableId="728575045">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1E0B"/>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21E44"/>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1E0B"/>
    <w:rsid w:val="00C12A61"/>
    <w:rsid w:val="00C14141"/>
    <w:rsid w:val="00C2196F"/>
    <w:rsid w:val="00C2253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279B1"/>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BAC7AA"/>
  <w15:chartTrackingRefBased/>
  <w15:docId w15:val="{0B507699-089F-4AA2-B68B-2952C77BD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79B1"/>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E279B1"/>
    <w:rPr>
      <w:b/>
      <w:bCs/>
    </w:rPr>
  </w:style>
  <w:style w:type="character" w:customStyle="1" w:styleId="czeinternetowe">
    <w:name w:val="Łącze internetowe"/>
    <w:uiPriority w:val="99"/>
    <w:semiHidden/>
    <w:unhideWhenUsed/>
    <w:rsid w:val="00E279B1"/>
    <w:rPr>
      <w:color w:val="0000FF"/>
      <w:u w:val="single"/>
    </w:rPr>
  </w:style>
  <w:style w:type="character" w:customStyle="1" w:styleId="StopkaZnak">
    <w:name w:val="Stopka Znak"/>
    <w:link w:val="Stopka"/>
    <w:uiPriority w:val="99"/>
    <w:rsid w:val="00E279B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2890</Words>
  <Characters>17343</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20193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2026-10-22T11:26:00Z</cp:lastPrinted>
  <dcterms:created xsi:type="dcterms:W3CDTF">2026-10-22T11:28:00Z</dcterms:created>
  <dcterms:modified xsi:type="dcterms:W3CDTF">2026-10-22T11:28:00Z</dcterms:modified>
</cp:coreProperties>
</file>