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E1EC5" w14:textId="77777777" w:rsidR="006370B6" w:rsidRPr="004B1E3D" w:rsidRDefault="006370B6" w:rsidP="006370B6"/>
    <w:p w14:paraId="5ACF567D" w14:textId="6D06EB8B" w:rsidR="006370B6" w:rsidRPr="004B1E3D" w:rsidRDefault="006370B6" w:rsidP="006370B6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536</w:t>
      </w:r>
      <w:r w:rsidRPr="004B1E3D">
        <w:rPr>
          <w:b/>
        </w:rPr>
        <w:t>.2026</w:t>
      </w:r>
    </w:p>
    <w:p w14:paraId="5F35DAF7" w14:textId="77777777" w:rsidR="006370B6" w:rsidRDefault="006370B6" w:rsidP="006370B6">
      <w:pPr>
        <w:jc w:val="center"/>
        <w:rPr>
          <w:b/>
        </w:rPr>
      </w:pPr>
    </w:p>
    <w:p w14:paraId="301E229A" w14:textId="77777777" w:rsidR="006370B6" w:rsidRPr="004B1E3D" w:rsidRDefault="006370B6" w:rsidP="006370B6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0F2244DE" w14:textId="77777777" w:rsidR="006370B6" w:rsidRPr="004B1E3D" w:rsidRDefault="006370B6" w:rsidP="006370B6">
      <w:pPr>
        <w:jc w:val="center"/>
        <w:rPr>
          <w:b/>
        </w:rPr>
      </w:pPr>
    </w:p>
    <w:p w14:paraId="30B8A0BD" w14:textId="77777777" w:rsidR="006370B6" w:rsidRPr="004B1E3D" w:rsidRDefault="006370B6" w:rsidP="006370B6">
      <w:r w:rsidRPr="004B1E3D">
        <w:t>…………………………………………………………………………………………………...</w:t>
      </w:r>
    </w:p>
    <w:p w14:paraId="35FB2CF5" w14:textId="77777777" w:rsidR="006370B6" w:rsidRPr="004B1E3D" w:rsidRDefault="006370B6" w:rsidP="006370B6">
      <w:pPr>
        <w:rPr>
          <w:i/>
        </w:rPr>
      </w:pPr>
      <w:r w:rsidRPr="004B1E3D">
        <w:rPr>
          <w:i/>
        </w:rPr>
        <w:t>(pełna nazwa i adres Wykonawcy)</w:t>
      </w:r>
    </w:p>
    <w:p w14:paraId="7FF8729D" w14:textId="77777777" w:rsidR="006370B6" w:rsidRPr="004B1E3D" w:rsidRDefault="006370B6" w:rsidP="006370B6">
      <w:pPr>
        <w:rPr>
          <w:b/>
        </w:rPr>
      </w:pPr>
    </w:p>
    <w:p w14:paraId="7951F967" w14:textId="77777777" w:rsidR="006370B6" w:rsidRPr="004B1E3D" w:rsidRDefault="006370B6" w:rsidP="006370B6">
      <w:pPr>
        <w:jc w:val="both"/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58D9D4BC" w14:textId="09D3002C" w:rsidR="006370B6" w:rsidRPr="004B1E3D" w:rsidRDefault="006370B6" w:rsidP="006370B6">
      <w:pPr>
        <w:jc w:val="both"/>
      </w:pPr>
      <w:r w:rsidRPr="00665094">
        <w:rPr>
          <w:b/>
        </w:rPr>
        <w:t xml:space="preserve">Dostawa </w:t>
      </w:r>
      <w:r>
        <w:rPr>
          <w:b/>
        </w:rPr>
        <w:t>1 szt. laptopa</w:t>
      </w:r>
      <w:r w:rsidRPr="00665094">
        <w:rPr>
          <w:b/>
        </w:rPr>
        <w:t xml:space="preserve"> na potrzeby </w:t>
      </w:r>
      <w:r>
        <w:rPr>
          <w:b/>
        </w:rPr>
        <w:t>WEiP</w:t>
      </w:r>
      <w:r w:rsidRPr="004B1E3D">
        <w:rPr>
          <w:b/>
        </w:rPr>
        <w:t>, nr sprawy: KC-DE-zp.25.</w:t>
      </w:r>
      <w:r>
        <w:rPr>
          <w:b/>
        </w:rPr>
        <w:t>536</w:t>
      </w:r>
      <w:r w:rsidRPr="004B1E3D">
        <w:rPr>
          <w:b/>
        </w:rPr>
        <w:t>.2026</w:t>
      </w:r>
      <w:r w:rsidRPr="004B1E3D">
        <w:rPr>
          <w:b/>
          <w:bCs/>
          <w:iCs/>
        </w:rPr>
        <w:t xml:space="preserve">, </w:t>
      </w:r>
      <w:r w:rsidRPr="004B1E3D">
        <w:t xml:space="preserve">prowadzonego przez Akademię Górniczo-Hutniczą w Krakowie, </w:t>
      </w:r>
    </w:p>
    <w:p w14:paraId="37C314ED" w14:textId="77777777" w:rsidR="006370B6" w:rsidRPr="004B1E3D" w:rsidRDefault="006370B6" w:rsidP="006370B6">
      <w:pPr>
        <w:jc w:val="both"/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(t.j. Dz. U. z 2019r. poz. 2019 z późn.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2069FC3" w14:textId="77777777" w:rsidR="006370B6" w:rsidRPr="004B1E3D" w:rsidRDefault="006370B6" w:rsidP="006370B6">
      <w:pPr>
        <w:jc w:val="both"/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632BE99C" w14:textId="77777777" w:rsidR="006370B6" w:rsidRPr="004B1E3D" w:rsidRDefault="006370B6" w:rsidP="006370B6">
      <w:pPr>
        <w:jc w:val="both"/>
      </w:pPr>
      <w:r w:rsidRPr="004B1E3D">
        <w:t xml:space="preserve"> (należy zaznaczyć właściwy kwadrat):</w:t>
      </w:r>
    </w:p>
    <w:p w14:paraId="26ADE37C" w14:textId="77777777" w:rsidR="006370B6" w:rsidRPr="004B1E3D" w:rsidRDefault="006370B6" w:rsidP="006370B6">
      <w:pPr>
        <w:numPr>
          <w:ilvl w:val="0"/>
          <w:numId w:val="18"/>
        </w:numPr>
        <w:jc w:val="both"/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77FCCF68" w14:textId="77777777" w:rsidR="006370B6" w:rsidRPr="004B1E3D" w:rsidRDefault="006370B6" w:rsidP="006370B6">
      <w:pPr>
        <w:numPr>
          <w:ilvl w:val="0"/>
          <w:numId w:val="18"/>
        </w:numPr>
        <w:jc w:val="both"/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8ADADEF" w14:textId="77777777" w:rsidR="006370B6" w:rsidRPr="004B1E3D" w:rsidRDefault="006370B6" w:rsidP="006370B6">
      <w:pPr>
        <w:numPr>
          <w:ilvl w:val="0"/>
          <w:numId w:val="18"/>
        </w:numPr>
        <w:jc w:val="both"/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370B6" w:rsidRPr="004B1E3D" w14:paraId="3D617460" w14:textId="77777777" w:rsidTr="00661F0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8C0D" w14:textId="77777777" w:rsidR="006370B6" w:rsidRPr="004B1E3D" w:rsidRDefault="006370B6" w:rsidP="00661F0E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7D3F3" w14:textId="77777777" w:rsidR="006370B6" w:rsidRPr="004B1E3D" w:rsidRDefault="006370B6" w:rsidP="00661F0E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C341" w14:textId="77777777" w:rsidR="006370B6" w:rsidRPr="004B1E3D" w:rsidRDefault="006370B6" w:rsidP="00661F0E">
            <w:r w:rsidRPr="004B1E3D">
              <w:t>Adres podmiotu</w:t>
            </w:r>
          </w:p>
        </w:tc>
      </w:tr>
      <w:tr w:rsidR="006370B6" w:rsidRPr="004B1E3D" w14:paraId="58F6CBCD" w14:textId="77777777" w:rsidTr="00661F0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5699" w14:textId="77777777" w:rsidR="006370B6" w:rsidRPr="004B1E3D" w:rsidRDefault="006370B6" w:rsidP="00661F0E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0F9D" w14:textId="77777777" w:rsidR="006370B6" w:rsidRPr="004B1E3D" w:rsidRDefault="006370B6" w:rsidP="00661F0E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C051" w14:textId="77777777" w:rsidR="006370B6" w:rsidRPr="004B1E3D" w:rsidRDefault="006370B6" w:rsidP="00661F0E"/>
        </w:tc>
      </w:tr>
      <w:tr w:rsidR="006370B6" w:rsidRPr="004B1E3D" w14:paraId="384E64F3" w14:textId="77777777" w:rsidTr="00661F0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5524A" w14:textId="77777777" w:rsidR="006370B6" w:rsidRPr="004B1E3D" w:rsidRDefault="006370B6" w:rsidP="00661F0E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9A0D" w14:textId="77777777" w:rsidR="006370B6" w:rsidRPr="004B1E3D" w:rsidRDefault="006370B6" w:rsidP="00661F0E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D545" w14:textId="77777777" w:rsidR="006370B6" w:rsidRPr="004B1E3D" w:rsidRDefault="006370B6" w:rsidP="00661F0E"/>
        </w:tc>
      </w:tr>
      <w:tr w:rsidR="006370B6" w:rsidRPr="004B1E3D" w14:paraId="1D34FFB6" w14:textId="77777777" w:rsidTr="00661F0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3908D" w14:textId="77777777" w:rsidR="006370B6" w:rsidRPr="004B1E3D" w:rsidRDefault="006370B6" w:rsidP="00661F0E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35A1" w14:textId="77777777" w:rsidR="006370B6" w:rsidRPr="004B1E3D" w:rsidRDefault="006370B6" w:rsidP="00661F0E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5B79" w14:textId="77777777" w:rsidR="006370B6" w:rsidRPr="004B1E3D" w:rsidRDefault="006370B6" w:rsidP="00661F0E"/>
        </w:tc>
      </w:tr>
    </w:tbl>
    <w:p w14:paraId="154298ED" w14:textId="77777777" w:rsidR="006370B6" w:rsidRPr="004B1E3D" w:rsidRDefault="006370B6" w:rsidP="006370B6"/>
    <w:p w14:paraId="36F16B3A" w14:textId="77777777" w:rsidR="006370B6" w:rsidRPr="004B1E3D" w:rsidRDefault="006370B6" w:rsidP="006370B6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66AB7393" w14:textId="77777777" w:rsidR="006370B6" w:rsidRPr="004B1E3D" w:rsidRDefault="006370B6" w:rsidP="006370B6">
      <w:r w:rsidRPr="004B1E3D">
        <w:t>1)………………………………………………………………………………………………</w:t>
      </w:r>
    </w:p>
    <w:p w14:paraId="5A7DB0A2" w14:textId="77777777" w:rsidR="006370B6" w:rsidRPr="004B1E3D" w:rsidRDefault="006370B6" w:rsidP="006370B6">
      <w:r w:rsidRPr="004B1E3D">
        <w:t>2)………………………………………………………………………………………………</w:t>
      </w:r>
    </w:p>
    <w:p w14:paraId="22EE15B6" w14:textId="77777777" w:rsidR="006370B6" w:rsidRPr="004B1E3D" w:rsidRDefault="006370B6" w:rsidP="006370B6">
      <w:r w:rsidRPr="004B1E3D">
        <w:t>3)………………………………………………………………………………………………</w:t>
      </w:r>
    </w:p>
    <w:p w14:paraId="22C3BF4F" w14:textId="77777777" w:rsidR="006370B6" w:rsidRPr="004B1E3D" w:rsidRDefault="006370B6" w:rsidP="006370B6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4A8F0B85" w14:textId="77777777" w:rsidR="006370B6" w:rsidRPr="004B1E3D" w:rsidRDefault="006370B6" w:rsidP="006370B6">
      <w:pPr>
        <w:rPr>
          <w:b/>
          <w:bCs/>
          <w:vertAlign w:val="superscript"/>
        </w:rPr>
      </w:pPr>
    </w:p>
    <w:p w14:paraId="6CB9D4A4" w14:textId="77777777" w:rsidR="006370B6" w:rsidRPr="004B1E3D" w:rsidRDefault="006370B6" w:rsidP="006370B6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301F83ED" w14:textId="77777777" w:rsidR="006370B6" w:rsidRPr="004B1E3D" w:rsidRDefault="006370B6" w:rsidP="006370B6"/>
    <w:p w14:paraId="4414E7C0" w14:textId="77777777" w:rsidR="006370B6" w:rsidRPr="004B1E3D" w:rsidRDefault="006370B6" w:rsidP="006370B6"/>
    <w:p w14:paraId="710B839E" w14:textId="77777777" w:rsidR="006370B6" w:rsidRPr="004B1E3D" w:rsidRDefault="006370B6" w:rsidP="006370B6"/>
    <w:p w14:paraId="61C5408E" w14:textId="77777777" w:rsidR="006370B6" w:rsidRPr="004B1E3D" w:rsidRDefault="006370B6" w:rsidP="006370B6"/>
    <w:p w14:paraId="674A60AC" w14:textId="77777777" w:rsidR="006370B6" w:rsidRPr="004B1E3D" w:rsidRDefault="006370B6" w:rsidP="006370B6"/>
    <w:p w14:paraId="2B6BA590" w14:textId="77777777" w:rsidR="006370B6" w:rsidRPr="004B1E3D" w:rsidRDefault="006370B6" w:rsidP="006370B6"/>
    <w:p w14:paraId="5BBB618C" w14:textId="77777777" w:rsidR="006370B6" w:rsidRPr="004B1E3D" w:rsidRDefault="006370B6" w:rsidP="006370B6"/>
    <w:p w14:paraId="3E9A28B4" w14:textId="77777777" w:rsidR="006370B6" w:rsidRPr="004B1E3D" w:rsidRDefault="006370B6" w:rsidP="006370B6"/>
    <w:p w14:paraId="3B1849FF" w14:textId="77777777" w:rsidR="006370B6" w:rsidRPr="001F6C95" w:rsidRDefault="006370B6" w:rsidP="006370B6"/>
    <w:p w14:paraId="2DDB95DA" w14:textId="77777777" w:rsidR="006370B6" w:rsidRPr="002701C1" w:rsidRDefault="006370B6" w:rsidP="006370B6"/>
    <w:p w14:paraId="5C109A58" w14:textId="77777777" w:rsidR="006370B6" w:rsidRPr="00D03173" w:rsidRDefault="006370B6" w:rsidP="006370B6"/>
    <w:p w14:paraId="03FE0D1F" w14:textId="77777777" w:rsidR="006370B6" w:rsidRPr="00A14D79" w:rsidRDefault="006370B6" w:rsidP="006370B6"/>
    <w:p w14:paraId="096AB15F" w14:textId="406847FD" w:rsidR="00106AC7" w:rsidRPr="006370B6" w:rsidRDefault="00106AC7" w:rsidP="006370B6"/>
    <w:sectPr w:rsidR="00106AC7" w:rsidRPr="006370B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3854B" w14:textId="77777777" w:rsidR="00001E51" w:rsidRDefault="00001E51">
      <w:r>
        <w:separator/>
      </w:r>
    </w:p>
  </w:endnote>
  <w:endnote w:type="continuationSeparator" w:id="0">
    <w:p w14:paraId="1D863767" w14:textId="77777777" w:rsidR="00001E51" w:rsidRDefault="0000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8DE8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8E2DF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E7A6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E19A976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449C9D5">
        <v:line id="_x0000_s1025" style="position:absolute;left:0;text-align:left;z-index:251657728" from="-3.85pt,8.7pt" to="455.15pt,8.7pt"/>
      </w:pict>
    </w:r>
  </w:p>
  <w:p w14:paraId="498705F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67DFC" w14:textId="77777777" w:rsidR="000007EE" w:rsidRDefault="000007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525B6" w14:textId="77777777" w:rsidR="00001E51" w:rsidRDefault="00001E51">
      <w:r>
        <w:separator/>
      </w:r>
    </w:p>
  </w:footnote>
  <w:footnote w:type="continuationSeparator" w:id="0">
    <w:p w14:paraId="50057944" w14:textId="77777777" w:rsidR="00001E51" w:rsidRDefault="00001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0EC06" w14:textId="77777777" w:rsidR="000007EE" w:rsidRDefault="000007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1EE5C" w14:textId="77777777" w:rsidR="000007EE" w:rsidRDefault="000007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376D" w14:textId="77777777" w:rsidR="000007EE" w:rsidRDefault="000007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1208585">
    <w:abstractNumId w:val="15"/>
  </w:num>
  <w:num w:numId="2" w16cid:durableId="1468430846">
    <w:abstractNumId w:val="0"/>
  </w:num>
  <w:num w:numId="3" w16cid:durableId="1685327556">
    <w:abstractNumId w:val="13"/>
  </w:num>
  <w:num w:numId="4" w16cid:durableId="760835693">
    <w:abstractNumId w:val="8"/>
  </w:num>
  <w:num w:numId="5" w16cid:durableId="155847644">
    <w:abstractNumId w:val="7"/>
  </w:num>
  <w:num w:numId="6" w16cid:durableId="571740254">
    <w:abstractNumId w:val="1"/>
  </w:num>
  <w:num w:numId="7" w16cid:durableId="468746097">
    <w:abstractNumId w:val="6"/>
  </w:num>
  <w:num w:numId="8" w16cid:durableId="1523058036">
    <w:abstractNumId w:val="3"/>
  </w:num>
  <w:num w:numId="9" w16cid:durableId="1364090118">
    <w:abstractNumId w:val="2"/>
  </w:num>
  <w:num w:numId="10" w16cid:durableId="1870338359">
    <w:abstractNumId w:val="5"/>
  </w:num>
  <w:num w:numId="11" w16cid:durableId="454982680">
    <w:abstractNumId w:val="11"/>
  </w:num>
  <w:num w:numId="12" w16cid:durableId="1915125378">
    <w:abstractNumId w:val="4"/>
  </w:num>
  <w:num w:numId="13" w16cid:durableId="673455102">
    <w:abstractNumId w:val="10"/>
  </w:num>
  <w:num w:numId="14" w16cid:durableId="493224977">
    <w:abstractNumId w:val="14"/>
  </w:num>
  <w:num w:numId="18" w16cid:durableId="6803568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31A"/>
    <w:rsid w:val="000007EE"/>
    <w:rsid w:val="0000184A"/>
    <w:rsid w:val="00001E51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370B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309178"/>
  <w15:chartTrackingRefBased/>
  <w15:docId w15:val="{C765F5C8-3168-484B-900A-BD08F8F6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0B6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2026-10-22T11:20:00Z</dcterms:created>
  <dcterms:modified xsi:type="dcterms:W3CDTF">2026-10-22T11:21:00Z</dcterms:modified>
</cp:coreProperties>
</file>