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2D8DB" w14:textId="6CEA8255" w:rsidR="00B36EDA" w:rsidRPr="00353FDC" w:rsidRDefault="00133EF8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133EF8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133EF8">
        <w:rPr>
          <w:rFonts w:ascii="Arial" w:hAnsi="Arial" w:cs="Arial"/>
        </w:rPr>
        <w:t>2026-10-23</w:t>
      </w:r>
    </w:p>
    <w:p w14:paraId="0D1623A0" w14:textId="66BA732B" w:rsidR="00B36EDA" w:rsidRPr="00353FDC" w:rsidRDefault="00133EF8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133EF8">
        <w:rPr>
          <w:rFonts w:ascii="Arial" w:hAnsi="Arial" w:cs="Arial"/>
          <w:b/>
          <w:bCs/>
        </w:rPr>
        <w:t>Samodzielny Publiczny Zespół Opieki Zdrowotnej w Kolbuszowej</w:t>
      </w:r>
    </w:p>
    <w:p w14:paraId="25617157" w14:textId="74298F45" w:rsidR="00B36EDA" w:rsidRPr="00353FDC" w:rsidRDefault="00133EF8" w:rsidP="00B36EDA">
      <w:pPr>
        <w:spacing w:line="360" w:lineRule="auto"/>
        <w:ind w:right="3969"/>
        <w:rPr>
          <w:rFonts w:ascii="Arial" w:hAnsi="Arial" w:cs="Arial"/>
        </w:rPr>
      </w:pPr>
      <w:r w:rsidRPr="00133EF8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133EF8">
        <w:rPr>
          <w:rFonts w:ascii="Arial" w:hAnsi="Arial" w:cs="Arial"/>
        </w:rPr>
        <w:t>4</w:t>
      </w:r>
    </w:p>
    <w:p w14:paraId="2645E3A2" w14:textId="6A94A663" w:rsidR="00B36EDA" w:rsidRPr="00353FDC" w:rsidRDefault="00133EF8" w:rsidP="00B36EDA">
      <w:pPr>
        <w:ind w:right="3969"/>
        <w:rPr>
          <w:rFonts w:ascii="Arial" w:hAnsi="Arial" w:cs="Arial"/>
        </w:rPr>
      </w:pPr>
      <w:r w:rsidRPr="00133EF8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133EF8">
        <w:rPr>
          <w:rFonts w:ascii="Arial" w:hAnsi="Arial" w:cs="Arial"/>
        </w:rPr>
        <w:t>Kolbuszowa</w:t>
      </w:r>
    </w:p>
    <w:p w14:paraId="623A8D33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B47C513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0B606B28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36A832DC" w14:textId="77777777" w:rsidTr="00B36EDA">
        <w:tc>
          <w:tcPr>
            <w:tcW w:w="9923" w:type="dxa"/>
            <w:shd w:val="clear" w:color="auto" w:fill="F2F2F2"/>
            <w:hideMark/>
          </w:tcPr>
          <w:p w14:paraId="0CFB9DC0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BDF756A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DB3E31B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291C8410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2601EF64" w14:textId="77777777" w:rsidTr="00B36EDA">
        <w:tc>
          <w:tcPr>
            <w:tcW w:w="2269" w:type="dxa"/>
          </w:tcPr>
          <w:p w14:paraId="46031A07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</w:tcPr>
          <w:p w14:paraId="000A4B93" w14:textId="585BAF4A" w:rsidR="00B36EDA" w:rsidRPr="00E31712" w:rsidRDefault="00133EF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31712">
              <w:rPr>
                <w:rFonts w:ascii="Arial" w:hAnsi="Arial" w:cs="Arial"/>
                <w:b/>
              </w:rPr>
              <w:t>Dostawa materiałów eksploatacyjnych i płynów do prowadzenia ciągłej terapii nerko zastępczej  - 3 pakiety</w:t>
            </w:r>
          </w:p>
        </w:tc>
      </w:tr>
      <w:tr w:rsidR="00133EF8" w:rsidRPr="00353FDC" w14:paraId="26C8B584" w14:textId="77777777" w:rsidTr="002648F6">
        <w:tc>
          <w:tcPr>
            <w:tcW w:w="2269" w:type="dxa"/>
          </w:tcPr>
          <w:p w14:paraId="0D6A22E2" w14:textId="77777777" w:rsidR="00133EF8" w:rsidRPr="00353FDC" w:rsidRDefault="00133EF8" w:rsidP="002648F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</w:tcPr>
          <w:p w14:paraId="3BC8F0BF" w14:textId="77B3137B" w:rsidR="00133EF8" w:rsidRPr="00E31712" w:rsidRDefault="00133EF8" w:rsidP="002648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31712">
              <w:rPr>
                <w:rFonts w:ascii="Arial" w:hAnsi="Arial" w:cs="Arial"/>
                <w:b/>
              </w:rPr>
              <w:t>Eap-2412/19/26/M</w:t>
            </w:r>
          </w:p>
        </w:tc>
      </w:tr>
    </w:tbl>
    <w:p w14:paraId="7E3456D4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8F3F44F" w14:textId="5C0FDA53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133EF8" w:rsidRPr="00133EF8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133EF8" w:rsidRPr="00133EF8">
        <w:rPr>
          <w:rFonts w:ascii="Arial" w:hAnsi="Arial" w:cs="Arial"/>
        </w:rPr>
        <w:t>(</w:t>
      </w:r>
      <w:proofErr w:type="spellStart"/>
      <w:r w:rsidR="00133EF8" w:rsidRPr="00133EF8">
        <w:rPr>
          <w:rFonts w:ascii="Arial" w:hAnsi="Arial" w:cs="Arial"/>
        </w:rPr>
        <w:t>t.j</w:t>
      </w:r>
      <w:proofErr w:type="spellEnd"/>
      <w:r w:rsidR="00133EF8" w:rsidRPr="00133EF8">
        <w:rPr>
          <w:rFonts w:ascii="Arial" w:hAnsi="Arial" w:cs="Arial"/>
        </w:rPr>
        <w:t>. Dz. U. z 2026 r. poz. 793)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33EF8" w:rsidRPr="00E31712" w14:paraId="7E462955" w14:textId="77777777" w:rsidTr="00133EF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9A987" w14:textId="39DE418F" w:rsidR="00133EF8" w:rsidRPr="00E31712" w:rsidRDefault="00133EF8" w:rsidP="002648F6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E3171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1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>Pakiet nr 1 - Cewniki dializacyjne</w:t>
            </w:r>
          </w:p>
          <w:p w14:paraId="224995D5" w14:textId="130E3AE4" w:rsidR="00133EF8" w:rsidRPr="00E31712" w:rsidRDefault="00133EF8" w:rsidP="002648F6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b/>
                <w:sz w:val="22"/>
                <w:szCs w:val="22"/>
              </w:rPr>
              <w:t>FRESENIUS MEDICAL CARE POLSKA</w:t>
            </w:r>
          </w:p>
          <w:p w14:paraId="7C05D488" w14:textId="5EDE5347" w:rsidR="00133EF8" w:rsidRPr="00E31712" w:rsidRDefault="00133EF8" w:rsidP="002648F6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>UL. KRZYWA</w:t>
            </w: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>13</w:t>
            </w: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06B7628A" w14:textId="5BBC5588" w:rsidR="00133EF8" w:rsidRPr="00E31712" w:rsidRDefault="00133EF8" w:rsidP="002648F6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>60-118</w:t>
            </w: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>POZNAŃ</w:t>
            </w:r>
          </w:p>
          <w:p w14:paraId="444C08CC" w14:textId="60C6F75A" w:rsidR="00133EF8" w:rsidRPr="00E31712" w:rsidRDefault="00133EF8" w:rsidP="002648F6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E31712">
              <w:rPr>
                <w:rFonts w:asciiTheme="majorBidi" w:hAnsiTheme="majorBidi" w:cstheme="majorBidi"/>
                <w:b/>
                <w:sz w:val="22"/>
                <w:szCs w:val="22"/>
              </w:rPr>
              <w:t>14 040.00 zł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E3171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33FA4A95" w14:textId="77777777" w:rsidR="00133EF8" w:rsidRPr="00E31712" w:rsidRDefault="00133EF8" w:rsidP="002648F6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E31712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53B9820A" w14:textId="77777777" w:rsidR="00133EF8" w:rsidRPr="00E31712" w:rsidRDefault="00133EF8" w:rsidP="002648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411AEFE5" w14:textId="77777777" w:rsidR="00133EF8" w:rsidRPr="00E31712" w:rsidRDefault="00133EF8" w:rsidP="002648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0106371D" w14:textId="77777777" w:rsidR="00133EF8" w:rsidRPr="00E31712" w:rsidRDefault="00133EF8" w:rsidP="002648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65D90BE2" w14:textId="77777777" w:rsidR="00133EF8" w:rsidRPr="00E31712" w:rsidRDefault="00133EF8" w:rsidP="002648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II. Warunki techniczne  - 35 punktów</w:t>
            </w:r>
          </w:p>
          <w:p w14:paraId="543AE8F4" w14:textId="77777777" w:rsidR="00133EF8" w:rsidRPr="00E31712" w:rsidRDefault="00133EF8" w:rsidP="002648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III. Termin dostawy  - 5 punktów</w:t>
            </w:r>
          </w:p>
          <w:p w14:paraId="0BE36D01" w14:textId="77777777" w:rsidR="00133EF8" w:rsidRPr="00E31712" w:rsidRDefault="00133EF8" w:rsidP="002648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240C131E" w14:textId="64D2CDE6" w:rsidR="00133EF8" w:rsidRPr="00E31712" w:rsidRDefault="00133EF8" w:rsidP="002648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  <w:tr w:rsidR="00133EF8" w:rsidRPr="00E31712" w14:paraId="3CCF21AA" w14:textId="77777777" w:rsidTr="00133EF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1E4C6" w14:textId="2B476177" w:rsidR="00133EF8" w:rsidRPr="00E31712" w:rsidRDefault="00133EF8" w:rsidP="002648F6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Część nr </w:t>
            </w:r>
            <w:r w:rsidRPr="00E3171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2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>Pakiet nr 2 - Akcesoria do terapii nerko zastępczej</w:t>
            </w:r>
          </w:p>
          <w:p w14:paraId="432228D7" w14:textId="0FDA2016" w:rsidR="00133EF8" w:rsidRPr="00E31712" w:rsidRDefault="00133EF8" w:rsidP="002648F6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b/>
                <w:sz w:val="22"/>
                <w:szCs w:val="22"/>
              </w:rPr>
              <w:t>FRESENIUS MEDICAL CARE POLSKA</w:t>
            </w:r>
          </w:p>
          <w:p w14:paraId="1085A0B1" w14:textId="21EA4D87" w:rsidR="00133EF8" w:rsidRPr="00E31712" w:rsidRDefault="00133EF8" w:rsidP="002648F6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>UL. KRZYWA</w:t>
            </w: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>13</w:t>
            </w: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71725EF2" w14:textId="3967C34D" w:rsidR="00133EF8" w:rsidRPr="00E31712" w:rsidRDefault="00133EF8" w:rsidP="002648F6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>60-118</w:t>
            </w: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>POZNAŃ</w:t>
            </w:r>
          </w:p>
          <w:p w14:paraId="4BB1500A" w14:textId="3C7F4B5B" w:rsidR="00133EF8" w:rsidRPr="00E31712" w:rsidRDefault="00133EF8" w:rsidP="002648F6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E31712">
              <w:rPr>
                <w:rFonts w:asciiTheme="majorBidi" w:hAnsiTheme="majorBidi" w:cstheme="majorBidi"/>
                <w:b/>
                <w:sz w:val="22"/>
                <w:szCs w:val="22"/>
              </w:rPr>
              <w:t>38 070.00 zł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E3171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6C587FA6" w14:textId="77777777" w:rsidR="00133EF8" w:rsidRPr="00E31712" w:rsidRDefault="00133EF8" w:rsidP="002648F6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E31712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1A833FBC" w14:textId="77777777" w:rsidR="00133EF8" w:rsidRPr="00E31712" w:rsidRDefault="00133EF8" w:rsidP="002648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41091EF9" w14:textId="77777777" w:rsidR="00133EF8" w:rsidRPr="00E31712" w:rsidRDefault="00133EF8" w:rsidP="002648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70710850" w14:textId="77777777" w:rsidR="00133EF8" w:rsidRPr="00E31712" w:rsidRDefault="00133EF8" w:rsidP="002648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581624DA" w14:textId="77777777" w:rsidR="00133EF8" w:rsidRPr="00E31712" w:rsidRDefault="00133EF8" w:rsidP="002648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II. Warunki techniczne  - 35 punktów</w:t>
            </w:r>
          </w:p>
          <w:p w14:paraId="1B79925D" w14:textId="77777777" w:rsidR="00133EF8" w:rsidRPr="00E31712" w:rsidRDefault="00133EF8" w:rsidP="002648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III. Termin dostawy  - 5 punktów</w:t>
            </w:r>
          </w:p>
          <w:p w14:paraId="2D472611" w14:textId="77777777" w:rsidR="00133EF8" w:rsidRPr="00E31712" w:rsidRDefault="00133EF8" w:rsidP="002648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1A25F25A" w14:textId="26ABAF84" w:rsidR="00133EF8" w:rsidRPr="00E31712" w:rsidRDefault="00133EF8" w:rsidP="002648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  <w:tr w:rsidR="00133EF8" w:rsidRPr="00E31712" w14:paraId="155B0569" w14:textId="77777777" w:rsidTr="00133EF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91A58" w14:textId="604E219E" w:rsidR="00133EF8" w:rsidRPr="00E31712" w:rsidRDefault="00133EF8" w:rsidP="002648F6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E3171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3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>Pakiet nr 3 - Płyny do terapii nerko zastępczej</w:t>
            </w:r>
          </w:p>
          <w:p w14:paraId="77F46F11" w14:textId="4F225DEF" w:rsidR="00133EF8" w:rsidRPr="00E31712" w:rsidRDefault="00133EF8" w:rsidP="002648F6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b/>
                <w:sz w:val="22"/>
                <w:szCs w:val="22"/>
              </w:rPr>
              <w:t>FRESENIUS MEDICAL CARE POLSKA</w:t>
            </w:r>
          </w:p>
          <w:p w14:paraId="7755DBDA" w14:textId="1D03906A" w:rsidR="00133EF8" w:rsidRPr="00E31712" w:rsidRDefault="00133EF8" w:rsidP="002648F6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>UL. KRZYWA</w:t>
            </w: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>13</w:t>
            </w: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33E043FD" w14:textId="70576B6B" w:rsidR="00133EF8" w:rsidRPr="00E31712" w:rsidRDefault="00133EF8" w:rsidP="002648F6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>60-118</w:t>
            </w: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>POZNAŃ</w:t>
            </w:r>
          </w:p>
          <w:p w14:paraId="3D9D1C40" w14:textId="566BDFE5" w:rsidR="00133EF8" w:rsidRPr="00E31712" w:rsidRDefault="00133EF8" w:rsidP="002648F6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E31712">
              <w:rPr>
                <w:rFonts w:asciiTheme="majorBidi" w:hAnsiTheme="majorBidi" w:cstheme="majorBidi"/>
                <w:b/>
                <w:sz w:val="22"/>
                <w:szCs w:val="22"/>
              </w:rPr>
              <w:t>208 035.00 zł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E3171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4F5186D6" w14:textId="77777777" w:rsidR="00133EF8" w:rsidRPr="00E31712" w:rsidRDefault="00133EF8" w:rsidP="002648F6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E31712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285AC434" w14:textId="77777777" w:rsidR="00133EF8" w:rsidRPr="00E31712" w:rsidRDefault="00133EF8" w:rsidP="002648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6FBED230" w14:textId="77777777" w:rsidR="00133EF8" w:rsidRPr="00E31712" w:rsidRDefault="00133EF8" w:rsidP="002648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3EBF88DB" w14:textId="77777777" w:rsidR="00133EF8" w:rsidRPr="00E31712" w:rsidRDefault="00133EF8" w:rsidP="002648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67716F9E" w14:textId="77777777" w:rsidR="00133EF8" w:rsidRPr="00E31712" w:rsidRDefault="00133EF8" w:rsidP="002648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II. Warunki techniczne  - 35 punktów</w:t>
            </w:r>
          </w:p>
          <w:p w14:paraId="30DD28FB" w14:textId="77777777" w:rsidR="00133EF8" w:rsidRPr="00E31712" w:rsidRDefault="00133EF8" w:rsidP="002648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III. Termin dostawy  - 5 punktów</w:t>
            </w:r>
          </w:p>
          <w:p w14:paraId="74F76955" w14:textId="77777777" w:rsidR="00133EF8" w:rsidRPr="00E31712" w:rsidRDefault="00133EF8" w:rsidP="002648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05AE9371" w14:textId="1B5AD016" w:rsidR="00133EF8" w:rsidRPr="00E31712" w:rsidRDefault="00133EF8" w:rsidP="002648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</w:tbl>
    <w:p w14:paraId="45A1DA95" w14:textId="77777777" w:rsidR="00B36EDA" w:rsidRPr="00E31712" w:rsidRDefault="00B36EDA" w:rsidP="00B36EDA">
      <w:pPr>
        <w:spacing w:before="360" w:after="120" w:line="276" w:lineRule="auto"/>
        <w:ind w:right="-425"/>
        <w:jc w:val="both"/>
        <w:rPr>
          <w:rFonts w:asciiTheme="majorBidi" w:hAnsiTheme="majorBidi" w:cstheme="majorBidi"/>
          <w:color w:val="000000"/>
          <w:sz w:val="22"/>
          <w:szCs w:val="22"/>
        </w:rPr>
      </w:pPr>
      <w:r w:rsidRPr="00E31712">
        <w:rPr>
          <w:rFonts w:asciiTheme="majorBidi" w:hAnsiTheme="majorBidi" w:cstheme="majorBidi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E31712">
        <w:rPr>
          <w:rFonts w:asciiTheme="majorBidi" w:hAnsiTheme="majorBidi" w:cstheme="majorBidi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E31712" w14:paraId="79A7F3FB" w14:textId="77777777" w:rsidTr="00133E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4B6B32" w14:textId="77777777" w:rsidR="00B36EDA" w:rsidRPr="00E31712" w:rsidRDefault="00B36EDA" w:rsidP="00967BF4">
            <w:pPr>
              <w:spacing w:before="120" w:after="120"/>
              <w:jc w:val="center"/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5C4F5C" w14:textId="77777777" w:rsidR="00B36EDA" w:rsidRPr="00E31712" w:rsidRDefault="00B36EDA" w:rsidP="00967BF4">
            <w:pPr>
              <w:spacing w:before="120" w:after="120"/>
              <w:jc w:val="center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5D2901" w14:textId="77777777" w:rsidR="00B36EDA" w:rsidRPr="00E31712" w:rsidRDefault="00B36EDA" w:rsidP="00967BF4">
            <w:pPr>
              <w:spacing w:before="120" w:after="120"/>
              <w:jc w:val="center"/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FAE821" w14:textId="77777777" w:rsidR="00B36EDA" w:rsidRPr="00E31712" w:rsidRDefault="00B36EDA" w:rsidP="00967BF4">
            <w:pPr>
              <w:spacing w:before="120" w:after="120"/>
              <w:jc w:val="center"/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133EF8" w:rsidRPr="00E31712" w14:paraId="14B04E53" w14:textId="77777777" w:rsidTr="00133E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8B51E" w14:textId="0A1FC36B" w:rsidR="00133EF8" w:rsidRPr="00E31712" w:rsidRDefault="00133EF8" w:rsidP="002648F6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1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>Pakiet nr 1 - Cewniki dializacyjne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92A13" w14:textId="1A3FDBAE" w:rsidR="00133EF8" w:rsidRPr="00E31712" w:rsidRDefault="00133EF8" w:rsidP="002648F6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FRESENIUS MEDICAL CARE POLSKA</w:t>
            </w:r>
          </w:p>
          <w:p w14:paraId="4D0FDD23" w14:textId="74BD2CCC" w:rsidR="00133EF8" w:rsidRPr="00E31712" w:rsidRDefault="00133EF8" w:rsidP="002648F6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UL. KRZYWA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>13</w:t>
            </w:r>
          </w:p>
          <w:p w14:paraId="74A3776E" w14:textId="7CD1F684" w:rsidR="00133EF8" w:rsidRPr="00E31712" w:rsidRDefault="00133EF8" w:rsidP="002648F6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60-118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45372" w14:textId="77777777" w:rsidR="00133EF8" w:rsidRPr="00E31712" w:rsidRDefault="00133EF8" w:rsidP="002648F6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68D6A82F" w14:textId="77777777" w:rsidR="00133EF8" w:rsidRPr="00E31712" w:rsidRDefault="00133EF8" w:rsidP="002648F6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2 - Warunki techniczne - 35.00</w:t>
            </w:r>
          </w:p>
          <w:p w14:paraId="3E29B07F" w14:textId="0DFEF9A8" w:rsidR="00133EF8" w:rsidRPr="00E31712" w:rsidRDefault="00133EF8" w:rsidP="002648F6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4C396" w14:textId="173DA404" w:rsidR="00133EF8" w:rsidRPr="00E31712" w:rsidRDefault="00133EF8" w:rsidP="002648F6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 xml:space="preserve">  96,00</w:t>
            </w:r>
          </w:p>
        </w:tc>
      </w:tr>
      <w:tr w:rsidR="00133EF8" w:rsidRPr="00E31712" w14:paraId="27CC7B92" w14:textId="77777777" w:rsidTr="00133E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9EEA4" w14:textId="1E6473C3" w:rsidR="00133EF8" w:rsidRPr="00E31712" w:rsidRDefault="00133EF8" w:rsidP="002648F6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2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>Pakiet nr 2 - Akcesoria do terapii nerko zastępczej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4E478" w14:textId="07A1FF43" w:rsidR="00133EF8" w:rsidRPr="00E31712" w:rsidRDefault="00133EF8" w:rsidP="002648F6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FRESENIUS MEDICAL CARE POLSKA</w:t>
            </w:r>
          </w:p>
          <w:p w14:paraId="0D4D8FBC" w14:textId="5816277D" w:rsidR="00133EF8" w:rsidRPr="00E31712" w:rsidRDefault="00133EF8" w:rsidP="002648F6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UL. KRZYWA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>13</w:t>
            </w:r>
          </w:p>
          <w:p w14:paraId="738FE55A" w14:textId="2BEB0296" w:rsidR="00133EF8" w:rsidRPr="00E31712" w:rsidRDefault="00133EF8" w:rsidP="002648F6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60-118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1B780" w14:textId="77777777" w:rsidR="00133EF8" w:rsidRPr="00E31712" w:rsidRDefault="00133EF8" w:rsidP="002648F6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037EF725" w14:textId="77777777" w:rsidR="00133EF8" w:rsidRPr="00E31712" w:rsidRDefault="00133EF8" w:rsidP="002648F6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2 - Warunki techniczne - 35.00</w:t>
            </w:r>
          </w:p>
          <w:p w14:paraId="725EA787" w14:textId="38DBEDDB" w:rsidR="00133EF8" w:rsidRPr="00E31712" w:rsidRDefault="00133EF8" w:rsidP="002648F6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DCD5F" w14:textId="151AACFE" w:rsidR="00133EF8" w:rsidRPr="00E31712" w:rsidRDefault="00133EF8" w:rsidP="002648F6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 xml:space="preserve">  96,00</w:t>
            </w:r>
          </w:p>
        </w:tc>
      </w:tr>
      <w:tr w:rsidR="00133EF8" w:rsidRPr="00E31712" w14:paraId="01084BE3" w14:textId="77777777" w:rsidTr="00133E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B448C" w14:textId="71B1BD31" w:rsidR="00133EF8" w:rsidRPr="00E31712" w:rsidRDefault="00133EF8" w:rsidP="002648F6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3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>Pakiet nr 3 - Płyny do terapii nerko zastępczej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17226" w14:textId="72CBC0D2" w:rsidR="00133EF8" w:rsidRPr="00E31712" w:rsidRDefault="00133EF8" w:rsidP="002648F6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FRESENIUS MEDICAL CARE POLSKA</w:t>
            </w:r>
          </w:p>
          <w:p w14:paraId="0CF4D3A1" w14:textId="50BD800B" w:rsidR="00133EF8" w:rsidRPr="00E31712" w:rsidRDefault="00133EF8" w:rsidP="002648F6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UL. KRZYWA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>13</w:t>
            </w:r>
          </w:p>
          <w:p w14:paraId="27678754" w14:textId="0F13EFA6" w:rsidR="00133EF8" w:rsidRPr="00E31712" w:rsidRDefault="00133EF8" w:rsidP="002648F6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60-118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E31712">
              <w:rPr>
                <w:rFonts w:asciiTheme="majorBidi" w:hAnsiTheme="majorBidi" w:cstheme="majorBidi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6E7DA" w14:textId="77777777" w:rsidR="00133EF8" w:rsidRPr="00E31712" w:rsidRDefault="00133EF8" w:rsidP="002648F6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42ABA507" w14:textId="77777777" w:rsidR="00133EF8" w:rsidRPr="00E31712" w:rsidRDefault="00133EF8" w:rsidP="002648F6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2 - Warunki techniczne - 35.00</w:t>
            </w:r>
          </w:p>
          <w:p w14:paraId="49BF7210" w14:textId="4DE6E578" w:rsidR="00133EF8" w:rsidRPr="00E31712" w:rsidRDefault="00133EF8" w:rsidP="002648F6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7B3C4" w14:textId="04EAC645" w:rsidR="00133EF8" w:rsidRPr="00E31712" w:rsidRDefault="00133EF8" w:rsidP="002648F6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E31712">
              <w:rPr>
                <w:rFonts w:asciiTheme="majorBidi" w:hAnsiTheme="majorBidi" w:cstheme="majorBidi"/>
                <w:sz w:val="22"/>
                <w:szCs w:val="22"/>
              </w:rPr>
              <w:t xml:space="preserve">  96,00</w:t>
            </w:r>
          </w:p>
        </w:tc>
      </w:tr>
    </w:tbl>
    <w:p w14:paraId="5B095CD4" w14:textId="77777777" w:rsidR="00B464D3" w:rsidRPr="00E31712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Theme="majorBidi" w:hAnsiTheme="majorBidi" w:cstheme="majorBidi"/>
          <w:i/>
          <w:sz w:val="22"/>
          <w:szCs w:val="22"/>
        </w:rPr>
      </w:pPr>
      <w:r w:rsidRPr="00E31712">
        <w:rPr>
          <w:rFonts w:asciiTheme="majorBidi" w:hAnsiTheme="majorBidi" w:cstheme="majorBidi"/>
          <w:i/>
          <w:sz w:val="22"/>
          <w:szCs w:val="22"/>
        </w:rPr>
        <w:t>Zamawiający</w:t>
      </w:r>
    </w:p>
    <w:p w14:paraId="113B1A11" w14:textId="3EB03354" w:rsidR="008642B3" w:rsidRDefault="00133EF8" w:rsidP="00B36EDA">
      <w:pPr>
        <w:ind w:right="-425"/>
        <w:jc w:val="right"/>
        <w:rPr>
          <w:rFonts w:ascii="Arial" w:hAnsi="Arial" w:cs="Arial"/>
        </w:rPr>
      </w:pPr>
      <w:r w:rsidRPr="00133EF8">
        <w:rPr>
          <w:rFonts w:ascii="Arial" w:hAnsi="Arial" w:cs="Arial"/>
        </w:rPr>
        <w:t xml:space="preserve">  </w:t>
      </w:r>
      <w:bookmarkEnd w:id="0"/>
      <w:r w:rsidR="00E31712">
        <w:rPr>
          <w:rFonts w:ascii="Arial" w:hAnsi="Arial" w:cs="Arial"/>
        </w:rPr>
        <w:t>Dyrektor SP ZOZ Kolbuszowa</w:t>
      </w:r>
    </w:p>
    <w:p w14:paraId="161982AC" w14:textId="3088E406" w:rsidR="00E31712" w:rsidRPr="00B36EDA" w:rsidRDefault="00E31712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Zbigniew Strzelczyk</w:t>
      </w:r>
    </w:p>
    <w:sectPr w:rsidR="00E31712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14C44" w14:textId="77777777" w:rsidR="00260F1C" w:rsidRDefault="00260F1C">
      <w:r>
        <w:separator/>
      </w:r>
    </w:p>
  </w:endnote>
  <w:endnote w:type="continuationSeparator" w:id="0">
    <w:p w14:paraId="55B72E46" w14:textId="77777777" w:rsidR="00260F1C" w:rsidRDefault="00260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924F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AA5B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03112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AB5D23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A4DA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E61AB" w14:textId="77777777" w:rsidR="00260F1C" w:rsidRDefault="00260F1C">
      <w:r>
        <w:separator/>
      </w:r>
    </w:p>
  </w:footnote>
  <w:footnote w:type="continuationSeparator" w:id="0">
    <w:p w14:paraId="701C443E" w14:textId="77777777" w:rsidR="00260F1C" w:rsidRDefault="00260F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84AE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42F0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A7B2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53C0"/>
    <w:rsid w:val="00022322"/>
    <w:rsid w:val="00042497"/>
    <w:rsid w:val="000C1E6F"/>
    <w:rsid w:val="000E4E56"/>
    <w:rsid w:val="00133EF8"/>
    <w:rsid w:val="001A1468"/>
    <w:rsid w:val="001B7815"/>
    <w:rsid w:val="001D0950"/>
    <w:rsid w:val="00211A34"/>
    <w:rsid w:val="00260F1C"/>
    <w:rsid w:val="002B1E4F"/>
    <w:rsid w:val="002B6761"/>
    <w:rsid w:val="003445A0"/>
    <w:rsid w:val="003A0AFC"/>
    <w:rsid w:val="003D611C"/>
    <w:rsid w:val="004153C0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31712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35C8B2"/>
  <w15:chartTrackingRefBased/>
  <w15:docId w15:val="{9173F9FC-D351-498D-AB0C-A14FB64ED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2026-10-23T10:33:00Z</cp:lastPrinted>
  <dcterms:created xsi:type="dcterms:W3CDTF">2026-10-23T10:42:00Z</dcterms:created>
  <dcterms:modified xsi:type="dcterms:W3CDTF">2026-10-23T10:42:00Z</dcterms:modified>
</cp:coreProperties>
</file>